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bookmarkStart w:id="0" w:name="_GoBack"/>
      <w:bookmarkEnd w:id="0"/>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DFD92" w14:textId="77777777" w:rsidR="00873B6E" w:rsidRDefault="00873B6E" w:rsidP="005E4B51">
      <w:pPr>
        <w:spacing w:after="0" w:line="240" w:lineRule="auto"/>
      </w:pPr>
      <w:r>
        <w:separator/>
      </w:r>
    </w:p>
  </w:endnote>
  <w:endnote w:type="continuationSeparator" w:id="0">
    <w:p w14:paraId="10DAF895" w14:textId="77777777" w:rsidR="00873B6E" w:rsidRDefault="00873B6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354B0" w14:textId="77777777" w:rsidR="00873B6E" w:rsidRDefault="00873B6E" w:rsidP="005E4B51">
      <w:pPr>
        <w:spacing w:after="0" w:line="240" w:lineRule="auto"/>
      </w:pPr>
      <w:r>
        <w:separator/>
      </w:r>
    </w:p>
  </w:footnote>
  <w:footnote w:type="continuationSeparator" w:id="0">
    <w:p w14:paraId="250C3F84" w14:textId="77777777" w:rsidR="00873B6E" w:rsidRDefault="00873B6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3B6E"/>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3E3"/>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74B72-48CA-4A11-893F-A672EEE7F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cp:lastPrinted>2026-07-21T11:38:00Z</cp:lastPrinted>
  <dcterms:created xsi:type="dcterms:W3CDTF">2026-07-28T06:13:00Z</dcterms:created>
  <dcterms:modified xsi:type="dcterms:W3CDTF">2026-07-28T06:13:00Z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