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E1CCE" w14:textId="77777777"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0793F3F7" w14:textId="77777777" w:rsidR="00DC5FAC" w:rsidRDefault="00DC5FAC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AE5B19C" w14:textId="77777777" w:rsidR="00FF18B2" w:rsidRDefault="009876E6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9876E6">
        <w:rPr>
          <w:rFonts w:ascii="Times New Roman" w:hAnsi="Times New Roman"/>
          <w:b/>
          <w:sz w:val="24"/>
          <w:szCs w:val="24"/>
        </w:rPr>
        <w:t>Более 11</w:t>
      </w:r>
      <w:r w:rsidR="00B86915">
        <w:rPr>
          <w:rFonts w:ascii="Times New Roman" w:hAnsi="Times New Roman"/>
          <w:b/>
          <w:sz w:val="24"/>
          <w:szCs w:val="24"/>
        </w:rPr>
        <w:t>,15</w:t>
      </w:r>
      <w:r w:rsidRPr="009876E6">
        <w:rPr>
          <w:rFonts w:ascii="Times New Roman" w:hAnsi="Times New Roman"/>
          <w:b/>
          <w:sz w:val="24"/>
          <w:szCs w:val="24"/>
        </w:rPr>
        <w:t xml:space="preserve"> трлн </w:t>
      </w:r>
      <w:r w:rsidR="00B86915">
        <w:rPr>
          <w:rFonts w:ascii="Times New Roman" w:hAnsi="Times New Roman"/>
          <w:b/>
          <w:sz w:val="24"/>
          <w:szCs w:val="24"/>
          <w:lang w:val="kk-KZ"/>
        </w:rPr>
        <w:t xml:space="preserve">теңге </w:t>
      </w:r>
      <w:r w:rsidRPr="009876E6">
        <w:rPr>
          <w:rFonts w:ascii="Times New Roman" w:hAnsi="Times New Roman"/>
          <w:b/>
          <w:sz w:val="24"/>
          <w:szCs w:val="24"/>
        </w:rPr>
        <w:t xml:space="preserve">инвестиционного дохода заработано </w:t>
      </w:r>
    </w:p>
    <w:p w14:paraId="0E46F660" w14:textId="08B5A0C7" w:rsidR="00F36DC2" w:rsidRDefault="009876E6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876E6">
        <w:rPr>
          <w:rFonts w:ascii="Times New Roman" w:hAnsi="Times New Roman"/>
          <w:b/>
          <w:sz w:val="24"/>
          <w:szCs w:val="24"/>
        </w:rPr>
        <w:t>для вкладчиков ЕНПФ с 2014 года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bookmarkEnd w:id="0"/>
    <w:p w14:paraId="1D81A73F" w14:textId="77777777" w:rsidR="00F36DC2" w:rsidRDefault="00F36DC2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F9513EE" w14:textId="096AE67B" w:rsidR="005F0A53" w:rsidRPr="00EA517A" w:rsidRDefault="009876E6" w:rsidP="00B869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состоянию на 1 июля</w:t>
      </w:r>
      <w:r w:rsidRPr="001A769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 г. накопленный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01.04.</w:t>
      </w:r>
      <w:r w:rsidRPr="001A7694">
        <w:rPr>
          <w:rFonts w:ascii="Times New Roman" w:hAnsi="Times New Roman"/>
          <w:sz w:val="24"/>
          <w:szCs w:val="24"/>
        </w:rPr>
        <w:t>2014 года (после объединения пенсионных активов в ЕНПФ) чистый инвестиционный доход</w:t>
      </w:r>
      <w:r>
        <w:rPr>
          <w:rFonts w:ascii="Times New Roman" w:hAnsi="Times New Roman"/>
          <w:sz w:val="24"/>
          <w:szCs w:val="24"/>
        </w:rPr>
        <w:t>, заработанный НБРК,</w:t>
      </w:r>
      <w:r w:rsidRPr="001A7694">
        <w:rPr>
          <w:rFonts w:ascii="Times New Roman" w:hAnsi="Times New Roman"/>
          <w:sz w:val="24"/>
          <w:szCs w:val="24"/>
        </w:rPr>
        <w:t xml:space="preserve"> составил </w:t>
      </w:r>
      <w:r>
        <w:rPr>
          <w:rFonts w:ascii="Times New Roman" w:hAnsi="Times New Roman"/>
          <w:sz w:val="24"/>
          <w:szCs w:val="24"/>
        </w:rPr>
        <w:t xml:space="preserve">более </w:t>
      </w:r>
      <w:r>
        <w:rPr>
          <w:rStyle w:val="af7"/>
          <w:rFonts w:ascii="Times New Roman" w:hAnsi="Times New Roman"/>
          <w:sz w:val="24"/>
          <w:szCs w:val="24"/>
        </w:rPr>
        <w:t>11,15</w:t>
      </w:r>
      <w:r w:rsidRPr="001A7694">
        <w:rPr>
          <w:rStyle w:val="af7"/>
          <w:rFonts w:ascii="Times New Roman" w:hAnsi="Times New Roman"/>
          <w:sz w:val="24"/>
          <w:szCs w:val="24"/>
        </w:rPr>
        <w:t xml:space="preserve"> трлн </w:t>
      </w:r>
      <w:r w:rsidR="00B86915">
        <w:rPr>
          <w:rFonts w:ascii="Times New Roman" w:hAnsi="Times New Roman"/>
          <w:b/>
          <w:sz w:val="24"/>
          <w:szCs w:val="24"/>
          <w:lang w:val="kk-KZ"/>
        </w:rPr>
        <w:t>теңге</w:t>
      </w:r>
      <w:r w:rsidRPr="001A7694">
        <w:rPr>
          <w:rFonts w:ascii="Times New Roman" w:hAnsi="Times New Roman"/>
          <w:sz w:val="24"/>
          <w:szCs w:val="24"/>
        </w:rPr>
        <w:t xml:space="preserve">. </w:t>
      </w:r>
      <w:r w:rsidR="005F0A53" w:rsidRPr="00EA517A">
        <w:rPr>
          <w:rFonts w:ascii="Times New Roman" w:hAnsi="Times New Roman"/>
          <w:sz w:val="24"/>
          <w:szCs w:val="24"/>
        </w:rPr>
        <w:t xml:space="preserve">С учетом произведенных выплат его доля в общем объеме пенсионных накоплений вкладчиков (получателей) составляет </w:t>
      </w:r>
      <w:r w:rsidR="005F0A53" w:rsidRPr="00EA517A">
        <w:rPr>
          <w:rFonts w:ascii="Times New Roman" w:hAnsi="Times New Roman"/>
          <w:b/>
          <w:sz w:val="24"/>
          <w:szCs w:val="24"/>
        </w:rPr>
        <w:t>41,4%</w:t>
      </w:r>
      <w:r w:rsidR="005F0A53" w:rsidRPr="00EA517A">
        <w:rPr>
          <w:rFonts w:ascii="Times New Roman" w:hAnsi="Times New Roman"/>
          <w:sz w:val="24"/>
          <w:szCs w:val="24"/>
        </w:rPr>
        <w:t>, что подтверждает значимый вклад инвестиционного дохода в увеличение пенсионных накоплений граждан.</w:t>
      </w:r>
    </w:p>
    <w:p w14:paraId="548BFB5D" w14:textId="77777777" w:rsidR="005F0A53" w:rsidRPr="003C60D4" w:rsidRDefault="005F0A53" w:rsidP="00B869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A7E147" w14:textId="57DA3EAB" w:rsidR="000C03FA" w:rsidRDefault="009876E6" w:rsidP="00B86915">
      <w:pPr>
        <w:pStyle w:val="a5"/>
        <w:ind w:firstLine="708"/>
        <w:jc w:val="both"/>
        <w:rPr>
          <w:rFonts w:ascii="Times New Roman" w:hAnsi="Times New Roman"/>
          <w:sz w:val="24"/>
        </w:rPr>
      </w:pPr>
      <w:r w:rsidRPr="009876E6">
        <w:rPr>
          <w:rFonts w:ascii="Times New Roman" w:eastAsia="Times New Roman" w:hAnsi="Times New Roman"/>
          <w:bCs/>
          <w:sz w:val="24"/>
          <w:szCs w:val="24"/>
          <w:lang w:eastAsia="ru-RU"/>
        </w:rPr>
        <w:t>Если рассматривать результаты инвестиционной деятельности за последние 12 месяцев, то по итогам управления пенсионными активами НБРК, сформированными за счет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>обязательных пенсионных взносов (ОПВ), обязательных профессиональных пенсионных взносов (ОППВ) и добровольных пенсионных взносов (ДПВ)</w:t>
      </w:r>
      <w:r w:rsidR="00FF18B2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размер начисленного инвестиционного дохода </w:t>
      </w:r>
      <w:r w:rsidR="008F19A9" w:rsidRPr="008F19A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 последние 12 месяцев </w:t>
      </w:r>
      <w:r w:rsidR="000C03FA" w:rsidRPr="000C03FA">
        <w:rPr>
          <w:rFonts w:ascii="Times New Roman" w:hAnsi="Times New Roman"/>
          <w:sz w:val="24"/>
        </w:rPr>
        <w:t xml:space="preserve">с июля 2025 года по июнь 2026 года составил порядка 2,51 трлн </w:t>
      </w:r>
      <w:proofErr w:type="spellStart"/>
      <w:r w:rsidR="000C03FA" w:rsidRPr="000C03FA">
        <w:rPr>
          <w:rFonts w:ascii="Times New Roman" w:hAnsi="Times New Roman"/>
          <w:sz w:val="24"/>
        </w:rPr>
        <w:t>теңге</w:t>
      </w:r>
      <w:proofErr w:type="spellEnd"/>
      <w:r w:rsidR="000C03FA" w:rsidRPr="000C03FA">
        <w:rPr>
          <w:rFonts w:ascii="Times New Roman" w:hAnsi="Times New Roman"/>
          <w:sz w:val="24"/>
        </w:rPr>
        <w:t>, доходность за данный период составила 10,29%.</w:t>
      </w:r>
      <w:r w:rsidR="000C03FA">
        <w:rPr>
          <w:rFonts w:ascii="Times New Roman" w:hAnsi="Times New Roman"/>
          <w:sz w:val="24"/>
        </w:rPr>
        <w:t xml:space="preserve"> </w:t>
      </w:r>
    </w:p>
    <w:p w14:paraId="512A88DD" w14:textId="77777777" w:rsidR="009876E6" w:rsidRDefault="00AF40F9" w:rsidP="00B8691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пенсионным активам, сформированным за счёт обязательных пенсионных взносов работодателя (ОПВР), начисленный инвестиционный доход </w:t>
      </w:r>
      <w:r w:rsid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="007500E8" w:rsidRP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состоянию </w:t>
      </w:r>
      <w:r w:rsidR="000C03FA" w:rsidRPr="000C03FA">
        <w:rPr>
          <w:rFonts w:ascii="Times New Roman" w:hAnsi="Times New Roman"/>
          <w:sz w:val="24"/>
          <w:szCs w:val="24"/>
          <w:lang w:eastAsia="ru-RU"/>
        </w:rPr>
        <w:t xml:space="preserve">на 1 июля 2026 года за последние 12 месяцев составил 122,77 млрд </w:t>
      </w:r>
      <w:proofErr w:type="spellStart"/>
      <w:r w:rsidR="000C03FA" w:rsidRPr="000C03FA">
        <w:rPr>
          <w:rFonts w:ascii="Times New Roman" w:hAnsi="Times New Roman"/>
          <w:sz w:val="24"/>
          <w:szCs w:val="24"/>
          <w:lang w:eastAsia="ru-RU"/>
        </w:rPr>
        <w:t>теңге</w:t>
      </w:r>
      <w:proofErr w:type="spellEnd"/>
      <w:r w:rsidR="000C03FA" w:rsidRPr="000C03FA">
        <w:rPr>
          <w:rFonts w:ascii="Times New Roman" w:hAnsi="Times New Roman"/>
          <w:sz w:val="24"/>
          <w:szCs w:val="24"/>
          <w:lang w:eastAsia="ru-RU"/>
        </w:rPr>
        <w:t>, доходность за данный период составила 16,84%.</w:t>
      </w:r>
    </w:p>
    <w:p w14:paraId="50F9D6EC" w14:textId="295C3358" w:rsidR="000C03FA" w:rsidRDefault="000C03FA" w:rsidP="00B86915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Важно отметить, что доходность пенсионных активов за отдельные краткосрочные периоды времени не является показателем эффективности их управления, поскольку доходы в виде вознаграждения по финансовым инструментам и другим операциям, начисленные за короткий промежуток времени, не всегда покрывают колебания стоимости ценных бумаг и курсов валют за данный период. Поэтому объективный анализ размера инвестиционного дохода целесообразно делать за более длительный период времени.</w:t>
      </w:r>
    </w:p>
    <w:p w14:paraId="4DAF7AE3" w14:textId="2206DA37" w:rsidR="000A1532" w:rsidRPr="00844141" w:rsidRDefault="000A1532" w:rsidP="00B86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Накопленная инвестиционная доходность с момента основания накопительной пенсионной системы в 1998 году по состоянию на 1 </w:t>
      </w:r>
      <w:r w:rsidR="00706A84">
        <w:rPr>
          <w:rFonts w:ascii="Times New Roman" w:hAnsi="Times New Roman"/>
          <w:color w:val="000000"/>
          <w:sz w:val="24"/>
          <w:szCs w:val="24"/>
          <w:lang w:eastAsia="ru-RU"/>
        </w:rPr>
        <w:t>ию</w:t>
      </w:r>
      <w:r w:rsidR="000C03FA">
        <w:rPr>
          <w:rFonts w:ascii="Times New Roman" w:hAnsi="Times New Roman"/>
          <w:color w:val="000000"/>
          <w:sz w:val="24"/>
          <w:szCs w:val="24"/>
          <w:lang w:eastAsia="ru-RU"/>
        </w:rPr>
        <w:t>л</w:t>
      </w:r>
      <w:r w:rsidR="00706A8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2026 года с нарастающим итогом составила </w:t>
      </w:r>
      <w:r w:rsidR="000C03F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1 109,05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%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 инфляции за весь период </w:t>
      </w:r>
      <w:r w:rsidR="000C03F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995,04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%. </w:t>
      </w:r>
    </w:p>
    <w:p w14:paraId="544AF3E2" w14:textId="4DED5C4C" w:rsidR="00C31EEB" w:rsidRDefault="003C60D4" w:rsidP="00B86915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Напомним</w:t>
      </w:r>
      <w:r w:rsidR="00C31EEB" w:rsidRPr="009F5277">
        <w:rPr>
          <w:rFonts w:ascii="Times New Roman" w:hAnsi="Times New Roman"/>
          <w:sz w:val="24"/>
          <w:szCs w:val="24"/>
        </w:rPr>
        <w:t>, что в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>кладчики имеют право на перевод части пенсионных активов (</w:t>
      </w:r>
      <w:r w:rsidR="00FF18B2">
        <w:rPr>
          <w:rFonts w:ascii="Times New Roman" w:hAnsi="Times New Roman"/>
          <w:sz w:val="24"/>
          <w:szCs w:val="24"/>
          <w:lang w:val="kk-KZ"/>
        </w:rPr>
        <w:t xml:space="preserve">в настоящее время 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до 50% пенсионных накоплений за счет </w:t>
      </w:r>
      <w:r w:rsidR="004B7B34">
        <w:rPr>
          <w:rFonts w:ascii="Times New Roman" w:hAnsi="Times New Roman"/>
          <w:sz w:val="24"/>
          <w:szCs w:val="24"/>
          <w:lang w:val="kk-KZ"/>
        </w:rPr>
        <w:t>ОПВ, ОППВ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 и до 100% пенсионных накоплений за счет </w:t>
      </w:r>
      <w:r w:rsidR="004B7B34">
        <w:rPr>
          <w:rFonts w:ascii="Times New Roman" w:hAnsi="Times New Roman"/>
          <w:sz w:val="24"/>
          <w:szCs w:val="24"/>
          <w:lang w:val="kk-KZ"/>
        </w:rPr>
        <w:t>ДПВ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) в управление </w:t>
      </w:r>
      <w:r w:rsidR="009F5277" w:rsidRPr="009F5277">
        <w:rPr>
          <w:rFonts w:ascii="Times New Roman" w:hAnsi="Times New Roman"/>
          <w:sz w:val="24"/>
          <w:szCs w:val="24"/>
          <w:lang w:val="kk-KZ"/>
        </w:rPr>
        <w:t xml:space="preserve">частным 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>управляющим ин</w:t>
      </w:r>
      <w:r w:rsidR="009F5277" w:rsidRPr="009F5277">
        <w:rPr>
          <w:rFonts w:ascii="Times New Roman" w:hAnsi="Times New Roman"/>
          <w:sz w:val="24"/>
          <w:szCs w:val="24"/>
          <w:lang w:val="kk-KZ"/>
        </w:rPr>
        <w:t>вестиционным портфелем (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УИП), соответствующим требованиям регулятора. </w:t>
      </w:r>
    </w:p>
    <w:p w14:paraId="52B17CBB" w14:textId="394F7EFC" w:rsidR="004B7B34" w:rsidRPr="004B7B34" w:rsidRDefault="00F82DF9" w:rsidP="00B86915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</w:t>
      </w:r>
      <w:r w:rsidR="004B7B34" w:rsidRPr="004B7B34">
        <w:rPr>
          <w:rFonts w:ascii="Times New Roman" w:hAnsi="Times New Roman"/>
          <w:sz w:val="24"/>
          <w:szCs w:val="24"/>
        </w:rPr>
        <w:t xml:space="preserve"> вкладчики </w:t>
      </w:r>
      <w:r w:rsidR="004B7B34">
        <w:rPr>
          <w:rFonts w:ascii="Times New Roman" w:hAnsi="Times New Roman"/>
          <w:sz w:val="24"/>
          <w:szCs w:val="24"/>
        </w:rPr>
        <w:t>могут выбрать</w:t>
      </w:r>
      <w:r w:rsidR="004B7B34" w:rsidRPr="004B7B34">
        <w:rPr>
          <w:rFonts w:ascii="Times New Roman" w:hAnsi="Times New Roman"/>
          <w:sz w:val="24"/>
          <w:szCs w:val="24"/>
        </w:rPr>
        <w:t xml:space="preserve"> один из трех инвестиционных портфелей, в рамках которого работает</w:t>
      </w:r>
      <w:r w:rsidR="004B7B34">
        <w:rPr>
          <w:rFonts w:ascii="Times New Roman" w:hAnsi="Times New Roman"/>
          <w:sz w:val="24"/>
          <w:szCs w:val="24"/>
        </w:rPr>
        <w:t xml:space="preserve"> УИП</w:t>
      </w:r>
      <w:r w:rsidR="004B7B34" w:rsidRPr="004B7B34">
        <w:rPr>
          <w:rFonts w:ascii="Times New Roman" w:hAnsi="Times New Roman"/>
          <w:sz w:val="24"/>
          <w:szCs w:val="24"/>
        </w:rPr>
        <w:t>:</w:t>
      </w:r>
    </w:p>
    <w:p w14:paraId="05AA6998" w14:textId="072F4B47" w:rsidR="004B7B34" w:rsidRPr="004B7B34" w:rsidRDefault="004B7B34" w:rsidP="00B86915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7B34"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 w:rsidRPr="004B7B34">
        <w:rPr>
          <w:rFonts w:ascii="Times New Roman" w:hAnsi="Times New Roman"/>
          <w:sz w:val="24"/>
          <w:szCs w:val="24"/>
        </w:rPr>
        <w:t>Ki</w:t>
      </w:r>
      <w:proofErr w:type="spellEnd"/>
      <w:r w:rsidRPr="004B7B34">
        <w:rPr>
          <w:rFonts w:ascii="Times New Roman" w:hAnsi="Times New Roman"/>
          <w:sz w:val="24"/>
          <w:szCs w:val="24"/>
        </w:rPr>
        <w:t xml:space="preserve"> (12), который подходит всем вкладчикам, независимо от возраста. Минимальный уровень доходности по нему оценивается за последние 12 месяцев;</w:t>
      </w:r>
    </w:p>
    <w:p w14:paraId="559D7425" w14:textId="0D84D755" w:rsidR="004B7B34" w:rsidRPr="004B7B34" w:rsidRDefault="004B7B34" w:rsidP="00B86915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7B34"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 w:rsidRPr="004B7B34">
        <w:rPr>
          <w:rFonts w:ascii="Times New Roman" w:hAnsi="Times New Roman"/>
          <w:sz w:val="24"/>
          <w:szCs w:val="24"/>
        </w:rPr>
        <w:t>Ki</w:t>
      </w:r>
      <w:proofErr w:type="spellEnd"/>
      <w:r w:rsidRPr="004B7B34">
        <w:rPr>
          <w:rFonts w:ascii="Times New Roman" w:hAnsi="Times New Roman"/>
          <w:sz w:val="24"/>
          <w:szCs w:val="24"/>
        </w:rPr>
        <w:t xml:space="preserve"> (36), который предназначен для тех, кому до пенсии осталось не менее 3 лет. Минимальный уровень доходности оценивается по итогам 36 месяцев;</w:t>
      </w:r>
    </w:p>
    <w:p w14:paraId="158171FC" w14:textId="056EB578" w:rsidR="004B7B34" w:rsidRDefault="004B7B34" w:rsidP="00B86915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7B34"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 w:rsidRPr="004B7B34">
        <w:rPr>
          <w:rFonts w:ascii="Times New Roman" w:hAnsi="Times New Roman"/>
          <w:sz w:val="24"/>
          <w:szCs w:val="24"/>
        </w:rPr>
        <w:t>Ki</w:t>
      </w:r>
      <w:proofErr w:type="spellEnd"/>
      <w:r w:rsidRPr="004B7B34">
        <w:rPr>
          <w:rFonts w:ascii="Times New Roman" w:hAnsi="Times New Roman"/>
          <w:sz w:val="24"/>
          <w:szCs w:val="24"/>
        </w:rPr>
        <w:t xml:space="preserve"> (60), который рассчитан на вкладчиков с долгосрочным горизонтом (более 13 лет до пенсии). Минимальный уровень доходности определяется за период 60 месяцев.</w:t>
      </w:r>
    </w:p>
    <w:p w14:paraId="64FF87A3" w14:textId="77777777" w:rsidR="004B7B34" w:rsidRDefault="004B7B34" w:rsidP="00B869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AB42A1" w14:textId="783A05DB" w:rsidR="002127DE" w:rsidRPr="002127DE" w:rsidRDefault="002127DE" w:rsidP="00B869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27DE">
        <w:rPr>
          <w:rFonts w:ascii="Times New Roman" w:hAnsi="Times New Roman"/>
          <w:sz w:val="24"/>
          <w:szCs w:val="24"/>
        </w:rPr>
        <w:t xml:space="preserve">Вся система инвестиционного управления и учета пенсионных активов является прозрачной: каждый вкладчик имеет возможность видеть свой инвестиционный доход в личном кабинете на сайте enpf.kz или в мобильном приложении. </w:t>
      </w:r>
    </w:p>
    <w:p w14:paraId="63E5AB47" w14:textId="49509415" w:rsidR="002127DE" w:rsidRPr="005A7276" w:rsidRDefault="002127DE" w:rsidP="00B869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27DE">
        <w:rPr>
          <w:rFonts w:ascii="Times New Roman" w:hAnsi="Times New Roman"/>
          <w:sz w:val="24"/>
          <w:szCs w:val="24"/>
        </w:rPr>
        <w:t xml:space="preserve">Информация по инвестиционному управлению пенсионными активами ЕНПФ и о финансовых инструментах, в которые размещены пенсионные активы ЕНПФ, </w:t>
      </w:r>
      <w:r w:rsidR="00FF18B2">
        <w:rPr>
          <w:rFonts w:ascii="Times New Roman" w:hAnsi="Times New Roman"/>
          <w:sz w:val="24"/>
          <w:szCs w:val="24"/>
        </w:rPr>
        <w:t xml:space="preserve">а также о результатах инвестирования </w:t>
      </w:r>
      <w:r w:rsidRPr="002127DE">
        <w:rPr>
          <w:rFonts w:ascii="Times New Roman" w:hAnsi="Times New Roman"/>
          <w:sz w:val="24"/>
          <w:szCs w:val="24"/>
        </w:rPr>
        <w:t>публикуется на официальном сайте ЕНПФ (</w:t>
      </w:r>
      <w:hyperlink r:id="rId7" w:history="1">
        <w:r w:rsidR="00CE1252" w:rsidRPr="005830AC">
          <w:rPr>
            <w:rFonts w:ascii="Times New Roman" w:hAnsi="Times New Roman"/>
            <w:color w:val="001CAC"/>
            <w:sz w:val="24"/>
            <w:szCs w:val="24"/>
            <w:u w:val="single"/>
            <w:lang w:val="kk-KZ"/>
          </w:rPr>
          <w:t>www.enpf.kz</w:t>
        </w:r>
      </w:hyperlink>
      <w:r w:rsidRPr="002127DE">
        <w:rPr>
          <w:rFonts w:ascii="Times New Roman" w:hAnsi="Times New Roman"/>
          <w:sz w:val="24"/>
          <w:szCs w:val="24"/>
        </w:rPr>
        <w:t xml:space="preserve">) в разделе </w:t>
      </w:r>
      <w:r w:rsidRPr="00352CE2">
        <w:rPr>
          <w:rFonts w:ascii="Times New Roman" w:hAnsi="Times New Roman"/>
          <w:sz w:val="24"/>
          <w:szCs w:val="24"/>
        </w:rPr>
        <w:t>«</w:t>
      </w:r>
      <w:r w:rsidR="00D85A92" w:rsidRPr="00352CE2">
        <w:rPr>
          <w:rFonts w:ascii="Times New Roman" w:hAnsi="Times New Roman"/>
          <w:sz w:val="24"/>
          <w:szCs w:val="24"/>
        </w:rPr>
        <w:t xml:space="preserve">Статистика и </w:t>
      </w:r>
      <w:r w:rsidR="00D85A92" w:rsidRPr="00352CE2">
        <w:rPr>
          <w:rFonts w:ascii="Times New Roman" w:hAnsi="Times New Roman"/>
          <w:sz w:val="24"/>
          <w:szCs w:val="24"/>
        </w:rPr>
        <w:lastRenderedPageBreak/>
        <w:t>аналитика</w:t>
      </w:r>
      <w:r w:rsidRPr="00352CE2">
        <w:rPr>
          <w:rFonts w:ascii="Times New Roman" w:hAnsi="Times New Roman"/>
          <w:sz w:val="24"/>
          <w:szCs w:val="24"/>
        </w:rPr>
        <w:t>/</w:t>
      </w:r>
      <w:r w:rsidR="00D85A92" w:rsidRPr="00352CE2">
        <w:rPr>
          <w:rFonts w:ascii="Times New Roman" w:hAnsi="Times New Roman"/>
          <w:sz w:val="24"/>
          <w:szCs w:val="24"/>
        </w:rPr>
        <w:t>Инвестиционное управление пенсионными активами</w:t>
      </w:r>
      <w:r w:rsidR="004E63A4">
        <w:rPr>
          <w:rFonts w:ascii="Times New Roman" w:hAnsi="Times New Roman"/>
          <w:sz w:val="24"/>
          <w:szCs w:val="24"/>
        </w:rPr>
        <w:t>»,</w:t>
      </w:r>
      <w:r w:rsidR="004E63A4" w:rsidRPr="004E63A4">
        <w:rPr>
          <w:rFonts w:ascii="Times New Roman" w:hAnsi="Times New Roman"/>
          <w:sz w:val="24"/>
          <w:szCs w:val="24"/>
        </w:rPr>
        <w:t xml:space="preserve"> на портале invest.enpf.kz</w:t>
      </w:r>
      <w:r w:rsidR="00FF18B2">
        <w:rPr>
          <w:rFonts w:ascii="Times New Roman" w:hAnsi="Times New Roman"/>
          <w:sz w:val="24"/>
          <w:szCs w:val="24"/>
        </w:rPr>
        <w:t xml:space="preserve"> и в информационных материалах Фонда. </w:t>
      </w:r>
    </w:p>
    <w:p w14:paraId="03B979EC" w14:textId="77777777" w:rsidR="002127DE" w:rsidRPr="00340E4C" w:rsidRDefault="002127DE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3C213" w14:textId="77777777" w:rsidR="00CE1873" w:rsidRDefault="00CE1873" w:rsidP="005E4B51">
      <w:pPr>
        <w:spacing w:after="0" w:line="240" w:lineRule="auto"/>
      </w:pPr>
      <w:r>
        <w:separator/>
      </w:r>
    </w:p>
  </w:endnote>
  <w:endnote w:type="continuationSeparator" w:id="0">
    <w:p w14:paraId="30A77B85" w14:textId="77777777" w:rsidR="00CE1873" w:rsidRDefault="00CE1873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29D2E" w14:textId="77777777" w:rsidR="00CE1873" w:rsidRDefault="00CE1873" w:rsidP="005E4B51">
      <w:pPr>
        <w:spacing w:after="0" w:line="240" w:lineRule="auto"/>
      </w:pPr>
      <w:r>
        <w:separator/>
      </w:r>
    </w:p>
  </w:footnote>
  <w:footnote w:type="continuationSeparator" w:id="0">
    <w:p w14:paraId="2633D856" w14:textId="77777777" w:rsidR="00CE1873" w:rsidRDefault="00CE1873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5F0A53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D90630">
      <w:fldChar w:fldCharType="begin"/>
    </w:r>
    <w:r w:rsidR="00D90630" w:rsidRPr="00D90630">
      <w:rPr>
        <w:lang w:val="en-US"/>
      </w:rPr>
      <w:instrText xml:space="preserve"> HYPERLINK "http://www.enpf.kz" </w:instrText>
    </w:r>
    <w:r w:rsidR="00D90630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5F0A53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5F0A53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D90630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5F0A53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D90630">
      <w:fldChar w:fldCharType="begin"/>
    </w:r>
    <w:r w:rsidR="00D90630" w:rsidRPr="00D90630">
      <w:rPr>
        <w:lang w:val="en-US"/>
      </w:rPr>
      <w:instrText xml:space="preserve"> HYPERLINK "http://www.enpf.kz" </w:instrText>
    </w:r>
    <w:r w:rsidR="00D90630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5F0A53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5F0A53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D90630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76B91"/>
    <w:multiLevelType w:val="hybridMultilevel"/>
    <w:tmpl w:val="06681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03FA"/>
    <w:rsid w:val="000C1AA1"/>
    <w:rsid w:val="000D026B"/>
    <w:rsid w:val="000D284A"/>
    <w:rsid w:val="000D5BF8"/>
    <w:rsid w:val="000D76F5"/>
    <w:rsid w:val="000E173B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6D65"/>
    <w:rsid w:val="001C7996"/>
    <w:rsid w:val="001C7C95"/>
    <w:rsid w:val="001D33B6"/>
    <w:rsid w:val="001D415B"/>
    <w:rsid w:val="001D6020"/>
    <w:rsid w:val="001E0745"/>
    <w:rsid w:val="001E17B7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10F"/>
    <w:rsid w:val="00226169"/>
    <w:rsid w:val="00230AD1"/>
    <w:rsid w:val="002320AC"/>
    <w:rsid w:val="0023252A"/>
    <w:rsid w:val="00232AAC"/>
    <w:rsid w:val="002346F2"/>
    <w:rsid w:val="00234B02"/>
    <w:rsid w:val="00236F45"/>
    <w:rsid w:val="00237FBB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B2B77"/>
    <w:rsid w:val="002B39A1"/>
    <w:rsid w:val="002B3AF3"/>
    <w:rsid w:val="002B49F6"/>
    <w:rsid w:val="002B575E"/>
    <w:rsid w:val="002D62A9"/>
    <w:rsid w:val="002D7EE8"/>
    <w:rsid w:val="002E0CE5"/>
    <w:rsid w:val="002E7C7B"/>
    <w:rsid w:val="002F1A10"/>
    <w:rsid w:val="002F38C1"/>
    <w:rsid w:val="00300D07"/>
    <w:rsid w:val="0030300E"/>
    <w:rsid w:val="0030377A"/>
    <w:rsid w:val="003128D6"/>
    <w:rsid w:val="0031454F"/>
    <w:rsid w:val="003149E0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666EB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7255"/>
    <w:rsid w:val="004B1341"/>
    <w:rsid w:val="004B17BF"/>
    <w:rsid w:val="004B2E28"/>
    <w:rsid w:val="004B3D00"/>
    <w:rsid w:val="004B59D2"/>
    <w:rsid w:val="004B6036"/>
    <w:rsid w:val="004B7B34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6DA5"/>
    <w:rsid w:val="00561A18"/>
    <w:rsid w:val="00561E16"/>
    <w:rsid w:val="00571A80"/>
    <w:rsid w:val="0057486E"/>
    <w:rsid w:val="005755E3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0A53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76A"/>
    <w:rsid w:val="006D0417"/>
    <w:rsid w:val="006D4B45"/>
    <w:rsid w:val="006D68BF"/>
    <w:rsid w:val="006E6E25"/>
    <w:rsid w:val="006E714C"/>
    <w:rsid w:val="006F1493"/>
    <w:rsid w:val="006F49AA"/>
    <w:rsid w:val="006F7120"/>
    <w:rsid w:val="00700812"/>
    <w:rsid w:val="00706A84"/>
    <w:rsid w:val="00713720"/>
    <w:rsid w:val="007162ED"/>
    <w:rsid w:val="00722E03"/>
    <w:rsid w:val="00733DAB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27D4"/>
    <w:rsid w:val="00853A3E"/>
    <w:rsid w:val="008600C0"/>
    <w:rsid w:val="008615BC"/>
    <w:rsid w:val="00862514"/>
    <w:rsid w:val="00872C3D"/>
    <w:rsid w:val="008766D0"/>
    <w:rsid w:val="0088053A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0670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EE"/>
    <w:rsid w:val="00986108"/>
    <w:rsid w:val="009876E6"/>
    <w:rsid w:val="0099413A"/>
    <w:rsid w:val="00996880"/>
    <w:rsid w:val="00996CA4"/>
    <w:rsid w:val="009A5874"/>
    <w:rsid w:val="009A78E2"/>
    <w:rsid w:val="009B0E3D"/>
    <w:rsid w:val="009C28EA"/>
    <w:rsid w:val="009C2B68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62A32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3639F"/>
    <w:rsid w:val="00B36C8C"/>
    <w:rsid w:val="00B50535"/>
    <w:rsid w:val="00B5093A"/>
    <w:rsid w:val="00B52200"/>
    <w:rsid w:val="00B564D4"/>
    <w:rsid w:val="00B57841"/>
    <w:rsid w:val="00B71D49"/>
    <w:rsid w:val="00B72A81"/>
    <w:rsid w:val="00B86915"/>
    <w:rsid w:val="00B97199"/>
    <w:rsid w:val="00BA04FF"/>
    <w:rsid w:val="00BA257E"/>
    <w:rsid w:val="00BD59C7"/>
    <w:rsid w:val="00BD652F"/>
    <w:rsid w:val="00BE0A48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0C07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873"/>
    <w:rsid w:val="00CE1C34"/>
    <w:rsid w:val="00CF45AB"/>
    <w:rsid w:val="00CF4B77"/>
    <w:rsid w:val="00CF55DB"/>
    <w:rsid w:val="00CF6316"/>
    <w:rsid w:val="00CF66E6"/>
    <w:rsid w:val="00CF7D2E"/>
    <w:rsid w:val="00D05A79"/>
    <w:rsid w:val="00D10147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5A92"/>
    <w:rsid w:val="00D860E4"/>
    <w:rsid w:val="00D90561"/>
    <w:rsid w:val="00D90630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25DC"/>
    <w:rsid w:val="00E44941"/>
    <w:rsid w:val="00E53F8D"/>
    <w:rsid w:val="00E63501"/>
    <w:rsid w:val="00E65D06"/>
    <w:rsid w:val="00E7288A"/>
    <w:rsid w:val="00E876A3"/>
    <w:rsid w:val="00E93AFD"/>
    <w:rsid w:val="00E94B9C"/>
    <w:rsid w:val="00E97BC3"/>
    <w:rsid w:val="00EA383D"/>
    <w:rsid w:val="00EA517A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82DF9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166"/>
    <w:rsid w:val="00FD264A"/>
    <w:rsid w:val="00FD4F08"/>
    <w:rsid w:val="00FD6DEC"/>
    <w:rsid w:val="00FF18B2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2</Pages>
  <Words>597</Words>
  <Characters>4164</Characters>
  <Application>Microsoft Office Word</Application>
  <DocSecurity>0</DocSecurity>
  <Lines>66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Ибраев Алимжан Мырзаханович</cp:lastModifiedBy>
  <cp:revision>2</cp:revision>
  <cp:lastPrinted>2026-07-22T06:37:00Z</cp:lastPrinted>
  <dcterms:created xsi:type="dcterms:W3CDTF">2026-07-29T07:15:00Z</dcterms:created>
  <dcterms:modified xsi:type="dcterms:W3CDTF">2026-07-29T07:15:00Z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