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ECC" w:rsidRPr="00665FD8" w:rsidRDefault="008841B0" w:rsidP="00D736ED">
      <w:pPr>
        <w:jc w:val="center"/>
        <w:rPr>
          <w:b/>
          <w:bCs/>
          <w:sz w:val="28"/>
          <w:szCs w:val="28"/>
          <w:lang w:val="en-US"/>
        </w:rPr>
      </w:pPr>
      <w:r>
        <w:rPr>
          <w:b/>
          <w:sz w:val="28"/>
          <w:szCs w:val="28"/>
          <w:lang w:val="kk-KZ"/>
        </w:rPr>
        <w:t xml:space="preserve">Құқық қорғау органдарының </w:t>
      </w:r>
      <w:r w:rsidR="00BA4410">
        <w:rPr>
          <w:b/>
          <w:bCs/>
          <w:sz w:val="28"/>
          <w:szCs w:val="28"/>
          <w:lang w:val="kk-KZ"/>
        </w:rPr>
        <w:t>бос</w:t>
      </w:r>
      <w:r w:rsidR="009F4ECC" w:rsidRPr="00665FD8">
        <w:rPr>
          <w:b/>
          <w:bCs/>
          <w:sz w:val="28"/>
          <w:szCs w:val="28"/>
          <w:lang w:val="kk-KZ"/>
        </w:rPr>
        <w:t xml:space="preserve"> лауазымдарға орналасуға</w:t>
      </w:r>
      <w:r w:rsidR="00D736ED">
        <w:rPr>
          <w:b/>
          <w:sz w:val="28"/>
          <w:szCs w:val="28"/>
        </w:rPr>
        <w:t xml:space="preserve"> конкурс</w:t>
      </w:r>
      <w:r w:rsidR="007E2E07" w:rsidRPr="00665FD8">
        <w:rPr>
          <w:b/>
          <w:bCs/>
          <w:sz w:val="28"/>
          <w:szCs w:val="28"/>
          <w:lang w:val="kk-KZ"/>
        </w:rPr>
        <w:t xml:space="preserve"> туралы хабарландыру</w:t>
      </w:r>
    </w:p>
    <w:p w:rsidR="003746C7" w:rsidRPr="0054724E" w:rsidRDefault="003746C7" w:rsidP="0054724E">
      <w:pPr>
        <w:rPr>
          <w:b/>
          <w:sz w:val="28"/>
          <w:szCs w:val="28"/>
          <w:lang w:val="kk-KZ"/>
        </w:rPr>
      </w:pPr>
    </w:p>
    <w:p w:rsidR="00367EB4" w:rsidRPr="00806DE7" w:rsidRDefault="00367EB4">
      <w:pPr>
        <w:jc w:val="both"/>
        <w:rPr>
          <w:lang w:val="kk-KZ"/>
        </w:rPr>
      </w:pPr>
    </w:p>
    <w:p w:rsidR="00367EB4" w:rsidRDefault="00463FA7">
      <w:pPr>
        <w:jc w:val="both"/>
        <w:rPr>
          <w:sz w:val="28"/>
          <w:szCs w:val="28"/>
          <w:lang w:val="kk-KZ"/>
        </w:rPr>
      </w:pPr>
      <w:r w:rsidRPr="00CE3693">
        <w:rPr>
          <w:sz w:val="28"/>
          <w:szCs w:val="28"/>
          <w:lang w:val="kk-KZ"/>
        </w:rPr>
        <w:t xml:space="preserve">Қазақстан Республикасы Ішкі істер министрлігі </w:t>
      </w:r>
      <w:r w:rsidRPr="00E4338F">
        <w:rPr>
          <w:sz w:val="28"/>
          <w:szCs w:val="28"/>
          <w:lang w:val="kk-KZ"/>
        </w:rPr>
        <w:t xml:space="preserve">Қылмыстық-атқару жүйесі комитеті </w:t>
      </w:r>
      <w:r w:rsidR="00960245">
        <w:rPr>
          <w:sz w:val="28"/>
          <w:szCs w:val="28"/>
          <w:lang w:val="kk-KZ"/>
        </w:rPr>
        <w:t xml:space="preserve">Шығыс Қазақстан </w:t>
      </w:r>
      <w:r w:rsidRPr="00CE3693">
        <w:rPr>
          <w:sz w:val="28"/>
          <w:szCs w:val="28"/>
          <w:lang w:val="kk-KZ"/>
        </w:rPr>
        <w:t>облысы бойынша</w:t>
      </w:r>
      <w:r w:rsidR="00673527">
        <w:rPr>
          <w:sz w:val="28"/>
          <w:szCs w:val="28"/>
          <w:lang w:val="kk-KZ"/>
        </w:rPr>
        <w:t xml:space="preserve"> </w:t>
      </w:r>
      <w:r w:rsidRPr="00CE3693">
        <w:rPr>
          <w:sz w:val="28"/>
          <w:szCs w:val="28"/>
          <w:lang w:val="kk-KZ"/>
        </w:rPr>
        <w:t xml:space="preserve">Қылмыстық-атқару жүйесі департаменті» </w:t>
      </w:r>
      <w:r>
        <w:rPr>
          <w:sz w:val="28"/>
          <w:szCs w:val="28"/>
          <w:lang w:val="kk-KZ"/>
        </w:rPr>
        <w:t>Р</w:t>
      </w:r>
      <w:r w:rsidRPr="00CE3693">
        <w:rPr>
          <w:sz w:val="28"/>
          <w:szCs w:val="28"/>
          <w:lang w:val="kk-KZ"/>
        </w:rPr>
        <w:t xml:space="preserve">ММ-нің </w:t>
      </w:r>
      <w:r w:rsidR="00C874CD">
        <w:rPr>
          <w:sz w:val="28"/>
          <w:szCs w:val="28"/>
          <w:lang w:val="kk-KZ"/>
        </w:rPr>
        <w:t xml:space="preserve">бос </w:t>
      </w:r>
      <w:r w:rsidRPr="00CE3693">
        <w:rPr>
          <w:sz w:val="28"/>
          <w:szCs w:val="28"/>
          <w:lang w:val="kk-KZ"/>
        </w:rPr>
        <w:t>лауазым</w:t>
      </w:r>
      <w:r w:rsidR="00A33F06">
        <w:rPr>
          <w:sz w:val="28"/>
          <w:szCs w:val="28"/>
          <w:lang w:val="kk-KZ"/>
        </w:rPr>
        <w:t>дар</w:t>
      </w:r>
      <w:r w:rsidRPr="00CE3693">
        <w:rPr>
          <w:sz w:val="28"/>
          <w:szCs w:val="28"/>
          <w:lang w:val="kk-KZ"/>
        </w:rPr>
        <w:t xml:space="preserve">ына орналасуға </w:t>
      </w:r>
      <w:r>
        <w:rPr>
          <w:sz w:val="28"/>
          <w:szCs w:val="28"/>
          <w:lang w:val="kk-KZ"/>
        </w:rPr>
        <w:t>к</w:t>
      </w:r>
      <w:r w:rsidRPr="00CE3693">
        <w:rPr>
          <w:sz w:val="28"/>
          <w:szCs w:val="28"/>
          <w:lang w:val="kk-KZ"/>
        </w:rPr>
        <w:t>онкурс өткізу туралы хабарландыру</w:t>
      </w:r>
    </w:p>
    <w:p w:rsidR="00463FA7" w:rsidRPr="00806DE7" w:rsidRDefault="00463FA7">
      <w:pPr>
        <w:jc w:val="both"/>
        <w:rPr>
          <w:lang w:val="kk-KZ"/>
        </w:rPr>
      </w:pPr>
    </w:p>
    <w:p w:rsidR="00367EB4" w:rsidRPr="00806DE7" w:rsidRDefault="00367EB4">
      <w:pPr>
        <w:jc w:val="both"/>
        <w:rPr>
          <w:lang w:val="kk-KZ"/>
        </w:rPr>
      </w:pPr>
    </w:p>
    <w:p w:rsidR="00367EB4" w:rsidRPr="00E07A72" w:rsidRDefault="00417BB0">
      <w:pPr>
        <w:jc w:val="both"/>
        <w:rPr>
          <w:b/>
          <w:lang w:val="kk-KZ"/>
        </w:rPr>
      </w:pPr>
      <w:r w:rsidRPr="00E07A72">
        <w:rPr>
          <w:b/>
          <w:sz w:val="28"/>
          <w:szCs w:val="28"/>
          <w:lang w:val="kk-KZ"/>
        </w:rPr>
        <w:t>Барлық конкурсқа қатысушыларға қойылатын жалпы біліктілік талаптары:</w:t>
      </w:r>
    </w:p>
    <w:p w:rsidR="00367EB4" w:rsidRPr="00806DE7" w:rsidRDefault="00367EB4">
      <w:pPr>
        <w:jc w:val="both"/>
        <w:rPr>
          <w:lang w:val="kk-KZ"/>
        </w:rPr>
      </w:pPr>
    </w:p>
    <w:p w:rsidR="006C065B" w:rsidRPr="00D5701D" w:rsidRDefault="00365C1C" w:rsidP="006C065B">
      <w:pPr>
        <w:jc w:val="both"/>
        <w:rPr>
          <w:sz w:val="28"/>
          <w:szCs w:val="28"/>
          <w:lang w:val="kk-KZ"/>
        </w:rPr>
      </w:pPr>
      <w:r w:rsidRPr="003C27AE">
        <w:rPr>
          <w:b/>
          <w:sz w:val="28"/>
          <w:szCs w:val="28"/>
          <w:lang w:val="kk-KZ"/>
        </w:rPr>
        <w:t>C-S</w:t>
      </w:r>
      <w:r w:rsidR="00BF316A" w:rsidRPr="00BF316A">
        <w:rPr>
          <w:b/>
          <w:sz w:val="28"/>
          <w:szCs w:val="28"/>
          <w:lang w:val="kk-KZ"/>
        </w:rPr>
        <w:t>V</w:t>
      </w:r>
      <w:r w:rsidR="0054724E">
        <w:rPr>
          <w:b/>
          <w:sz w:val="28"/>
          <w:szCs w:val="28"/>
          <w:lang w:val="kk-KZ"/>
        </w:rPr>
        <w:t>О</w:t>
      </w:r>
      <w:r w:rsidRPr="003C27AE">
        <w:rPr>
          <w:b/>
          <w:sz w:val="28"/>
          <w:szCs w:val="28"/>
          <w:lang w:val="kk-KZ"/>
        </w:rPr>
        <w:t>-</w:t>
      </w:r>
      <w:r w:rsidRPr="00157D2A">
        <w:rPr>
          <w:b/>
          <w:sz w:val="28"/>
          <w:szCs w:val="28"/>
          <w:lang w:val="kk-KZ"/>
        </w:rPr>
        <w:t>8</w:t>
      </w:r>
      <w:r w:rsidR="00673527">
        <w:rPr>
          <w:b/>
          <w:sz w:val="28"/>
          <w:szCs w:val="28"/>
          <w:lang w:val="kk-KZ"/>
        </w:rPr>
        <w:t xml:space="preserve"> </w:t>
      </w:r>
      <w:r w:rsidR="006C065B" w:rsidRPr="00157D2A">
        <w:rPr>
          <w:b/>
          <w:sz w:val="28"/>
          <w:szCs w:val="28"/>
          <w:lang w:val="kk-KZ"/>
        </w:rPr>
        <w:t>санаты үшін:</w:t>
      </w:r>
      <w:r w:rsidR="00673527">
        <w:rPr>
          <w:b/>
          <w:sz w:val="28"/>
          <w:szCs w:val="28"/>
          <w:lang w:val="kk-KZ"/>
        </w:rPr>
        <w:t xml:space="preserve"> </w:t>
      </w:r>
      <w:r w:rsidR="00D5701D" w:rsidRPr="00D5701D">
        <w:rPr>
          <w:sz w:val="28"/>
          <w:szCs w:val="28"/>
          <w:lang w:val="kk-KZ"/>
        </w:rPr>
        <w:t>нақты лауазымның функционалдық бағыттарына сәйкес келетін жоғары білім</w:t>
      </w:r>
      <w:r w:rsidR="006C065B" w:rsidRPr="00D5701D">
        <w:rPr>
          <w:sz w:val="28"/>
          <w:szCs w:val="28"/>
          <w:lang w:val="kk-KZ"/>
        </w:rPr>
        <w:t>;</w:t>
      </w:r>
    </w:p>
    <w:p w:rsidR="00BF316A" w:rsidRPr="00BF316A" w:rsidRDefault="00BF316A" w:rsidP="00BF316A">
      <w:pPr>
        <w:ind w:firstLine="709"/>
        <w:jc w:val="both"/>
        <w:rPr>
          <w:iCs/>
          <w:sz w:val="28"/>
          <w:szCs w:val="28"/>
          <w:lang w:val="kk-KZ"/>
        </w:rPr>
      </w:pPr>
      <w:r w:rsidRPr="00BF316A">
        <w:rPr>
          <w:iCs/>
          <w:sz w:val="28"/>
          <w:szCs w:val="28"/>
          <w:lang w:val="kk-KZ"/>
        </w:rPr>
        <w:t>1) құқық қорғау қызметінде не арнаулы мемлекеттік органдарда не әскери қызметте не судья лауазымында қызмет өтілі екі жылдан кем емес;</w:t>
      </w:r>
    </w:p>
    <w:p w:rsidR="00BF316A" w:rsidRPr="00BF316A" w:rsidRDefault="00BF316A" w:rsidP="00BF316A">
      <w:pPr>
        <w:ind w:firstLine="709"/>
        <w:jc w:val="both"/>
        <w:rPr>
          <w:iCs/>
          <w:sz w:val="28"/>
          <w:szCs w:val="28"/>
          <w:lang w:val="kk-KZ"/>
        </w:rPr>
      </w:pPr>
      <w:r w:rsidRPr="00BF316A">
        <w:rPr>
          <w:iCs/>
          <w:sz w:val="28"/>
          <w:szCs w:val="28"/>
          <w:lang w:val="kk-KZ"/>
        </w:rPr>
        <w:t>2) осы санаттардағы нақты лауазымның тиісті бейіндік бағытына сәйкес келетін әкімшілік мемлекеттік лауазымдарда жұмыс өтілі үш жылдан кем емес;</w:t>
      </w:r>
    </w:p>
    <w:p w:rsidR="00BF316A" w:rsidRPr="00BF316A" w:rsidRDefault="00BF316A" w:rsidP="00BF316A">
      <w:pPr>
        <w:ind w:firstLine="709"/>
        <w:jc w:val="both"/>
        <w:rPr>
          <w:iCs/>
          <w:sz w:val="28"/>
          <w:szCs w:val="28"/>
          <w:lang w:val="kk-KZ"/>
        </w:rPr>
      </w:pPr>
      <w:r w:rsidRPr="00BF316A">
        <w:rPr>
          <w:iCs/>
          <w:sz w:val="28"/>
          <w:szCs w:val="28"/>
          <w:lang w:val="kk-KZ"/>
        </w:rPr>
        <w:t>3) осы санаттағы нақты лауазымның функционалдық бағытына сәйкес салаларда жұмыс өтілі төрт жылдан кем емес;</w:t>
      </w:r>
    </w:p>
    <w:p w:rsidR="00BF316A" w:rsidRPr="00BF316A" w:rsidRDefault="00BF316A" w:rsidP="00BF316A">
      <w:pPr>
        <w:ind w:firstLine="709"/>
        <w:jc w:val="both"/>
        <w:rPr>
          <w:iCs/>
          <w:sz w:val="28"/>
          <w:szCs w:val="28"/>
          <w:lang w:val="kk-KZ"/>
        </w:rPr>
      </w:pPr>
      <w:r w:rsidRPr="00BF316A">
        <w:rPr>
          <w:iCs/>
          <w:sz w:val="28"/>
          <w:szCs w:val="28"/>
          <w:lang w:val="kk-KZ"/>
        </w:rPr>
        <w:t>4) Президенттік жастар кадр резервіне алынған адамдар үшін жұмыс өтілі бес жылдан кем емес.</w:t>
      </w:r>
    </w:p>
    <w:p w:rsidR="00CB47DD" w:rsidRPr="00157D2A" w:rsidRDefault="00446474" w:rsidP="00BF316A">
      <w:pPr>
        <w:ind w:firstLine="708"/>
        <w:jc w:val="both"/>
        <w:rPr>
          <w:color w:val="000000"/>
          <w:sz w:val="28"/>
          <w:szCs w:val="22"/>
          <w:lang w:val="kk-KZ" w:eastAsia="en-US"/>
        </w:rPr>
      </w:pPr>
      <w:r w:rsidRPr="00157D2A">
        <w:rPr>
          <w:color w:val="000000"/>
          <w:sz w:val="28"/>
          <w:szCs w:val="22"/>
          <w:lang w:val="kk-KZ" w:eastAsia="en-US"/>
        </w:rPr>
        <w:t xml:space="preserve">«Құқық қорғау органдары лауазымдарының санаттарына қойылатын үлгілік біліктілік талаптарын бекіту туралы» Қазақстан Республикасының Мемлекеттік қызмет істері агенттігі Төрағасының 2020 жылғы 13 сәуірдегі  №67 </w:t>
      </w:r>
      <w:r w:rsidR="00081B96" w:rsidRPr="00157D2A">
        <w:rPr>
          <w:sz w:val="28"/>
          <w:szCs w:val="28"/>
          <w:lang w:val="kk-KZ"/>
        </w:rPr>
        <w:t>бұйрығы</w:t>
      </w:r>
      <w:r w:rsidR="00CB47DD" w:rsidRPr="00157D2A">
        <w:rPr>
          <w:sz w:val="28"/>
          <w:szCs w:val="28"/>
          <w:lang w:val="kk-KZ"/>
        </w:rPr>
        <w:t>.</w:t>
      </w:r>
    </w:p>
    <w:p w:rsidR="00367EB4" w:rsidRPr="00081B96" w:rsidRDefault="00367EB4">
      <w:pPr>
        <w:jc w:val="both"/>
        <w:rPr>
          <w:lang w:val="kk-KZ"/>
        </w:rPr>
      </w:pPr>
    </w:p>
    <w:p w:rsidR="00367EB4" w:rsidRPr="004B24F2" w:rsidRDefault="00417BB0">
      <w:pPr>
        <w:jc w:val="both"/>
        <w:rPr>
          <w:b/>
          <w:lang w:val="kk-KZ"/>
        </w:rPr>
      </w:pPr>
      <w:r w:rsidRPr="004B24F2">
        <w:rPr>
          <w:b/>
          <w:sz w:val="28"/>
          <w:szCs w:val="28"/>
          <w:lang w:val="kk-KZ"/>
        </w:rPr>
        <w:t>Мемлекеттік әкімшілік қызметшілердің лауазымдық жалақылары:</w:t>
      </w:r>
    </w:p>
    <w:p w:rsidR="00367EB4" w:rsidRPr="00627721" w:rsidRDefault="00417BB0">
      <w:pPr>
        <w:jc w:val="both"/>
        <w:rPr>
          <w:lang w:val="kk-KZ"/>
        </w:rPr>
      </w:pPr>
      <w:r w:rsidRPr="00627721">
        <w:rPr>
          <w:sz w:val="28"/>
          <w:szCs w:val="28"/>
          <w:lang w:val="kk-KZ"/>
        </w:rPr>
        <w:t>Санат Еңбек сіңірген жылдарына байланысты</w:t>
      </w:r>
    </w:p>
    <w:p w:rsidR="00367EB4" w:rsidRPr="00EB63A4" w:rsidRDefault="00417BB0" w:rsidP="009B7111">
      <w:pPr>
        <w:ind w:left="1416"/>
        <w:jc w:val="both"/>
        <w:rPr>
          <w:lang w:val="kk-KZ"/>
        </w:rPr>
      </w:pPr>
      <w:r w:rsidRPr="00EB63A4">
        <w:rPr>
          <w:sz w:val="28"/>
          <w:szCs w:val="28"/>
          <w:lang w:val="kk-KZ"/>
        </w:rPr>
        <w:t xml:space="preserve">min </w:t>
      </w:r>
      <w:r w:rsidR="00FD66B8" w:rsidRPr="00EB63A4">
        <w:rPr>
          <w:sz w:val="28"/>
          <w:szCs w:val="28"/>
          <w:lang w:val="kk-KZ"/>
        </w:rPr>
        <w:t xml:space="preserve">238 440 теңге </w:t>
      </w:r>
      <w:r w:rsidRPr="00EB63A4">
        <w:rPr>
          <w:sz w:val="28"/>
          <w:szCs w:val="28"/>
          <w:lang w:val="kk-KZ"/>
        </w:rPr>
        <w:t>max</w:t>
      </w:r>
      <w:r w:rsidR="00B0170D" w:rsidRPr="00EB63A4">
        <w:rPr>
          <w:sz w:val="28"/>
          <w:szCs w:val="28"/>
          <w:lang w:val="kk-KZ"/>
        </w:rPr>
        <w:t xml:space="preserve"> </w:t>
      </w:r>
      <w:r w:rsidR="00FD66B8" w:rsidRPr="00EB63A4">
        <w:rPr>
          <w:sz w:val="28"/>
          <w:szCs w:val="28"/>
          <w:lang w:val="kk-KZ"/>
        </w:rPr>
        <w:t>293 251теңге</w:t>
      </w:r>
    </w:p>
    <w:p w:rsidR="00CB2A71" w:rsidRPr="00627721" w:rsidRDefault="008437CC" w:rsidP="00CB2A71">
      <w:pPr>
        <w:jc w:val="both"/>
        <w:rPr>
          <w:lang w:val="kk-KZ"/>
        </w:rPr>
      </w:pPr>
      <w:r w:rsidRPr="00EB63A4">
        <w:rPr>
          <w:b/>
          <w:sz w:val="28"/>
          <w:szCs w:val="28"/>
          <w:lang w:val="kk-KZ"/>
        </w:rPr>
        <w:t>C-S</w:t>
      </w:r>
      <w:r w:rsidR="00BF316A" w:rsidRPr="00EB63A4">
        <w:rPr>
          <w:b/>
          <w:sz w:val="28"/>
          <w:szCs w:val="28"/>
          <w:lang w:val="kk-KZ"/>
        </w:rPr>
        <w:t>VO</w:t>
      </w:r>
      <w:r w:rsidRPr="00EB63A4">
        <w:rPr>
          <w:b/>
          <w:sz w:val="28"/>
          <w:szCs w:val="28"/>
          <w:lang w:val="kk-KZ"/>
        </w:rPr>
        <w:t>-</w:t>
      </w:r>
      <w:r w:rsidR="00FD66B8" w:rsidRPr="00EB63A4">
        <w:rPr>
          <w:b/>
          <w:sz w:val="28"/>
          <w:szCs w:val="28"/>
          <w:lang w:val="kk-KZ"/>
        </w:rPr>
        <w:t>8</w:t>
      </w:r>
    </w:p>
    <w:p w:rsidR="00367EB4" w:rsidRDefault="00463FA7" w:rsidP="00CB2A71">
      <w:pPr>
        <w:jc w:val="both"/>
        <w:rPr>
          <w:bCs/>
          <w:sz w:val="28"/>
          <w:szCs w:val="28"/>
          <w:lang w:val="kk-KZ" w:eastAsia="zh-CN"/>
        </w:rPr>
      </w:pPr>
      <w:r w:rsidRPr="00CE3693">
        <w:rPr>
          <w:bCs/>
          <w:sz w:val="28"/>
          <w:szCs w:val="28"/>
          <w:lang w:val="kk-KZ" w:eastAsia="zh-CN"/>
        </w:rPr>
        <w:t>«</w:t>
      </w:r>
      <w:r w:rsidRPr="00CE3693">
        <w:rPr>
          <w:bCs/>
          <w:sz w:val="28"/>
          <w:szCs w:val="28"/>
          <w:lang w:val="kk-KZ"/>
        </w:rPr>
        <w:t xml:space="preserve">Қазақстан Республикасы Ішкі істер министрлігінің Қылмыстық-атқару жүйесі комитетінің </w:t>
      </w:r>
      <w:r w:rsidR="00960245">
        <w:rPr>
          <w:bCs/>
          <w:sz w:val="28"/>
          <w:szCs w:val="28"/>
          <w:lang w:val="kk-KZ"/>
        </w:rPr>
        <w:t>Шығыс Қазақстан о</w:t>
      </w:r>
      <w:r w:rsidRPr="00CE3693">
        <w:rPr>
          <w:bCs/>
          <w:sz w:val="28"/>
          <w:szCs w:val="28"/>
          <w:lang w:val="kk-KZ"/>
        </w:rPr>
        <w:t>блысы бойынша Қылмыстық-атқару жүйесі департаменті</w:t>
      </w:r>
      <w:r w:rsidRPr="00CE3693">
        <w:rPr>
          <w:bCs/>
          <w:sz w:val="28"/>
          <w:szCs w:val="28"/>
          <w:lang w:val="kk-KZ" w:eastAsia="zh-CN"/>
        </w:rPr>
        <w:t>» РММ (</w:t>
      </w:r>
      <w:r w:rsidR="00960245">
        <w:rPr>
          <w:bCs/>
          <w:sz w:val="28"/>
          <w:szCs w:val="28"/>
          <w:lang w:val="kk-KZ" w:eastAsia="zh-CN"/>
        </w:rPr>
        <w:t>07013</w:t>
      </w:r>
      <w:r w:rsidRPr="00CE3693">
        <w:rPr>
          <w:bCs/>
          <w:sz w:val="28"/>
          <w:szCs w:val="28"/>
          <w:lang w:val="kk-KZ" w:eastAsia="zh-CN"/>
        </w:rPr>
        <w:t xml:space="preserve">), </w:t>
      </w:r>
      <w:r w:rsidR="00960245">
        <w:rPr>
          <w:bCs/>
          <w:sz w:val="28"/>
          <w:szCs w:val="28"/>
          <w:lang w:val="kk-KZ" w:eastAsia="zh-CN"/>
        </w:rPr>
        <w:t xml:space="preserve">Өскемен </w:t>
      </w:r>
      <w:r w:rsidRPr="00CE3693">
        <w:rPr>
          <w:bCs/>
          <w:sz w:val="28"/>
          <w:szCs w:val="28"/>
          <w:lang w:val="kk-KZ" w:eastAsia="zh-CN"/>
        </w:rPr>
        <w:t xml:space="preserve">қаласы, </w:t>
      </w:r>
      <w:r w:rsidR="00960245">
        <w:rPr>
          <w:bCs/>
          <w:sz w:val="28"/>
          <w:szCs w:val="28"/>
          <w:lang w:val="kk-KZ" w:eastAsia="zh-CN"/>
        </w:rPr>
        <w:t xml:space="preserve">Левоневского </w:t>
      </w:r>
      <w:r w:rsidRPr="00CE3693">
        <w:rPr>
          <w:bCs/>
          <w:sz w:val="28"/>
          <w:szCs w:val="28"/>
          <w:lang w:val="kk-KZ" w:eastAsia="zh-CN"/>
        </w:rPr>
        <w:t xml:space="preserve">к-сі </w:t>
      </w:r>
      <w:r w:rsidR="00960245">
        <w:rPr>
          <w:bCs/>
          <w:sz w:val="28"/>
          <w:szCs w:val="28"/>
          <w:lang w:val="kk-KZ" w:eastAsia="zh-CN"/>
        </w:rPr>
        <w:t>21</w:t>
      </w:r>
      <w:r w:rsidRPr="00CE3693">
        <w:rPr>
          <w:bCs/>
          <w:sz w:val="28"/>
          <w:szCs w:val="28"/>
          <w:lang w:val="kk-KZ" w:eastAsia="zh-CN"/>
        </w:rPr>
        <w:t>,  1</w:t>
      </w:r>
      <w:r w:rsidR="00960245">
        <w:rPr>
          <w:bCs/>
          <w:sz w:val="28"/>
          <w:szCs w:val="28"/>
          <w:lang w:val="kk-KZ" w:eastAsia="zh-CN"/>
        </w:rPr>
        <w:t xml:space="preserve">00-каб., анықтама телефоны: 8(7232)701894, </w:t>
      </w:r>
      <w:r w:rsidRPr="00CE3693">
        <w:rPr>
          <w:bCs/>
          <w:sz w:val="28"/>
          <w:szCs w:val="28"/>
          <w:lang w:val="kk-KZ" w:eastAsia="zh-CN"/>
        </w:rPr>
        <w:t>эл. мекен-жайы:</w:t>
      </w:r>
      <w:r w:rsidRPr="00673527">
        <w:rPr>
          <w:bCs/>
          <w:sz w:val="28"/>
          <w:szCs w:val="28"/>
          <w:lang w:val="kk-KZ" w:eastAsia="zh-CN"/>
        </w:rPr>
        <w:t xml:space="preserve"> </w:t>
      </w:r>
      <w:hyperlink r:id="rId7" w:history="1">
        <w:r w:rsidR="00960245" w:rsidRPr="00673527">
          <w:rPr>
            <w:rStyle w:val="ad"/>
            <w:sz w:val="28"/>
            <w:szCs w:val="28"/>
            <w:lang w:val="kk-KZ"/>
          </w:rPr>
          <w:t>a.alimbekova@mvd.gov.kz</w:t>
        </w:r>
      </w:hyperlink>
      <w:r w:rsidR="00673527">
        <w:rPr>
          <w:lang w:val="kk-KZ"/>
        </w:rPr>
        <w:t xml:space="preserve"> </w:t>
      </w:r>
      <w:r w:rsidR="002A5147">
        <w:rPr>
          <w:bCs/>
          <w:sz w:val="28"/>
          <w:szCs w:val="28"/>
          <w:lang w:val="kk-KZ"/>
        </w:rPr>
        <w:t xml:space="preserve">бос </w:t>
      </w:r>
      <w:r w:rsidRPr="00CE3693">
        <w:rPr>
          <w:bCs/>
          <w:sz w:val="28"/>
          <w:szCs w:val="28"/>
          <w:lang w:val="kk-KZ" w:eastAsia="zh-CN"/>
        </w:rPr>
        <w:t>лауазым</w:t>
      </w:r>
      <w:r w:rsidR="008031F8">
        <w:rPr>
          <w:bCs/>
          <w:sz w:val="28"/>
          <w:szCs w:val="28"/>
          <w:lang w:val="kk-KZ" w:eastAsia="zh-CN"/>
        </w:rPr>
        <w:t xml:space="preserve">дарына </w:t>
      </w:r>
      <w:r w:rsidRPr="00CE3693">
        <w:rPr>
          <w:bCs/>
          <w:sz w:val="28"/>
          <w:szCs w:val="28"/>
          <w:lang w:val="kk-KZ" w:eastAsia="zh-CN"/>
        </w:rPr>
        <w:t>орналасуға конкурс жариялайды:</w:t>
      </w:r>
    </w:p>
    <w:p w:rsidR="007F1FC9" w:rsidRDefault="007F1FC9">
      <w:pPr>
        <w:jc w:val="both"/>
        <w:rPr>
          <w:lang w:val="kk-KZ"/>
        </w:rPr>
      </w:pPr>
    </w:p>
    <w:p w:rsidR="00005AEB" w:rsidRDefault="00005AEB">
      <w:pPr>
        <w:jc w:val="both"/>
        <w:rPr>
          <w:lang w:val="kk-KZ"/>
        </w:rPr>
      </w:pPr>
    </w:p>
    <w:p w:rsidR="00ED1D6C" w:rsidRPr="004B24F2" w:rsidRDefault="00960245" w:rsidP="00ED1D6C">
      <w:pPr>
        <w:jc w:val="both"/>
        <w:rPr>
          <w:b/>
          <w:lang w:val="kk-KZ"/>
        </w:rPr>
      </w:pPr>
      <w:r>
        <w:rPr>
          <w:b/>
          <w:bCs/>
          <w:sz w:val="28"/>
          <w:szCs w:val="28"/>
          <w:lang w:val="kk-KZ"/>
        </w:rPr>
        <w:t>Шығыс Қазақстан</w:t>
      </w:r>
      <w:r w:rsidR="00BF316A">
        <w:rPr>
          <w:b/>
          <w:bCs/>
          <w:sz w:val="28"/>
          <w:szCs w:val="28"/>
          <w:lang w:val="kk-KZ"/>
        </w:rPr>
        <w:t xml:space="preserve"> облысы бойынша ҚАЖД қ</w:t>
      </w:r>
      <w:r w:rsidR="00BF316A" w:rsidRPr="00BF316A">
        <w:rPr>
          <w:b/>
          <w:bCs/>
          <w:sz w:val="28"/>
          <w:szCs w:val="28"/>
          <w:lang w:val="kk-KZ"/>
        </w:rPr>
        <w:t>ұжат айналымы және өтініштерді бақылау тобы</w:t>
      </w:r>
      <w:r w:rsidR="00BF316A">
        <w:rPr>
          <w:b/>
          <w:bCs/>
          <w:sz w:val="28"/>
          <w:szCs w:val="28"/>
          <w:lang w:val="kk-KZ"/>
        </w:rPr>
        <w:t>ның аға инспекторы</w:t>
      </w:r>
      <w:r w:rsidR="00ED1D6C" w:rsidRPr="004B24F2">
        <w:rPr>
          <w:b/>
          <w:sz w:val="28"/>
          <w:szCs w:val="28"/>
          <w:lang w:val="kk-KZ"/>
        </w:rPr>
        <w:t>,</w:t>
      </w:r>
      <w:r w:rsidR="00673527">
        <w:rPr>
          <w:b/>
          <w:sz w:val="28"/>
          <w:szCs w:val="28"/>
          <w:lang w:val="kk-KZ"/>
        </w:rPr>
        <w:t xml:space="preserve"> </w:t>
      </w:r>
      <w:r w:rsidR="00BF316A" w:rsidRPr="003C27AE">
        <w:rPr>
          <w:b/>
          <w:sz w:val="28"/>
          <w:szCs w:val="28"/>
          <w:lang w:val="kk-KZ"/>
        </w:rPr>
        <w:t>C-S</w:t>
      </w:r>
      <w:r w:rsidR="00BF316A" w:rsidRPr="00BF316A">
        <w:rPr>
          <w:b/>
          <w:sz w:val="28"/>
          <w:szCs w:val="28"/>
          <w:lang w:val="kk-KZ"/>
        </w:rPr>
        <w:t>VO</w:t>
      </w:r>
      <w:r w:rsidR="00BF316A" w:rsidRPr="003C27AE">
        <w:rPr>
          <w:b/>
          <w:sz w:val="28"/>
          <w:szCs w:val="28"/>
          <w:lang w:val="kk-KZ"/>
        </w:rPr>
        <w:t>-</w:t>
      </w:r>
      <w:r w:rsidR="00BF316A" w:rsidRPr="00157D2A">
        <w:rPr>
          <w:b/>
          <w:sz w:val="28"/>
          <w:szCs w:val="28"/>
          <w:lang w:val="kk-KZ"/>
        </w:rPr>
        <w:t>8</w:t>
      </w:r>
      <w:r w:rsidR="00673527">
        <w:rPr>
          <w:b/>
          <w:sz w:val="28"/>
          <w:szCs w:val="28"/>
          <w:lang w:val="kk-KZ"/>
        </w:rPr>
        <w:t xml:space="preserve"> </w:t>
      </w:r>
      <w:r w:rsidR="00446474">
        <w:rPr>
          <w:b/>
          <w:sz w:val="28"/>
          <w:szCs w:val="28"/>
          <w:lang w:val="kk-KZ" w:eastAsia="ko-KR"/>
        </w:rPr>
        <w:t xml:space="preserve">санаты, </w:t>
      </w:r>
      <w:r w:rsidR="008437CC">
        <w:rPr>
          <w:b/>
          <w:sz w:val="28"/>
          <w:szCs w:val="28"/>
          <w:lang w:val="kk-KZ" w:eastAsia="ko-KR"/>
        </w:rPr>
        <w:t>1</w:t>
      </w:r>
      <w:r w:rsidR="00ED1D6C" w:rsidRPr="004B24F2">
        <w:rPr>
          <w:b/>
          <w:sz w:val="28"/>
          <w:szCs w:val="28"/>
          <w:lang w:val="kk-KZ" w:eastAsia="ko-KR"/>
        </w:rPr>
        <w:t xml:space="preserve"> бірлік.</w:t>
      </w:r>
    </w:p>
    <w:p w:rsidR="00FD66B8" w:rsidRDefault="00ED1D6C" w:rsidP="007D311C">
      <w:pPr>
        <w:autoSpaceDE w:val="0"/>
        <w:autoSpaceDN w:val="0"/>
        <w:adjustRightInd w:val="0"/>
        <w:ind w:firstLine="708"/>
        <w:jc w:val="both"/>
        <w:rPr>
          <w:i/>
          <w:sz w:val="28"/>
          <w:szCs w:val="28"/>
          <w:lang w:val="kk-KZ"/>
        </w:rPr>
      </w:pPr>
      <w:r w:rsidRPr="00305726">
        <w:rPr>
          <w:sz w:val="28"/>
          <w:szCs w:val="28"/>
          <w:lang w:val="kk-KZ"/>
        </w:rPr>
        <w:t xml:space="preserve">Функционалдық міндеттері: </w:t>
      </w:r>
      <w:r w:rsidR="00217255">
        <w:rPr>
          <w:sz w:val="28"/>
          <w:szCs w:val="28"/>
          <w:lang w:val="kk-KZ"/>
        </w:rPr>
        <w:t>қ</w:t>
      </w:r>
      <w:r w:rsidR="00960245">
        <w:rPr>
          <w:sz w:val="28"/>
          <w:szCs w:val="28"/>
          <w:lang w:val="kk-KZ"/>
        </w:rPr>
        <w:t xml:space="preserve">аржымен қамтамасыз ету бөлімінің материалдық есеп </w:t>
      </w:r>
      <w:r w:rsidR="007D311C">
        <w:rPr>
          <w:sz w:val="28"/>
          <w:szCs w:val="28"/>
          <w:lang w:val="kk-KZ"/>
        </w:rPr>
        <w:t>тобының жұмысын ұйымдастырады</w:t>
      </w:r>
      <w:r w:rsidR="00B0170D">
        <w:rPr>
          <w:sz w:val="28"/>
          <w:szCs w:val="28"/>
          <w:lang w:val="kk-KZ"/>
        </w:rPr>
        <w:t>:</w:t>
      </w:r>
    </w:p>
    <w:p w:rsidR="00FD66B8" w:rsidRDefault="00FD66B8" w:rsidP="00FD66B8">
      <w:pPr>
        <w:numPr>
          <w:ilvl w:val="0"/>
          <w:numId w:val="2"/>
        </w:numPr>
        <w:tabs>
          <w:tab w:val="left" w:pos="0"/>
        </w:tabs>
        <w:ind w:left="0" w:firstLine="360"/>
        <w:jc w:val="both"/>
        <w:rPr>
          <w:sz w:val="28"/>
          <w:szCs w:val="28"/>
          <w:lang w:val="kk-KZ"/>
        </w:rPr>
      </w:pPr>
      <w:r>
        <w:rPr>
          <w:sz w:val="28"/>
          <w:szCs w:val="28"/>
          <w:lang w:val="kk-KZ"/>
        </w:rPr>
        <w:t>Мүліктік-материалдық бағалы заттарды бухгалтерлік есепке алуды жүргізуді , құжаттардың уақтылы және дұрыс ресімделуі үшін алдын ала бақылауды жүзеге асырады.</w:t>
      </w:r>
    </w:p>
    <w:p w:rsidR="00FD66B8" w:rsidRDefault="00FD66B8" w:rsidP="00FD66B8">
      <w:pPr>
        <w:numPr>
          <w:ilvl w:val="0"/>
          <w:numId w:val="2"/>
        </w:numPr>
        <w:ind w:left="0" w:firstLine="360"/>
        <w:jc w:val="both"/>
        <w:rPr>
          <w:sz w:val="28"/>
          <w:szCs w:val="28"/>
          <w:lang w:val="kk-KZ"/>
        </w:rPr>
      </w:pPr>
      <w:r>
        <w:rPr>
          <w:sz w:val="28"/>
          <w:szCs w:val="28"/>
          <w:lang w:val="kk-KZ"/>
        </w:rPr>
        <w:t>Материалдық жауапты адамдар бойынша аналитикалық есепке алуды жүзеге асырады.</w:t>
      </w:r>
    </w:p>
    <w:p w:rsidR="00FD66B8" w:rsidRDefault="00FD66B8" w:rsidP="00FD66B8">
      <w:pPr>
        <w:numPr>
          <w:ilvl w:val="0"/>
          <w:numId w:val="2"/>
        </w:numPr>
        <w:tabs>
          <w:tab w:val="left" w:pos="0"/>
        </w:tabs>
        <w:ind w:left="0" w:firstLine="426"/>
        <w:jc w:val="both"/>
        <w:rPr>
          <w:sz w:val="28"/>
          <w:szCs w:val="28"/>
          <w:lang w:val="kk-KZ"/>
        </w:rPr>
      </w:pPr>
      <w:r>
        <w:rPr>
          <w:sz w:val="28"/>
          <w:szCs w:val="28"/>
          <w:lang w:val="kk-KZ"/>
        </w:rPr>
        <w:t>Активтер мен запастарды сақтау орындарында сақталуы мен пайдалануына бақылауды жүзеге асырады.</w:t>
      </w:r>
    </w:p>
    <w:p w:rsidR="00FD66B8" w:rsidRDefault="00FD66B8" w:rsidP="00FD66B8">
      <w:pPr>
        <w:numPr>
          <w:ilvl w:val="0"/>
          <w:numId w:val="2"/>
        </w:numPr>
        <w:tabs>
          <w:tab w:val="left" w:pos="567"/>
        </w:tabs>
        <w:ind w:left="0" w:firstLine="426"/>
        <w:rPr>
          <w:sz w:val="28"/>
          <w:szCs w:val="28"/>
          <w:lang w:val="kk-KZ"/>
        </w:rPr>
      </w:pPr>
      <w:r>
        <w:rPr>
          <w:sz w:val="28"/>
          <w:szCs w:val="28"/>
          <w:lang w:val="kk-KZ"/>
        </w:rPr>
        <w:lastRenderedPageBreak/>
        <w:t>Жеткізушілерден тауар-материалдық бағалы заттардың кірісі бойынша есепке қабылданған бастапқы құжаттарды күн сайын өңдейді (жүкқұжаттар, шоттар, ТМЗ қабылдау-тарату актітлері, көрсетілген қызметтер актілері және т.б.).</w:t>
      </w:r>
    </w:p>
    <w:p w:rsidR="00FD66B8" w:rsidRDefault="00FD66B8" w:rsidP="00FD66B8">
      <w:pPr>
        <w:numPr>
          <w:ilvl w:val="0"/>
          <w:numId w:val="2"/>
        </w:numPr>
        <w:ind w:left="0" w:firstLine="360"/>
        <w:jc w:val="both"/>
        <w:rPr>
          <w:sz w:val="28"/>
          <w:szCs w:val="28"/>
          <w:lang w:val="kk-KZ"/>
        </w:rPr>
      </w:pPr>
      <w:r>
        <w:rPr>
          <w:sz w:val="28"/>
          <w:szCs w:val="28"/>
          <w:lang w:val="kk-KZ"/>
        </w:rPr>
        <w:t>Материалдық жауапты адаммен келісімшартты уақтылы жасауды жүзеге асырады.</w:t>
      </w:r>
    </w:p>
    <w:p w:rsidR="00FD66B8" w:rsidRDefault="00FD66B8" w:rsidP="00FD66B8">
      <w:pPr>
        <w:numPr>
          <w:ilvl w:val="0"/>
          <w:numId w:val="2"/>
        </w:numPr>
        <w:ind w:left="0" w:firstLine="284"/>
        <w:jc w:val="both"/>
        <w:rPr>
          <w:sz w:val="28"/>
          <w:szCs w:val="28"/>
          <w:lang w:val="kk-KZ"/>
        </w:rPr>
      </w:pPr>
      <w:r>
        <w:rPr>
          <w:sz w:val="28"/>
          <w:szCs w:val="28"/>
          <w:lang w:val="kk-KZ"/>
        </w:rPr>
        <w:t>Материалдық жауапты адамдардан материалдық есептер, қабылдау тарату актілерін, мүліктік-материалдық бағалы заттарды есептен шығаруға актілерді қабылдайды, операция құжатында көрсетілген нысанды тексеруден, мақсатқа сай болудан тұратын оларды тексеруді жүзеге асырады, арифметикалық есептердің дұрыстығын белгілейді.</w:t>
      </w:r>
    </w:p>
    <w:p w:rsidR="00FD66B8" w:rsidRDefault="00FD66B8" w:rsidP="00FD66B8">
      <w:pPr>
        <w:numPr>
          <w:ilvl w:val="0"/>
          <w:numId w:val="2"/>
        </w:numPr>
        <w:tabs>
          <w:tab w:val="left" w:pos="567"/>
        </w:tabs>
        <w:ind w:left="0" w:firstLine="284"/>
        <w:jc w:val="both"/>
        <w:rPr>
          <w:sz w:val="28"/>
          <w:szCs w:val="28"/>
          <w:lang w:val="kk-KZ"/>
        </w:rPr>
      </w:pPr>
      <w:r>
        <w:rPr>
          <w:sz w:val="28"/>
          <w:szCs w:val="28"/>
          <w:lang w:val="kk-KZ"/>
        </w:rPr>
        <w:t>Материалдық жауапты адам ауысқан кезде тауар-материалдық бағалы заттарды уақтылы қабылдау-тарату үшін бақылауды жүзеге асырады.</w:t>
      </w:r>
    </w:p>
    <w:p w:rsidR="00FD66B8" w:rsidRDefault="00FD66B8" w:rsidP="00FD66B8">
      <w:pPr>
        <w:numPr>
          <w:ilvl w:val="0"/>
          <w:numId w:val="2"/>
        </w:numPr>
        <w:ind w:left="0" w:firstLine="284"/>
        <w:jc w:val="both"/>
        <w:rPr>
          <w:sz w:val="28"/>
          <w:szCs w:val="28"/>
          <w:lang w:val="kk-KZ"/>
        </w:rPr>
      </w:pPr>
      <w:r>
        <w:rPr>
          <w:sz w:val="28"/>
          <w:szCs w:val="28"/>
          <w:lang w:val="kk-KZ"/>
        </w:rPr>
        <w:t>Тегін алынған және берілген мүліктік-материалдық бағалы заттарды есепке алуды жүзеге асырады.</w:t>
      </w:r>
    </w:p>
    <w:p w:rsidR="00FD66B8" w:rsidRDefault="00FD66B8" w:rsidP="00FD66B8">
      <w:pPr>
        <w:numPr>
          <w:ilvl w:val="0"/>
          <w:numId w:val="2"/>
        </w:numPr>
        <w:ind w:left="0" w:firstLine="284"/>
        <w:jc w:val="both"/>
        <w:rPr>
          <w:sz w:val="28"/>
          <w:szCs w:val="28"/>
          <w:lang w:val="kk-KZ"/>
        </w:rPr>
      </w:pPr>
      <w:r>
        <w:rPr>
          <w:sz w:val="28"/>
          <w:szCs w:val="28"/>
          <w:lang w:val="kk-KZ"/>
        </w:rPr>
        <w:t>Материалдық жауапты  адамдар бойынша баланстық субшоттар бойынша аналитикалық есепке алуды жүзеге асырады.</w:t>
      </w:r>
    </w:p>
    <w:p w:rsidR="00FD66B8" w:rsidRDefault="00FD66B8" w:rsidP="00FD66B8">
      <w:pPr>
        <w:numPr>
          <w:ilvl w:val="0"/>
          <w:numId w:val="2"/>
        </w:numPr>
        <w:ind w:left="0" w:firstLine="284"/>
        <w:jc w:val="both"/>
        <w:rPr>
          <w:sz w:val="28"/>
          <w:szCs w:val="28"/>
          <w:lang w:val="kk-KZ"/>
        </w:rPr>
      </w:pPr>
      <w:r>
        <w:rPr>
          <w:sz w:val="28"/>
          <w:szCs w:val="28"/>
          <w:lang w:val="kk-KZ"/>
        </w:rPr>
        <w:t>Ішкі істер органдардан және басқа да мекемелерден тегін алынған және берілген материалдық бағалы заттар бойынша салыстыру тексеруді жүргізеді, осы мәселе бойынша хат алысуды жүргізеді, тегін алынған және берілген материалдық бағалы заттар бойынша хабарламаларды жабуды бақылайды.</w:t>
      </w:r>
    </w:p>
    <w:p w:rsidR="00FD66B8" w:rsidRDefault="00FD66B8" w:rsidP="00FD66B8">
      <w:pPr>
        <w:numPr>
          <w:ilvl w:val="0"/>
          <w:numId w:val="2"/>
        </w:numPr>
        <w:tabs>
          <w:tab w:val="left" w:pos="0"/>
        </w:tabs>
        <w:ind w:left="0" w:firstLine="284"/>
        <w:jc w:val="both"/>
        <w:rPr>
          <w:sz w:val="28"/>
          <w:szCs w:val="28"/>
          <w:lang w:val="kk-KZ"/>
        </w:rPr>
      </w:pPr>
      <w:r>
        <w:rPr>
          <w:sz w:val="28"/>
          <w:szCs w:val="28"/>
          <w:lang w:val="kk-KZ"/>
        </w:rPr>
        <w:t xml:space="preserve">Ұзақ мерзімді активтердің кетуі және ауыстыру бойынша жинақтаушы ведомості, арнайы киім-кешектің және жеке пайдаланудағы басқа да заттардың кетуі және ауысуы бойынша жинақтаушы ведомості, бастапқы құжаттарды қоса отырып, материалдардың шығыстары бойынша жинақтаушы ведомосін ай сайын жасайды. </w:t>
      </w:r>
    </w:p>
    <w:p w:rsidR="00FD66B8" w:rsidRDefault="00FD66B8" w:rsidP="00FD66B8">
      <w:pPr>
        <w:numPr>
          <w:ilvl w:val="0"/>
          <w:numId w:val="2"/>
        </w:numPr>
        <w:ind w:left="0" w:firstLine="284"/>
        <w:jc w:val="both"/>
        <w:rPr>
          <w:sz w:val="28"/>
          <w:szCs w:val="28"/>
          <w:lang w:val="kk-KZ"/>
        </w:rPr>
      </w:pPr>
      <w:r>
        <w:rPr>
          <w:sz w:val="28"/>
          <w:szCs w:val="28"/>
          <w:lang w:val="kk-KZ"/>
        </w:rPr>
        <w:t>Қалыптасу қызметтерінің нысандары бойынша статистикалық есепті, «негізгі қорлардың жай-күйі туралы» № 11-жылдық нысаны, 1-Инвест (жылдық, тоқсандық, ай сайынғы) статистикалық басқармаға белгіленген мерзімде жасайды және ұсынады.</w:t>
      </w:r>
    </w:p>
    <w:p w:rsidR="00FD66B8" w:rsidRDefault="00FD66B8" w:rsidP="00FD66B8">
      <w:pPr>
        <w:numPr>
          <w:ilvl w:val="0"/>
          <w:numId w:val="2"/>
        </w:numPr>
        <w:ind w:left="0" w:firstLine="284"/>
        <w:jc w:val="both"/>
        <w:rPr>
          <w:sz w:val="28"/>
          <w:szCs w:val="28"/>
          <w:lang w:val="kk-KZ"/>
        </w:rPr>
      </w:pPr>
      <w:r>
        <w:rPr>
          <w:sz w:val="28"/>
          <w:szCs w:val="28"/>
          <w:lang w:val="kk-KZ"/>
        </w:rPr>
        <w:t>Бөлімдерде және қызметтерде пайдаланатын мүккамалдың және жабдықтардың тозуын есепке алуды жүргізеді.</w:t>
      </w:r>
    </w:p>
    <w:p w:rsidR="00FD66B8" w:rsidRDefault="00FD66B8" w:rsidP="00FD66B8">
      <w:pPr>
        <w:numPr>
          <w:ilvl w:val="0"/>
          <w:numId w:val="2"/>
        </w:numPr>
        <w:ind w:left="0" w:firstLine="284"/>
        <w:jc w:val="both"/>
        <w:rPr>
          <w:sz w:val="28"/>
          <w:szCs w:val="28"/>
          <w:lang w:val="kk-KZ"/>
        </w:rPr>
      </w:pPr>
      <w:r>
        <w:rPr>
          <w:sz w:val="28"/>
          <w:szCs w:val="28"/>
          <w:lang w:val="kk-KZ"/>
        </w:rPr>
        <w:t xml:space="preserve">      Негізгі қорға ақысыз алыну және берілу есептілігін қамтамасыз етеді.</w:t>
      </w:r>
    </w:p>
    <w:p w:rsidR="00FD66B8" w:rsidRDefault="00FD66B8" w:rsidP="00FD66B8">
      <w:pPr>
        <w:numPr>
          <w:ilvl w:val="0"/>
          <w:numId w:val="2"/>
        </w:numPr>
        <w:ind w:left="0" w:firstLine="284"/>
        <w:jc w:val="both"/>
        <w:rPr>
          <w:sz w:val="28"/>
          <w:szCs w:val="28"/>
          <w:lang w:val="kk-KZ"/>
        </w:rPr>
      </w:pPr>
      <w:r>
        <w:rPr>
          <w:sz w:val="28"/>
          <w:szCs w:val="28"/>
          <w:lang w:val="kk-KZ"/>
        </w:rPr>
        <w:t>Мүліктік-материалдық бағалы заттарды есепке алуға қатысты бухгалтерлік құжаттардың, ұйымдармен және есеп беретін адамдармен есептің, ақшалай қаражаттың сақталуын жүзеге асырады.</w:t>
      </w:r>
    </w:p>
    <w:p w:rsidR="00FD66B8" w:rsidRDefault="00FD66B8" w:rsidP="00FD66B8">
      <w:pPr>
        <w:pStyle w:val="Normal1"/>
        <w:numPr>
          <w:ilvl w:val="0"/>
          <w:numId w:val="2"/>
        </w:numPr>
        <w:tabs>
          <w:tab w:val="left" w:pos="0"/>
        </w:tabs>
        <w:spacing w:line="240" w:lineRule="auto"/>
        <w:ind w:left="0" w:firstLine="284"/>
        <w:rPr>
          <w:sz w:val="28"/>
          <w:szCs w:val="28"/>
          <w:lang w:val="kk-KZ"/>
        </w:rPr>
      </w:pPr>
      <w:r>
        <w:rPr>
          <w:sz w:val="28"/>
          <w:szCs w:val="28"/>
          <w:lang w:val="kk-KZ"/>
        </w:rPr>
        <w:t>Әр айдың 10-на дейін тез тозатын құралдар бойынша есептен шығару жинақтама ведомості – мемориалдық ордерін, материалды шығындау бойынша жинақтама ведомості - №19, №22, №25, №26, №27, №33, №34 мемориалды ордерлерін құрастырады.</w:t>
      </w:r>
    </w:p>
    <w:p w:rsidR="00FD66B8" w:rsidRDefault="00FD66B8" w:rsidP="00FD66B8">
      <w:pPr>
        <w:numPr>
          <w:ilvl w:val="0"/>
          <w:numId w:val="2"/>
        </w:numPr>
        <w:tabs>
          <w:tab w:val="left" w:pos="0"/>
        </w:tabs>
        <w:ind w:left="0" w:firstLine="284"/>
        <w:jc w:val="both"/>
        <w:rPr>
          <w:sz w:val="28"/>
          <w:szCs w:val="28"/>
          <w:lang w:val="kk-KZ"/>
        </w:rPr>
      </w:pPr>
      <w:r>
        <w:rPr>
          <w:sz w:val="28"/>
          <w:szCs w:val="28"/>
          <w:lang w:val="kk-KZ"/>
        </w:rPr>
        <w:t xml:space="preserve"> Белгіленген уақытта негізгі құралдардың есептен шығару және орын ауыстыру бойынша жинақтама ведомості </w:t>
      </w:r>
      <w:r w:rsidRPr="00880ABC">
        <w:rPr>
          <w:sz w:val="28"/>
          <w:szCs w:val="28"/>
          <w:lang w:val="kk-KZ"/>
        </w:rPr>
        <w:t>№</w:t>
      </w:r>
      <w:r>
        <w:rPr>
          <w:sz w:val="28"/>
          <w:szCs w:val="28"/>
          <w:lang w:val="kk-KZ"/>
        </w:rPr>
        <w:t xml:space="preserve"> 9,22 мемориалдық ордерін құрастырады және ұсынады.</w:t>
      </w:r>
    </w:p>
    <w:p w:rsidR="00FD66B8" w:rsidRDefault="00FD66B8" w:rsidP="00FD66B8">
      <w:pPr>
        <w:numPr>
          <w:ilvl w:val="0"/>
          <w:numId w:val="2"/>
        </w:numPr>
        <w:tabs>
          <w:tab w:val="left" w:pos="0"/>
        </w:tabs>
        <w:ind w:left="0" w:firstLine="284"/>
        <w:jc w:val="both"/>
        <w:rPr>
          <w:sz w:val="28"/>
          <w:szCs w:val="28"/>
          <w:lang w:val="kk-KZ"/>
        </w:rPr>
      </w:pPr>
      <w:r>
        <w:rPr>
          <w:sz w:val="28"/>
          <w:szCs w:val="28"/>
          <w:lang w:val="kk-KZ"/>
        </w:rPr>
        <w:t>Бухгалтерлік есепке алу, ІІД және оның бөліністерінде бойынша нормативтік құжаттардың талаптарын сақтау үшін бақылауды қамтамасыз етеді.</w:t>
      </w:r>
    </w:p>
    <w:p w:rsidR="00FD66B8" w:rsidRDefault="00FD66B8" w:rsidP="00FD66B8">
      <w:pPr>
        <w:numPr>
          <w:ilvl w:val="0"/>
          <w:numId w:val="2"/>
        </w:numPr>
        <w:tabs>
          <w:tab w:val="left" w:pos="0"/>
        </w:tabs>
        <w:ind w:left="0" w:firstLine="284"/>
        <w:jc w:val="both"/>
        <w:rPr>
          <w:sz w:val="28"/>
          <w:szCs w:val="28"/>
          <w:lang w:val="kk-KZ"/>
        </w:rPr>
      </w:pPr>
      <w:r>
        <w:rPr>
          <w:sz w:val="28"/>
          <w:szCs w:val="28"/>
          <w:lang w:val="kk-KZ"/>
        </w:rPr>
        <w:t>Қаржы-шаруашылық қызметі мәселелері бойынша хат алысуды жүзеге асырады.</w:t>
      </w:r>
    </w:p>
    <w:p w:rsidR="00FD66B8" w:rsidRDefault="00FD66B8" w:rsidP="00FD66B8">
      <w:pPr>
        <w:numPr>
          <w:ilvl w:val="0"/>
          <w:numId w:val="2"/>
        </w:numPr>
        <w:tabs>
          <w:tab w:val="left" w:pos="0"/>
        </w:tabs>
        <w:ind w:left="0" w:firstLine="284"/>
        <w:jc w:val="both"/>
        <w:rPr>
          <w:sz w:val="28"/>
          <w:szCs w:val="28"/>
          <w:lang w:val="kk-KZ"/>
        </w:rPr>
      </w:pPr>
      <w:r>
        <w:rPr>
          <w:sz w:val="28"/>
          <w:szCs w:val="28"/>
          <w:lang w:val="kk-KZ"/>
        </w:rPr>
        <w:lastRenderedPageBreak/>
        <w:t>Қаржы-шаруашылық   қызмет     мәселелері бойынша мемлекеттік мекменің және  қаржымен қамтамасыз ету тобы басшылығының басқа да тапсырмаларын орындайды.</w:t>
      </w:r>
    </w:p>
    <w:p w:rsidR="00FD66B8" w:rsidRPr="00CB778E" w:rsidRDefault="00FD66B8" w:rsidP="00FD66B8">
      <w:pPr>
        <w:numPr>
          <w:ilvl w:val="0"/>
          <w:numId w:val="2"/>
        </w:numPr>
        <w:ind w:left="0" w:firstLine="284"/>
        <w:jc w:val="both"/>
        <w:rPr>
          <w:sz w:val="28"/>
          <w:szCs w:val="28"/>
          <w:lang w:val="kk-KZ"/>
        </w:rPr>
      </w:pPr>
      <w:r w:rsidRPr="00CB778E">
        <w:rPr>
          <w:sz w:val="28"/>
          <w:szCs w:val="28"/>
          <w:lang w:val="kk-KZ"/>
        </w:rPr>
        <w:t>Мүліктік-материалдық бағалы заттарды есепке алуға қатысты бухгалтерлік құжаттардың, ұйымдармен және есеп беретін адамдармен есептің, ақшалай қаражаттың сақталуын жүзеге асырады.</w:t>
      </w:r>
    </w:p>
    <w:p w:rsidR="00FD66B8" w:rsidRPr="00610FE7" w:rsidRDefault="00FD66B8" w:rsidP="00FD66B8">
      <w:pPr>
        <w:numPr>
          <w:ilvl w:val="0"/>
          <w:numId w:val="2"/>
        </w:numPr>
        <w:ind w:left="0" w:firstLine="284"/>
        <w:jc w:val="both"/>
        <w:rPr>
          <w:sz w:val="28"/>
          <w:szCs w:val="28"/>
          <w:lang w:val="kk-KZ"/>
        </w:rPr>
      </w:pPr>
      <w:r w:rsidRPr="00610FE7">
        <w:rPr>
          <w:sz w:val="28"/>
          <w:szCs w:val="28"/>
          <w:lang w:val="kk-KZ"/>
        </w:rPr>
        <w:t xml:space="preserve">Сыбайлас жемқорлық құқық бұзушылықтардың алдын алу бойынша шаралар қабылдауға, сыбайлас жемқорлық құқық бұзушылықтар жасау фактілеріне жол бермеуге, сыбайлас жемқорлықтың кез келген көріністеріне қарсы тұруға және оларға төзбеушілікке міндетті; </w:t>
      </w:r>
    </w:p>
    <w:p w:rsidR="00FD66B8" w:rsidRPr="00A10AE1" w:rsidRDefault="00FD66B8" w:rsidP="00FD66B8">
      <w:pPr>
        <w:numPr>
          <w:ilvl w:val="0"/>
          <w:numId w:val="2"/>
        </w:numPr>
        <w:ind w:left="0" w:firstLine="284"/>
        <w:jc w:val="both"/>
        <w:rPr>
          <w:sz w:val="28"/>
          <w:szCs w:val="28"/>
          <w:lang w:val="kk-KZ"/>
        </w:rPr>
      </w:pPr>
      <w:r w:rsidRPr="00610FE7">
        <w:rPr>
          <w:sz w:val="28"/>
          <w:szCs w:val="28"/>
          <w:lang w:val="kk-KZ"/>
        </w:rPr>
        <w:t xml:space="preserve">Маған белгілі болған сыбайлас жемқорлық құқық бұзушылық жағдайлары </w:t>
      </w:r>
      <w:r w:rsidRPr="00A10AE1">
        <w:rPr>
          <w:sz w:val="28"/>
          <w:szCs w:val="28"/>
          <w:lang w:val="kk-KZ"/>
        </w:rPr>
        <w:t xml:space="preserve">туралы, сондай-ақ сыбайлас жемқорлық құқық бұзушылықтар жасауға итермелеу мақсатында қандай да бір адамдардың оларға жүгіну фактілері туралы ІІО басшылығының және (немесе) өзіндік қауіпсіздігі  қызметінің назарына дереу жеткізуге міндетті; </w:t>
      </w:r>
    </w:p>
    <w:p w:rsidR="00FD66B8" w:rsidRPr="00A10AE1" w:rsidRDefault="00FD66B8" w:rsidP="00FD66B8">
      <w:pPr>
        <w:numPr>
          <w:ilvl w:val="0"/>
          <w:numId w:val="2"/>
        </w:numPr>
        <w:tabs>
          <w:tab w:val="left" w:pos="0"/>
        </w:tabs>
        <w:ind w:left="0" w:firstLine="284"/>
        <w:jc w:val="both"/>
        <w:rPr>
          <w:sz w:val="28"/>
          <w:szCs w:val="28"/>
          <w:lang w:val="kk-KZ"/>
        </w:rPr>
      </w:pPr>
      <w:r>
        <w:rPr>
          <w:sz w:val="28"/>
          <w:szCs w:val="28"/>
          <w:lang w:val="kk-KZ"/>
        </w:rPr>
        <w:t>Өтініштер бойынша қабылданған сұрақтар мен шешімдердің сипатын сенімді толтыруды қамтамасыз етеді.</w:t>
      </w:r>
    </w:p>
    <w:p w:rsidR="00FD66B8" w:rsidRDefault="00FD66B8" w:rsidP="00FD66B8">
      <w:pPr>
        <w:numPr>
          <w:ilvl w:val="0"/>
          <w:numId w:val="2"/>
        </w:numPr>
        <w:ind w:left="0" w:firstLine="284"/>
        <w:jc w:val="both"/>
        <w:rPr>
          <w:sz w:val="28"/>
          <w:szCs w:val="28"/>
          <w:lang w:val="kk-KZ"/>
        </w:rPr>
      </w:pPr>
      <w:r w:rsidRPr="00CB778E">
        <w:rPr>
          <w:sz w:val="28"/>
          <w:szCs w:val="28"/>
          <w:lang w:val="kk-KZ"/>
        </w:rPr>
        <w:t xml:space="preserve"> Ақпараттық қауіпсіздікті қамтамасыз ету жөніндегі талаптарды сақтау.</w:t>
      </w:r>
    </w:p>
    <w:p w:rsidR="00FD66B8" w:rsidRDefault="00FD66B8" w:rsidP="00FD66B8">
      <w:pPr>
        <w:numPr>
          <w:ilvl w:val="0"/>
          <w:numId w:val="2"/>
        </w:numPr>
        <w:ind w:left="0" w:firstLine="284"/>
        <w:jc w:val="both"/>
        <w:rPr>
          <w:sz w:val="28"/>
          <w:szCs w:val="28"/>
          <w:lang w:val="kk-KZ"/>
        </w:rPr>
      </w:pPr>
      <w:r>
        <w:rPr>
          <w:sz w:val="28"/>
          <w:szCs w:val="28"/>
          <w:lang w:val="kk-KZ"/>
        </w:rPr>
        <w:t xml:space="preserve"> Жүктелген міндеттерге сәйкес құзыреті шегінде басқа да міндеттер белгіленеді.</w:t>
      </w:r>
    </w:p>
    <w:p w:rsidR="00B0170D" w:rsidRPr="00A10AE1" w:rsidRDefault="00B0170D" w:rsidP="00B0170D">
      <w:pPr>
        <w:ind w:left="284"/>
        <w:jc w:val="both"/>
        <w:rPr>
          <w:sz w:val="28"/>
          <w:szCs w:val="28"/>
          <w:lang w:val="kk-KZ"/>
        </w:rPr>
      </w:pPr>
    </w:p>
    <w:p w:rsidR="00367EB4" w:rsidRPr="001E253A" w:rsidRDefault="00417BB0" w:rsidP="00B0170D">
      <w:pPr>
        <w:ind w:firstLine="284"/>
        <w:jc w:val="both"/>
        <w:rPr>
          <w:b/>
          <w:lang w:val="kk-KZ"/>
        </w:rPr>
      </w:pPr>
      <w:r w:rsidRPr="001E253A">
        <w:rPr>
          <w:b/>
          <w:sz w:val="28"/>
          <w:szCs w:val="28"/>
          <w:lang w:val="kk-KZ"/>
        </w:rPr>
        <w:t>Конкурсқа қатысу үшін қажетті құжаттар:</w:t>
      </w:r>
    </w:p>
    <w:p w:rsidR="007615DE" w:rsidRDefault="007615DE" w:rsidP="007615DE">
      <w:pPr>
        <w:jc w:val="both"/>
        <w:rPr>
          <w:sz w:val="28"/>
          <w:szCs w:val="28"/>
          <w:lang w:val="kk-KZ"/>
        </w:rPr>
      </w:pPr>
      <w:r w:rsidRPr="007615DE">
        <w:rPr>
          <w:sz w:val="28"/>
          <w:szCs w:val="28"/>
          <w:lang w:val="kk-KZ"/>
        </w:rPr>
        <w:t xml:space="preserve">1) осы Қағидалардың </w:t>
      </w:r>
      <w:r>
        <w:rPr>
          <w:sz w:val="28"/>
          <w:szCs w:val="28"/>
          <w:lang w:val="kk-KZ"/>
        </w:rPr>
        <w:t>1 -қосымшасына</w:t>
      </w:r>
      <w:r w:rsidRPr="007615DE">
        <w:rPr>
          <w:sz w:val="28"/>
          <w:szCs w:val="28"/>
          <w:lang w:val="kk-KZ"/>
        </w:rPr>
        <w:t xml:space="preserve"> сәйкес нысан бойынша өтініш;</w:t>
      </w:r>
    </w:p>
    <w:p w:rsidR="007615DE" w:rsidRDefault="007615DE" w:rsidP="007615DE">
      <w:pPr>
        <w:jc w:val="both"/>
        <w:rPr>
          <w:sz w:val="28"/>
          <w:szCs w:val="28"/>
          <w:lang w:val="kk-KZ"/>
        </w:rPr>
      </w:pPr>
      <w:r w:rsidRPr="007615DE">
        <w:rPr>
          <w:sz w:val="28"/>
          <w:szCs w:val="28"/>
          <w:lang w:val="kk-KZ"/>
        </w:rPr>
        <w:t xml:space="preserve"> 2) Қазақстан Республикасы азаматының жеке басын куәландыратын құжаттың көшірмесі не оның электрондық нысаны;</w:t>
      </w:r>
    </w:p>
    <w:p w:rsidR="007615DE" w:rsidRDefault="007615DE" w:rsidP="007615DE">
      <w:pPr>
        <w:jc w:val="both"/>
        <w:rPr>
          <w:sz w:val="28"/>
          <w:szCs w:val="28"/>
          <w:lang w:val="kk-KZ"/>
        </w:rPr>
      </w:pPr>
      <w:r w:rsidRPr="007615DE">
        <w:rPr>
          <w:sz w:val="28"/>
          <w:szCs w:val="28"/>
          <w:lang w:val="kk-KZ"/>
        </w:rPr>
        <w:t xml:space="preserve">3) білім туралы құжаттардың көшірмелері, сондай-ақ "Білім туралы" Қазақстан Республикасының </w:t>
      </w:r>
      <w:r>
        <w:rPr>
          <w:sz w:val="28"/>
          <w:szCs w:val="28"/>
          <w:lang w:val="kk-KZ"/>
        </w:rPr>
        <w:t xml:space="preserve">Заңына </w:t>
      </w:r>
      <w:r w:rsidRPr="007615DE">
        <w:rPr>
          <w:sz w:val="28"/>
          <w:szCs w:val="28"/>
          <w:lang w:val="kk-KZ"/>
        </w:rPr>
        <w:t>сәйкес нострификация рәсімінен өткенін немесе танылғанын растайтын құжаттар (шетелдік білім беру мекемелері берген дипломдар үшін салыстырып тексеру үшін түпнұсқалар);</w:t>
      </w:r>
    </w:p>
    <w:p w:rsidR="007615DE" w:rsidRDefault="007615DE" w:rsidP="007615DE">
      <w:pPr>
        <w:jc w:val="both"/>
        <w:rPr>
          <w:sz w:val="28"/>
          <w:szCs w:val="28"/>
          <w:lang w:val="kk-KZ"/>
        </w:rPr>
      </w:pPr>
      <w:r w:rsidRPr="007615DE">
        <w:rPr>
          <w:sz w:val="28"/>
          <w:szCs w:val="28"/>
          <w:lang w:val="kk-KZ"/>
        </w:rPr>
        <w:t xml:space="preserve"> 4) өз қолымен толтырылған және жазылған, жақын туыстары, жұбайы/зайыбы, соның ішінде бұрынғы жұбайлары көрсетілген егжей-тегжейлі өмірбаян (осы Қағидаларға</w:t>
      </w:r>
      <w:r>
        <w:rPr>
          <w:sz w:val="28"/>
          <w:szCs w:val="28"/>
          <w:lang w:val="kk-KZ"/>
        </w:rPr>
        <w:t xml:space="preserve"> 2 -қосымшаға</w:t>
      </w:r>
      <w:r w:rsidRPr="007615DE">
        <w:rPr>
          <w:sz w:val="28"/>
          <w:szCs w:val="28"/>
          <w:lang w:val="kk-KZ"/>
        </w:rPr>
        <w:t xml:space="preserve"> сәйкес нысан бойынша), сондай-ақ қосымша ретінде қызметтік тізімнің көшірмесі (құқық қорғау органдарының, арнайы мемлекеттік органдардың, азаматтық қорғау органдарының, әскери қызметшілердің, әкімшілік мемлекеттік қызметшілердің бұрынғы қызметкерлері үшін), еңбек қызметін растайтын құжаттың көшірмесі (өзге тұлғалар үшін);</w:t>
      </w:r>
    </w:p>
    <w:p w:rsidR="007615DE" w:rsidRDefault="007615DE" w:rsidP="007615DE">
      <w:pPr>
        <w:jc w:val="both"/>
        <w:rPr>
          <w:sz w:val="28"/>
          <w:szCs w:val="28"/>
          <w:lang w:val="kk-KZ"/>
        </w:rPr>
      </w:pPr>
      <w:r w:rsidRPr="007615DE">
        <w:rPr>
          <w:sz w:val="28"/>
          <w:szCs w:val="28"/>
          <w:lang w:val="kk-KZ"/>
        </w:rPr>
        <w:t xml:space="preserve">5) осы Қағидаларға </w:t>
      </w:r>
      <w:r>
        <w:rPr>
          <w:sz w:val="28"/>
          <w:szCs w:val="28"/>
          <w:lang w:val="kk-KZ"/>
        </w:rPr>
        <w:t>3 -қосымшаға</w:t>
      </w:r>
      <w:r w:rsidRPr="007615DE">
        <w:rPr>
          <w:sz w:val="28"/>
          <w:szCs w:val="28"/>
          <w:lang w:val="kk-KZ"/>
        </w:rPr>
        <w:t xml:space="preserve"> сәйкес нысан бойынша сауалнама;</w:t>
      </w:r>
    </w:p>
    <w:p w:rsidR="007615DE" w:rsidRDefault="007615DE" w:rsidP="007615DE">
      <w:pPr>
        <w:jc w:val="both"/>
        <w:rPr>
          <w:sz w:val="28"/>
          <w:szCs w:val="28"/>
          <w:lang w:val="kk-KZ"/>
        </w:rPr>
      </w:pPr>
      <w:r w:rsidRPr="00B0170D">
        <w:rPr>
          <w:sz w:val="28"/>
          <w:szCs w:val="28"/>
          <w:lang w:val="kk-KZ"/>
        </w:rPr>
        <w:t>6) әскери билет немесетіркеукуәлігі;</w:t>
      </w:r>
    </w:p>
    <w:p w:rsidR="007615DE" w:rsidRPr="007615DE" w:rsidRDefault="007615DE" w:rsidP="007615DE">
      <w:pPr>
        <w:spacing w:after="100" w:afterAutospacing="1"/>
        <w:jc w:val="both"/>
        <w:rPr>
          <w:sz w:val="28"/>
          <w:szCs w:val="28"/>
          <w:lang w:val="kk-KZ"/>
        </w:rPr>
      </w:pPr>
      <w:r w:rsidRPr="007615DE">
        <w:rPr>
          <w:sz w:val="28"/>
          <w:szCs w:val="28"/>
          <w:lang w:val="kk-KZ"/>
        </w:rPr>
        <w:t xml:space="preserve"> 7) тестілеу нәтижелері бойынша, оның ішінде жеке қасиеттерді бағалауды қоса алғанда, Қазақстан Республикасының "Қазақстан Республикасының мемлекеттік қызметі туралы" Заңының 16-бабы </w:t>
      </w:r>
      <w:r>
        <w:rPr>
          <w:sz w:val="28"/>
          <w:szCs w:val="28"/>
          <w:lang w:val="kk-KZ"/>
        </w:rPr>
        <w:t>2 -тармағына сәйкес берілген сертификат</w:t>
      </w:r>
    </w:p>
    <w:p w:rsidR="00367EB4" w:rsidRPr="002029C3" w:rsidRDefault="00417BB0" w:rsidP="000740F8">
      <w:pPr>
        <w:ind w:firstLine="567"/>
        <w:jc w:val="both"/>
        <w:rPr>
          <w:lang w:val="kk-KZ"/>
        </w:rPr>
      </w:pPr>
      <w:r w:rsidRPr="002029C3">
        <w:rPr>
          <w:sz w:val="28"/>
          <w:szCs w:val="28"/>
          <w:lang w:val="kk-KZ"/>
        </w:rPr>
        <w:t xml:space="preserve">Жоғарыда көрсетілген құжаттар конкурс өткізу туралы хабарландыру соңғы жарияланғаннан күнінен бастап </w:t>
      </w:r>
      <w:r w:rsidR="00C90588" w:rsidRPr="00234A82">
        <w:rPr>
          <w:b/>
          <w:sz w:val="28"/>
          <w:szCs w:val="28"/>
          <w:lang w:val="kk-KZ"/>
        </w:rPr>
        <w:t>5</w:t>
      </w:r>
      <w:r w:rsidRPr="00234A82">
        <w:rPr>
          <w:b/>
          <w:sz w:val="28"/>
          <w:szCs w:val="28"/>
          <w:lang w:val="kk-KZ"/>
        </w:rPr>
        <w:t xml:space="preserve"> жұмыс күнінің</w:t>
      </w:r>
      <w:r w:rsidRPr="002029C3">
        <w:rPr>
          <w:sz w:val="28"/>
          <w:szCs w:val="28"/>
          <w:lang w:val="kk-KZ"/>
        </w:rPr>
        <w:t xml:space="preserve"> ішінде ұсынылуы тиіс.</w:t>
      </w:r>
    </w:p>
    <w:p w:rsidR="00306297" w:rsidRDefault="007615DE" w:rsidP="00357375">
      <w:pPr>
        <w:ind w:firstLine="567"/>
        <w:jc w:val="both"/>
        <w:rPr>
          <w:sz w:val="28"/>
          <w:szCs w:val="28"/>
          <w:lang w:val="kk-KZ"/>
        </w:rPr>
      </w:pPr>
      <w:r w:rsidRPr="007615DE">
        <w:rPr>
          <w:sz w:val="28"/>
          <w:szCs w:val="28"/>
          <w:lang w:val="kk-KZ"/>
        </w:rPr>
        <w:t>Кандидат ақпараттық автоматтандырылған деректер базасы (ақпараттық жүйе) арқылы мынадай құжаттарды береді</w:t>
      </w:r>
      <w:r w:rsidR="00306297">
        <w:rPr>
          <w:sz w:val="28"/>
          <w:szCs w:val="28"/>
          <w:lang w:val="kk-KZ"/>
        </w:rPr>
        <w:t>.</w:t>
      </w:r>
    </w:p>
    <w:p w:rsidR="007615DE" w:rsidRPr="007615DE" w:rsidRDefault="007615DE" w:rsidP="00443D1F">
      <w:pPr>
        <w:ind w:firstLine="708"/>
        <w:jc w:val="both"/>
        <w:rPr>
          <w:sz w:val="28"/>
          <w:szCs w:val="28"/>
          <w:lang w:val="kk-KZ"/>
        </w:rPr>
      </w:pPr>
      <w:r w:rsidRPr="007615DE">
        <w:rPr>
          <w:sz w:val="28"/>
          <w:szCs w:val="28"/>
          <w:lang w:val="kk-KZ"/>
        </w:rPr>
        <w:lastRenderedPageBreak/>
        <w:t xml:space="preserve">Құжаттар пакетін толық тапсырмау, оның ішінде олардың құрамында шындыққа сәйкес келмейтін мәліметтердің (деректердің) болуы, сондай-ақ осы Қағидалардың </w:t>
      </w:r>
      <w:r>
        <w:rPr>
          <w:sz w:val="28"/>
          <w:szCs w:val="28"/>
          <w:lang w:val="kk-KZ"/>
        </w:rPr>
        <w:t>34- тармағындағы</w:t>
      </w:r>
      <w:r w:rsidRPr="007615DE">
        <w:rPr>
          <w:sz w:val="28"/>
          <w:szCs w:val="28"/>
          <w:lang w:val="kk-KZ"/>
        </w:rPr>
        <w:t xml:space="preserve"> көрсетілген мерзімі өткен құжаттарды ұсыну және кандидатты келесі құжаттарды ақпараттық автоматтандырылған дерекқор (ақпараттық жүйе) арқылы жинауға және өңдеуге келісім беруден бас тартуы конкурстық комиссияның оларды қараудан бас тартуына және конкурстың келесі кезеңдеріне жібермеуіне негіз болып табылады </w:t>
      </w:r>
    </w:p>
    <w:p w:rsidR="00367EB4" w:rsidRPr="002029C3" w:rsidRDefault="00417BB0" w:rsidP="00443D1F">
      <w:pPr>
        <w:ind w:firstLine="708"/>
        <w:jc w:val="both"/>
        <w:rPr>
          <w:lang w:val="kk-KZ"/>
        </w:rPr>
      </w:pPr>
      <w:r w:rsidRPr="002029C3">
        <w:rPr>
          <w:sz w:val="28"/>
          <w:szCs w:val="28"/>
          <w:lang w:val="kk-KZ"/>
        </w:rPr>
        <w:t>Азаматтар біліміне, жұмыс тәжірибесіне, кәсіби деңгейіне және беделіне қатысты (біліктілігін арттыру, ғылыми дәрежелер мен атақтар берілуі туралы құжаттардың көшірмелері, мінездемелер, ұсынымдар, ғылыми жарияланымдар және өзге де олардың кәсіби қызметін, біліктілігін сипаттайтын мәліметтер) қосымша ақпараттарды бере алады.</w:t>
      </w:r>
    </w:p>
    <w:p w:rsidR="00443D1F" w:rsidRDefault="00417BB0" w:rsidP="00443D1F">
      <w:pPr>
        <w:ind w:firstLine="708"/>
        <w:jc w:val="both"/>
        <w:rPr>
          <w:sz w:val="28"/>
          <w:szCs w:val="28"/>
          <w:lang w:val="kk-KZ"/>
        </w:rPr>
      </w:pPr>
      <w:r w:rsidRPr="00446474">
        <w:rPr>
          <w:b/>
          <w:i/>
          <w:sz w:val="28"/>
          <w:szCs w:val="28"/>
          <w:lang w:val="kk-KZ"/>
        </w:rPr>
        <w:t>Әңгімелесуге жіберілген кандидаттар оны кандидаттарды әңгімелесуге  жіберу туралы хабардар ету күнінен бастап үш жұмыс күн ішінде</w:t>
      </w:r>
      <w:r w:rsidR="008437CC">
        <w:rPr>
          <w:sz w:val="28"/>
          <w:szCs w:val="28"/>
          <w:lang w:val="kk-KZ"/>
        </w:rPr>
        <w:t xml:space="preserve">ҚР ІІМ ҚАЖД </w:t>
      </w:r>
      <w:r w:rsidR="00DD5C7F" w:rsidRPr="00CE3693">
        <w:rPr>
          <w:sz w:val="28"/>
          <w:szCs w:val="28"/>
          <w:lang w:val="kk-KZ"/>
        </w:rPr>
        <w:t>«</w:t>
      </w:r>
      <w:r w:rsidR="00960245">
        <w:rPr>
          <w:sz w:val="28"/>
          <w:szCs w:val="28"/>
          <w:lang w:val="kk-KZ"/>
        </w:rPr>
        <w:t xml:space="preserve">Шығыс Қазақсьан </w:t>
      </w:r>
      <w:r w:rsidR="00DD5C7F" w:rsidRPr="00CE3693">
        <w:rPr>
          <w:sz w:val="28"/>
          <w:szCs w:val="28"/>
          <w:lang w:val="kk-KZ"/>
        </w:rPr>
        <w:t xml:space="preserve">облысы бойынша Қылмыстық-атқару жүйесі департаменті» </w:t>
      </w:r>
      <w:r w:rsidR="00DD5C7F">
        <w:rPr>
          <w:sz w:val="28"/>
          <w:szCs w:val="28"/>
          <w:lang w:val="kk-KZ"/>
        </w:rPr>
        <w:t>Р</w:t>
      </w:r>
      <w:r w:rsidR="00DD5C7F" w:rsidRPr="00CE3693">
        <w:rPr>
          <w:sz w:val="28"/>
          <w:szCs w:val="28"/>
          <w:lang w:val="kk-KZ"/>
        </w:rPr>
        <w:t>ММ</w:t>
      </w:r>
      <w:r w:rsidR="00DD5C7F">
        <w:rPr>
          <w:sz w:val="28"/>
          <w:szCs w:val="28"/>
          <w:lang w:val="kk-KZ"/>
        </w:rPr>
        <w:t xml:space="preserve">– де </w:t>
      </w:r>
      <w:r w:rsidRPr="002029C3">
        <w:rPr>
          <w:sz w:val="28"/>
          <w:szCs w:val="28"/>
          <w:lang w:val="kk-KZ"/>
        </w:rPr>
        <w:t xml:space="preserve">өтеді. </w:t>
      </w:r>
    </w:p>
    <w:p w:rsidR="00443D1F" w:rsidRPr="00443D1F" w:rsidRDefault="00443D1F" w:rsidP="00443D1F">
      <w:pPr>
        <w:ind w:firstLine="708"/>
        <w:jc w:val="both"/>
        <w:rPr>
          <w:sz w:val="28"/>
          <w:szCs w:val="28"/>
          <w:lang w:val="kk-KZ"/>
        </w:rPr>
      </w:pPr>
      <w:r w:rsidRPr="00443D1F">
        <w:rPr>
          <w:sz w:val="28"/>
          <w:szCs w:val="28"/>
          <w:lang w:val="kk-KZ"/>
        </w:rPr>
        <w:t xml:space="preserve">Конкурсқа қатысу шығынын (конкурс өткізу орнына және кері қайту жолақысы, тұрғын үй жалдау құны) азаматтар өздерінің қаржысы есебінен төлейді </w:t>
      </w:r>
    </w:p>
    <w:p w:rsidR="00367EB4" w:rsidRPr="002029C3" w:rsidRDefault="00417BB0" w:rsidP="00443D1F">
      <w:pPr>
        <w:ind w:firstLine="708"/>
        <w:jc w:val="both"/>
        <w:rPr>
          <w:lang w:val="kk-KZ"/>
        </w:rPr>
      </w:pPr>
      <w:r w:rsidRPr="002029C3">
        <w:rPr>
          <w:sz w:val="28"/>
          <w:szCs w:val="28"/>
          <w:lang w:val="kk-KZ"/>
        </w:rPr>
        <w:t>Аталмыш лауазымға орналасатын үміткерлер үшін көтермеақы шығындары, тұрғын үй және жеңілдіктер берілмейді.</w:t>
      </w:r>
    </w:p>
    <w:p w:rsidR="00367EB4" w:rsidRPr="002029C3" w:rsidRDefault="00417BB0" w:rsidP="00443D1F">
      <w:pPr>
        <w:ind w:firstLine="708"/>
        <w:jc w:val="both"/>
        <w:rPr>
          <w:lang w:val="kk-KZ"/>
        </w:rPr>
      </w:pPr>
      <w:r w:rsidRPr="002029C3">
        <w:rPr>
          <w:sz w:val="28"/>
          <w:szCs w:val="28"/>
          <w:lang w:val="kk-KZ"/>
        </w:rPr>
        <w:t>Жалпы конкурсқа қатысатын және әңгімелесуге жіберілген кандидаттармен әңгімелесу қажет болған жағдайда қашықтық бейнебайланыс құралдары арқылы өткізілуі мүмкін.</w:t>
      </w:r>
    </w:p>
    <w:p w:rsidR="00367EB4" w:rsidRPr="002029C3" w:rsidRDefault="00417BB0" w:rsidP="00393C54">
      <w:pPr>
        <w:ind w:firstLine="708"/>
        <w:jc w:val="both"/>
        <w:rPr>
          <w:lang w:val="kk-KZ"/>
        </w:rPr>
      </w:pPr>
      <w:r w:rsidRPr="002029C3">
        <w:rPr>
          <w:sz w:val="28"/>
          <w:szCs w:val="28"/>
          <w:lang w:val="kk-KZ"/>
        </w:rPr>
        <w:t>Конкурс комиссиясы жұмысының ашықтылығы мен объективтілігін қамтамасыз ету үшін оның отырысына байқаушылар шақырылады.</w:t>
      </w:r>
    </w:p>
    <w:p w:rsidR="00BF6CB1" w:rsidRPr="00BF6CB1" w:rsidRDefault="00443D1F" w:rsidP="00BF6CB1">
      <w:pPr>
        <w:ind w:firstLine="708"/>
        <w:jc w:val="both"/>
        <w:rPr>
          <w:sz w:val="28"/>
          <w:szCs w:val="28"/>
          <w:lang w:val="kk-KZ"/>
        </w:rPr>
      </w:pPr>
      <w:r w:rsidRPr="00443D1F">
        <w:rPr>
          <w:sz w:val="28"/>
          <w:szCs w:val="28"/>
          <w:lang w:val="kk-KZ"/>
        </w:rPr>
        <w:t>Әңгімелесуге байқаушылар ретінде Қазақстан Республикасы Парламентінің және мәслихаттардың депутаттары, басқа мемлекеттік органдардың, қоғамдық бірлестіктердің (үкіметтік емес ұйымдардың), коммерциялық ұйымдардың және саяси партиялардың өкілдері қатыса алады</w:t>
      </w:r>
      <w:r w:rsidR="00417BB0" w:rsidRPr="00443D1F">
        <w:rPr>
          <w:sz w:val="28"/>
          <w:szCs w:val="28"/>
          <w:lang w:val="kk-KZ"/>
        </w:rPr>
        <w:t>.</w:t>
      </w:r>
    </w:p>
    <w:p w:rsidR="00A77109" w:rsidRDefault="00BF6CB1" w:rsidP="00A77109">
      <w:pPr>
        <w:ind w:firstLine="567"/>
        <w:jc w:val="both"/>
        <w:rPr>
          <w:sz w:val="28"/>
          <w:szCs w:val="28"/>
          <w:lang w:val="kk-KZ"/>
        </w:rPr>
      </w:pPr>
      <w:r w:rsidRPr="00BF6CB1">
        <w:rPr>
          <w:sz w:val="28"/>
          <w:szCs w:val="28"/>
          <w:lang w:val="kk-KZ"/>
        </w:rPr>
        <w:t>Органның конкурстық комиссиясының шешімімен келіспеген жағдайда кандидат оған Қазақстан Республикасының Әкімшілік рәсімдік-процестік кодексінде белгіленген тәртіппен шағымданады</w:t>
      </w:r>
      <w:r>
        <w:rPr>
          <w:sz w:val="28"/>
          <w:szCs w:val="28"/>
          <w:lang w:val="kk-KZ"/>
        </w:rPr>
        <w:t>.</w:t>
      </w:r>
    </w:p>
    <w:p w:rsidR="00A77109" w:rsidRPr="00A77109" w:rsidRDefault="00A77109" w:rsidP="00A77109">
      <w:pPr>
        <w:ind w:firstLine="567"/>
        <w:jc w:val="both"/>
        <w:rPr>
          <w:sz w:val="28"/>
          <w:szCs w:val="28"/>
          <w:lang w:val="kk-KZ"/>
        </w:rPr>
      </w:pPr>
      <w:r>
        <w:rPr>
          <w:sz w:val="28"/>
          <w:szCs w:val="28"/>
          <w:lang w:val="kk-KZ"/>
        </w:rPr>
        <w:t>Б</w:t>
      </w:r>
      <w:r w:rsidRPr="00A77109">
        <w:rPr>
          <w:sz w:val="28"/>
          <w:szCs w:val="28"/>
          <w:lang w:val="kk-KZ"/>
        </w:rPr>
        <w:t>ос қызмет орындарына конкурс өткізу рәсіміне мына төмендегілер жатады:</w:t>
      </w:r>
    </w:p>
    <w:p w:rsidR="00B41ED2" w:rsidRDefault="00A77109" w:rsidP="00B41ED2">
      <w:pPr>
        <w:ind w:firstLine="567"/>
        <w:jc w:val="both"/>
        <w:rPr>
          <w:sz w:val="28"/>
          <w:szCs w:val="28"/>
          <w:lang w:val="kk-KZ"/>
        </w:rPr>
      </w:pPr>
      <w:r w:rsidRPr="00F20B8D">
        <w:rPr>
          <w:sz w:val="28"/>
          <w:szCs w:val="28"/>
          <w:lang w:val="kk-KZ"/>
        </w:rPr>
        <w:t>1</w:t>
      </w:r>
      <w:r w:rsidR="00F20B8D" w:rsidRPr="00F20B8D">
        <w:rPr>
          <w:sz w:val="28"/>
          <w:szCs w:val="28"/>
          <w:lang w:val="kk-KZ"/>
        </w:rPr>
        <w:t>)</w:t>
      </w:r>
      <w:r w:rsidR="00F20B8D" w:rsidRPr="00B0170D">
        <w:rPr>
          <w:sz w:val="28"/>
          <w:szCs w:val="28"/>
          <w:lang w:val="kk-KZ"/>
        </w:rPr>
        <w:t>конкурстық комиссия өткізетінконкурсқақатысушыларменәңгімелесу</w:t>
      </w:r>
      <w:r w:rsidR="00B41ED2">
        <w:rPr>
          <w:sz w:val="28"/>
          <w:szCs w:val="28"/>
          <w:lang w:val="kk-KZ"/>
        </w:rPr>
        <w:t>;</w:t>
      </w:r>
    </w:p>
    <w:p w:rsidR="00B41ED2" w:rsidRDefault="00F20B8D" w:rsidP="00B41ED2">
      <w:pPr>
        <w:ind w:firstLine="567"/>
        <w:jc w:val="both"/>
        <w:rPr>
          <w:sz w:val="28"/>
          <w:szCs w:val="28"/>
          <w:lang w:val="kk-KZ"/>
        </w:rPr>
      </w:pPr>
      <w:r w:rsidRPr="00F20B8D">
        <w:rPr>
          <w:sz w:val="28"/>
          <w:szCs w:val="28"/>
          <w:lang w:val="kk-KZ"/>
        </w:rPr>
        <w:t>2</w:t>
      </w:r>
      <w:r w:rsidR="00B41ED2">
        <w:rPr>
          <w:sz w:val="28"/>
          <w:szCs w:val="28"/>
          <w:lang w:val="kk-KZ"/>
        </w:rPr>
        <w:t xml:space="preserve">) </w:t>
      </w:r>
      <w:r w:rsidRPr="00F20B8D">
        <w:rPr>
          <w:sz w:val="28"/>
          <w:szCs w:val="28"/>
          <w:lang w:val="kk-KZ"/>
        </w:rPr>
        <w:t>конкурсқа қатысушыларды медициналық және психофизиологиялық куәландыру (бұдан әрі - ӘДК);</w:t>
      </w:r>
    </w:p>
    <w:p w:rsidR="00B41ED2" w:rsidRDefault="003F2238" w:rsidP="00B41ED2">
      <w:pPr>
        <w:ind w:firstLine="567"/>
        <w:jc w:val="both"/>
        <w:rPr>
          <w:sz w:val="28"/>
          <w:szCs w:val="28"/>
          <w:lang w:val="kk-KZ"/>
        </w:rPr>
      </w:pPr>
      <w:r>
        <w:rPr>
          <w:sz w:val="28"/>
          <w:szCs w:val="28"/>
          <w:lang w:val="kk-KZ"/>
        </w:rPr>
        <w:t>3</w:t>
      </w:r>
      <w:r w:rsidR="00F20B8D" w:rsidRPr="00F20B8D">
        <w:rPr>
          <w:sz w:val="28"/>
          <w:szCs w:val="28"/>
          <w:lang w:val="kk-KZ"/>
        </w:rPr>
        <w:t>) конкурсқа қатысушыларды полиграфологиялық зерттеу;</w:t>
      </w:r>
    </w:p>
    <w:p w:rsidR="00F20B8D" w:rsidRDefault="003F2238" w:rsidP="00B41ED2">
      <w:pPr>
        <w:ind w:firstLine="567"/>
        <w:jc w:val="both"/>
        <w:rPr>
          <w:sz w:val="28"/>
          <w:szCs w:val="28"/>
          <w:lang w:val="kk-KZ"/>
        </w:rPr>
      </w:pPr>
      <w:r>
        <w:rPr>
          <w:sz w:val="28"/>
          <w:szCs w:val="28"/>
          <w:lang w:val="kk-KZ"/>
        </w:rPr>
        <w:t>4</w:t>
      </w:r>
      <w:r w:rsidR="00F20B8D" w:rsidRPr="00F20B8D">
        <w:rPr>
          <w:sz w:val="28"/>
          <w:szCs w:val="28"/>
          <w:lang w:val="kk-KZ"/>
        </w:rPr>
        <w:t>) органның конкурстық комиссиясының қорытындысы.</w:t>
      </w:r>
    </w:p>
    <w:p w:rsidR="00157D2A" w:rsidRDefault="00157D2A" w:rsidP="00B41ED2">
      <w:pPr>
        <w:ind w:firstLine="567"/>
        <w:jc w:val="both"/>
        <w:rPr>
          <w:sz w:val="28"/>
          <w:szCs w:val="28"/>
          <w:lang w:val="kk-KZ"/>
        </w:rPr>
      </w:pPr>
    </w:p>
    <w:p w:rsidR="00157D2A" w:rsidRDefault="00157D2A" w:rsidP="00B41ED2">
      <w:pPr>
        <w:ind w:firstLine="567"/>
        <w:jc w:val="both"/>
        <w:rPr>
          <w:sz w:val="28"/>
          <w:szCs w:val="28"/>
          <w:lang w:val="kk-KZ"/>
        </w:rPr>
      </w:pPr>
    </w:p>
    <w:p w:rsidR="00157D2A" w:rsidRDefault="00157D2A" w:rsidP="00B41ED2">
      <w:pPr>
        <w:ind w:firstLine="567"/>
        <w:jc w:val="both"/>
        <w:rPr>
          <w:sz w:val="28"/>
          <w:szCs w:val="28"/>
          <w:lang w:val="kk-KZ"/>
        </w:rPr>
      </w:pPr>
    </w:p>
    <w:p w:rsidR="00157D2A" w:rsidRDefault="00157D2A"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0C3F1D" w:rsidRDefault="000C3F1D" w:rsidP="00B41ED2">
      <w:pPr>
        <w:ind w:firstLine="567"/>
        <w:jc w:val="both"/>
        <w:rPr>
          <w:sz w:val="28"/>
          <w:szCs w:val="28"/>
          <w:lang w:val="kk-KZ"/>
        </w:rPr>
      </w:pPr>
    </w:p>
    <w:p w:rsidR="00EB63A4" w:rsidRDefault="00EB63A4" w:rsidP="00B41ED2">
      <w:pPr>
        <w:ind w:firstLine="567"/>
        <w:jc w:val="both"/>
        <w:rPr>
          <w:sz w:val="28"/>
          <w:szCs w:val="28"/>
          <w:lang w:val="kk-KZ"/>
        </w:rPr>
      </w:pPr>
    </w:p>
    <w:tbl>
      <w:tblPr>
        <w:tblW w:w="0" w:type="auto"/>
        <w:tblCellSpacing w:w="15" w:type="dxa"/>
        <w:tblCellMar>
          <w:top w:w="15" w:type="dxa"/>
          <w:left w:w="15" w:type="dxa"/>
          <w:bottom w:w="15" w:type="dxa"/>
          <w:right w:w="15" w:type="dxa"/>
        </w:tblCellMar>
        <w:tblLook w:val="04A0"/>
      </w:tblPr>
      <w:tblGrid>
        <w:gridCol w:w="4723"/>
        <w:gridCol w:w="3465"/>
      </w:tblGrid>
      <w:tr w:rsidR="00F275A5" w:rsidRPr="00EB63A4" w:rsidTr="00B0170D">
        <w:trPr>
          <w:gridAfter w:val="1"/>
          <w:wAfter w:w="3420" w:type="dxa"/>
          <w:tblCellSpacing w:w="15" w:type="dxa"/>
        </w:trPr>
        <w:tc>
          <w:tcPr>
            <w:tcW w:w="4678" w:type="dxa"/>
            <w:vAlign w:val="center"/>
            <w:hideMark/>
          </w:tcPr>
          <w:p w:rsidR="00F275A5" w:rsidRPr="00BF6CB1" w:rsidRDefault="00F275A5" w:rsidP="00F275A5">
            <w:pPr>
              <w:jc w:val="center"/>
              <w:rPr>
                <w:lang w:val="kk-KZ"/>
              </w:rPr>
            </w:pPr>
          </w:p>
        </w:tc>
      </w:tr>
      <w:tr w:rsidR="00E40B8E" w:rsidRPr="00EB63A4" w:rsidTr="00B0170D">
        <w:trPr>
          <w:gridAfter w:val="1"/>
          <w:wAfter w:w="3420" w:type="dxa"/>
          <w:tblCellSpacing w:w="15" w:type="dxa"/>
        </w:trPr>
        <w:tc>
          <w:tcPr>
            <w:tcW w:w="4678" w:type="dxa"/>
            <w:vAlign w:val="center"/>
            <w:hideMark/>
          </w:tcPr>
          <w:p w:rsidR="00E40B8E" w:rsidRPr="00E40B8E" w:rsidRDefault="00E40B8E" w:rsidP="00E40B8E">
            <w:pPr>
              <w:jc w:val="center"/>
              <w:rPr>
                <w:lang w:val="kk-KZ"/>
              </w:rPr>
            </w:pPr>
            <w:r w:rsidRPr="00E40B8E">
              <w:rPr>
                <w:lang w:val="kk-KZ"/>
              </w:rPr>
              <w:lastRenderedPageBreak/>
              <w:t>Конкурстық комиссияны</w:t>
            </w:r>
            <w:r w:rsidRPr="00E40B8E">
              <w:rPr>
                <w:lang w:val="kk-KZ"/>
              </w:rPr>
              <w:br/>
              <w:t>қалыптастыру және оның жұмыс</w:t>
            </w:r>
            <w:r w:rsidRPr="00E40B8E">
              <w:rPr>
                <w:lang w:val="kk-KZ"/>
              </w:rPr>
              <w:br/>
              <w:t>істеу қағидалары, конкурс кезеңдерін өткізу мерзімдері,</w:t>
            </w:r>
            <w:r w:rsidRPr="00E40B8E">
              <w:rPr>
                <w:lang w:val="kk-KZ"/>
              </w:rPr>
              <w:br/>
              <w:t>сондай-ақ құқық қорғау</w:t>
            </w:r>
            <w:r w:rsidRPr="00E40B8E">
              <w:rPr>
                <w:lang w:val="kk-KZ"/>
              </w:rPr>
              <w:br/>
              <w:t>органдарындағы бос және</w:t>
            </w:r>
            <w:r w:rsidRPr="00E40B8E">
              <w:rPr>
                <w:lang w:val="kk-KZ"/>
              </w:rPr>
              <w:br/>
              <w:t>уақытша бос лауазымға</w:t>
            </w:r>
            <w:r w:rsidRPr="00E40B8E">
              <w:rPr>
                <w:lang w:val="kk-KZ"/>
              </w:rPr>
              <w:br/>
              <w:t>орналасуға арналған конкурсқа</w:t>
            </w:r>
            <w:r w:rsidRPr="00E40B8E">
              <w:rPr>
                <w:lang w:val="kk-KZ"/>
              </w:rPr>
              <w:br/>
              <w:t>қатысу үшін қажетті құжаттар</w:t>
            </w:r>
            <w:r w:rsidRPr="00E40B8E">
              <w:rPr>
                <w:lang w:val="kk-KZ"/>
              </w:rPr>
              <w:br/>
              <w:t>тізбесіне</w:t>
            </w:r>
            <w:r w:rsidRPr="00E40B8E">
              <w:rPr>
                <w:lang w:val="kk-KZ"/>
              </w:rPr>
              <w:br/>
              <w:t>1-қосымша</w:t>
            </w:r>
          </w:p>
        </w:tc>
      </w:tr>
      <w:tr w:rsidR="00E40B8E" w:rsidRPr="00E40B8E" w:rsidTr="00B0170D">
        <w:trPr>
          <w:tblCellSpacing w:w="15" w:type="dxa"/>
        </w:trPr>
        <w:tc>
          <w:tcPr>
            <w:tcW w:w="4678" w:type="dxa"/>
            <w:vAlign w:val="center"/>
            <w:hideMark/>
          </w:tcPr>
          <w:p w:rsidR="00E40B8E" w:rsidRPr="00E40B8E" w:rsidRDefault="00E40B8E" w:rsidP="00E40B8E">
            <w:pPr>
              <w:jc w:val="center"/>
              <w:rPr>
                <w:lang w:val="kk-KZ"/>
              </w:rPr>
            </w:pPr>
            <w:r w:rsidRPr="00E40B8E">
              <w:rPr>
                <w:lang w:val="kk-KZ"/>
              </w:rPr>
              <w:t> </w:t>
            </w:r>
          </w:p>
        </w:tc>
        <w:tc>
          <w:tcPr>
            <w:tcW w:w="3420" w:type="dxa"/>
            <w:vAlign w:val="center"/>
            <w:hideMark/>
          </w:tcPr>
          <w:p w:rsidR="00660417" w:rsidRDefault="00660417" w:rsidP="00E40B8E">
            <w:pPr>
              <w:jc w:val="center"/>
              <w:rPr>
                <w:lang w:val="kk-KZ"/>
              </w:rPr>
            </w:pPr>
          </w:p>
          <w:p w:rsidR="00660417" w:rsidRDefault="00660417" w:rsidP="00E40B8E">
            <w:pPr>
              <w:jc w:val="center"/>
              <w:rPr>
                <w:lang w:val="kk-KZ"/>
              </w:rPr>
            </w:pPr>
          </w:p>
          <w:p w:rsidR="00660417" w:rsidRDefault="00660417" w:rsidP="00E40B8E">
            <w:pPr>
              <w:jc w:val="center"/>
              <w:rPr>
                <w:lang w:val="kk-KZ"/>
              </w:rPr>
            </w:pPr>
          </w:p>
          <w:p w:rsidR="00E40B8E" w:rsidRPr="00E40B8E" w:rsidRDefault="00E40B8E" w:rsidP="00E40B8E">
            <w:pPr>
              <w:jc w:val="center"/>
            </w:pPr>
            <w:r w:rsidRPr="00E40B8E">
              <w:t>Нысан ___________________</w:t>
            </w:r>
          </w:p>
        </w:tc>
      </w:tr>
      <w:tr w:rsidR="00E40B8E" w:rsidRPr="00E40B8E" w:rsidTr="00B0170D">
        <w:trPr>
          <w:tblCellSpacing w:w="15" w:type="dxa"/>
        </w:trPr>
        <w:tc>
          <w:tcPr>
            <w:tcW w:w="4678"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r w:rsidRPr="00E40B8E">
              <w:t>__________________________</w:t>
            </w:r>
          </w:p>
        </w:tc>
      </w:tr>
      <w:tr w:rsidR="00E40B8E" w:rsidRPr="00E40B8E" w:rsidTr="00B0170D">
        <w:trPr>
          <w:tblCellSpacing w:w="15" w:type="dxa"/>
        </w:trPr>
        <w:tc>
          <w:tcPr>
            <w:tcW w:w="4678"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r w:rsidRPr="00E40B8E">
              <w:t>Құқыққорғауорганының,</w:t>
            </w:r>
            <w:r w:rsidRPr="00E40B8E">
              <w:br/>
              <w:t>азаматтыққорғауорганының</w:t>
            </w:r>
            <w:r w:rsidRPr="00E40B8E">
              <w:br/>
              <w:t>басшысынанемесеуәкілетті</w:t>
            </w:r>
            <w:r w:rsidRPr="00E40B8E">
              <w:br/>
              <w:t>басшысына</w:t>
            </w:r>
          </w:p>
        </w:tc>
      </w:tr>
    </w:tbl>
    <w:p w:rsidR="00E40B8E" w:rsidRPr="00E40B8E" w:rsidRDefault="00E40B8E" w:rsidP="00660417">
      <w:pPr>
        <w:jc w:val="center"/>
        <w:outlineLvl w:val="2"/>
        <w:rPr>
          <w:b/>
          <w:bCs/>
          <w:sz w:val="27"/>
          <w:szCs w:val="27"/>
        </w:rPr>
      </w:pPr>
      <w:r w:rsidRPr="00E40B8E">
        <w:rPr>
          <w:b/>
          <w:bCs/>
          <w:sz w:val="27"/>
          <w:szCs w:val="27"/>
        </w:rPr>
        <w:t>Арыз</w:t>
      </w:r>
    </w:p>
    <w:p w:rsidR="00E40B8E" w:rsidRPr="00E40B8E" w:rsidRDefault="00E40B8E" w:rsidP="00660417">
      <w:r w:rsidRPr="00E40B8E">
        <w:t>      Маған ______________________________________________________</w:t>
      </w:r>
    </w:p>
    <w:p w:rsidR="00E40B8E" w:rsidRPr="00E40B8E" w:rsidRDefault="00E40B8E" w:rsidP="00660417">
      <w:r w:rsidRPr="00E40B8E">
        <w:t>      Т.А.Ә. (болғанжағдайда, толығымен)</w:t>
      </w:r>
    </w:p>
    <w:p w:rsidR="00E40B8E" w:rsidRPr="00E40B8E" w:rsidRDefault="00E40B8E" w:rsidP="00660417">
      <w:r w:rsidRPr="00E40B8E">
        <w:t>      құқыққорғауорганындағы, азаматтыққорғауоргандарындағы бос жәнеуақытша</w:t>
      </w:r>
    </w:p>
    <w:p w:rsidR="00E40B8E" w:rsidRPr="00E40B8E" w:rsidRDefault="00E40B8E" w:rsidP="00660417">
      <w:r w:rsidRPr="00E40B8E">
        <w:t>      бос лауазымғалауазымғаорналасуғаарналғанконкурсқақатысуүшінрұқсат</w:t>
      </w:r>
    </w:p>
    <w:p w:rsidR="00E40B8E" w:rsidRPr="00E40B8E" w:rsidRDefault="00E40B8E" w:rsidP="00660417">
      <w:r w:rsidRPr="00E40B8E">
        <w:t>      беруіңіздісұраймын.</w:t>
      </w:r>
    </w:p>
    <w:p w:rsidR="00E40B8E" w:rsidRPr="00E40B8E" w:rsidRDefault="00E40B8E" w:rsidP="00660417">
      <w:r w:rsidRPr="00E40B8E">
        <w:t>      Мен келесіқұжаттардыұсындым:</w:t>
      </w:r>
    </w:p>
    <w:p w:rsidR="00E40B8E" w:rsidRPr="00E40B8E" w:rsidRDefault="00E40B8E" w:rsidP="00660417">
      <w:r w:rsidRPr="00E40B8E">
        <w:t>      1. _________________________</w:t>
      </w:r>
    </w:p>
    <w:p w:rsidR="00E40B8E" w:rsidRPr="00E40B8E" w:rsidRDefault="00E40B8E" w:rsidP="00660417">
      <w:r w:rsidRPr="00E40B8E">
        <w:t>      2. _________________________</w:t>
      </w:r>
    </w:p>
    <w:p w:rsidR="00E40B8E" w:rsidRPr="00E40B8E" w:rsidRDefault="00E40B8E" w:rsidP="00660417">
      <w:r w:rsidRPr="00E40B8E">
        <w:t>      3. _________________________</w:t>
      </w:r>
    </w:p>
    <w:p w:rsidR="00E40B8E" w:rsidRPr="00E40B8E" w:rsidRDefault="00E40B8E" w:rsidP="00660417">
      <w:r w:rsidRPr="00E40B8E">
        <w:t>      4. _________________________</w:t>
      </w:r>
    </w:p>
    <w:p w:rsidR="00E40B8E" w:rsidRPr="00E40B8E" w:rsidRDefault="00E40B8E" w:rsidP="00660417">
      <w:r w:rsidRPr="00E40B8E">
        <w:t>      5. _________________________</w:t>
      </w:r>
    </w:p>
    <w:p w:rsidR="00E40B8E" w:rsidRPr="00E40B8E" w:rsidRDefault="00E40B8E" w:rsidP="00660417">
      <w:r w:rsidRPr="00E40B8E">
        <w:t>      6. _________________________</w:t>
      </w:r>
    </w:p>
    <w:p w:rsidR="00E40B8E" w:rsidRPr="00E40B8E" w:rsidRDefault="00E40B8E" w:rsidP="00660417">
      <w:r w:rsidRPr="00E40B8E">
        <w:t>      7. _________________________</w:t>
      </w:r>
    </w:p>
    <w:p w:rsidR="00E40B8E" w:rsidRPr="00E40B8E" w:rsidRDefault="00E40B8E" w:rsidP="00660417">
      <w:r w:rsidRPr="00E40B8E">
        <w:t>      Ұсынылғанқұжаттардыңтүпнұсқалығынрастаймын.</w:t>
      </w:r>
    </w:p>
    <w:p w:rsidR="00E40B8E" w:rsidRPr="00E40B8E" w:rsidRDefault="00E40B8E" w:rsidP="00660417">
      <w:r w:rsidRPr="00E40B8E">
        <w:t>      (Қолы)</w:t>
      </w:r>
    </w:p>
    <w:p w:rsidR="00E40B8E" w:rsidRPr="00E40B8E" w:rsidRDefault="00E40B8E" w:rsidP="00660417">
      <w:r w:rsidRPr="00E40B8E">
        <w:t>      Т.А.Ә. (болғанжағдайда)</w:t>
      </w:r>
    </w:p>
    <w:p w:rsidR="00E40B8E" w:rsidRPr="00E40B8E" w:rsidRDefault="00E40B8E" w:rsidP="00660417">
      <w:r w:rsidRPr="00E40B8E">
        <w:t>      "____" _______________ 20____ ж.</w:t>
      </w:r>
    </w:p>
    <w:tbl>
      <w:tblPr>
        <w:tblW w:w="0" w:type="auto"/>
        <w:tblCellSpacing w:w="15" w:type="dxa"/>
        <w:tblCellMar>
          <w:top w:w="15" w:type="dxa"/>
          <w:left w:w="15" w:type="dxa"/>
          <w:bottom w:w="15" w:type="dxa"/>
          <w:right w:w="15" w:type="dxa"/>
        </w:tblCellMar>
        <w:tblLook w:val="04A0"/>
      </w:tblPr>
      <w:tblGrid>
        <w:gridCol w:w="5850"/>
        <w:gridCol w:w="3465"/>
      </w:tblGrid>
      <w:tr w:rsidR="00E40B8E" w:rsidRPr="00EB63A4"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AC2846" w:rsidRDefault="00AC2846" w:rsidP="00E40B8E">
            <w:pPr>
              <w:jc w:val="center"/>
              <w:rPr>
                <w:lang w:val="kk-KZ"/>
              </w:rPr>
            </w:pPr>
            <w:bookmarkStart w:id="0" w:name="z56"/>
            <w:bookmarkEnd w:id="0"/>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AC2846" w:rsidRDefault="00AC2846" w:rsidP="00E40B8E">
            <w:pPr>
              <w:jc w:val="center"/>
              <w:rPr>
                <w:lang w:val="kk-KZ"/>
              </w:rPr>
            </w:pPr>
          </w:p>
          <w:p w:rsidR="001E253A" w:rsidRDefault="001E253A" w:rsidP="00E40B8E">
            <w:pPr>
              <w:jc w:val="center"/>
              <w:rPr>
                <w:lang w:val="kk-KZ"/>
              </w:rPr>
            </w:pPr>
          </w:p>
          <w:p w:rsidR="00AC2846" w:rsidRDefault="00AC2846" w:rsidP="00E40B8E">
            <w:pPr>
              <w:jc w:val="center"/>
              <w:rPr>
                <w:lang w:val="kk-KZ"/>
              </w:rPr>
            </w:pPr>
          </w:p>
          <w:p w:rsidR="00EB63A4" w:rsidRDefault="00EB63A4" w:rsidP="00E40B8E">
            <w:pPr>
              <w:jc w:val="center"/>
              <w:rPr>
                <w:lang w:val="kk-KZ"/>
              </w:rPr>
            </w:pPr>
          </w:p>
          <w:p w:rsidR="00EB63A4" w:rsidRDefault="00EB63A4" w:rsidP="00E40B8E">
            <w:pPr>
              <w:jc w:val="center"/>
              <w:rPr>
                <w:lang w:val="kk-KZ"/>
              </w:rPr>
            </w:pPr>
          </w:p>
          <w:p w:rsidR="00EB63A4" w:rsidRDefault="00EB63A4" w:rsidP="00E40B8E">
            <w:pPr>
              <w:jc w:val="center"/>
              <w:rPr>
                <w:lang w:val="kk-KZ"/>
              </w:rPr>
            </w:pPr>
          </w:p>
          <w:p w:rsidR="00E40B8E" w:rsidRPr="00AC2846" w:rsidRDefault="00E40B8E" w:rsidP="00E40B8E">
            <w:pPr>
              <w:jc w:val="center"/>
              <w:rPr>
                <w:lang w:val="kk-KZ"/>
              </w:rPr>
            </w:pPr>
            <w:r w:rsidRPr="00AC2846">
              <w:rPr>
                <w:lang w:val="kk-KZ"/>
              </w:rPr>
              <w:t>Конкурстық комиссияны</w:t>
            </w:r>
            <w:r w:rsidRPr="00AC2846">
              <w:rPr>
                <w:lang w:val="kk-KZ"/>
              </w:rPr>
              <w:br/>
              <w:t>қалыптастыру және оның жұмыс</w:t>
            </w:r>
            <w:r w:rsidRPr="00AC2846">
              <w:rPr>
                <w:lang w:val="kk-KZ"/>
              </w:rPr>
              <w:br/>
              <w:t>істеу қағидалары, конкурс</w:t>
            </w:r>
            <w:r w:rsidRPr="00AC2846">
              <w:rPr>
                <w:lang w:val="kk-KZ"/>
              </w:rPr>
              <w:br/>
              <w:t>кезеңдерін өткізу мерзімдері,</w:t>
            </w:r>
            <w:r w:rsidRPr="00AC2846">
              <w:rPr>
                <w:lang w:val="kk-KZ"/>
              </w:rPr>
              <w:br/>
              <w:t>сондай-ақ құқық қорғау</w:t>
            </w:r>
            <w:r w:rsidRPr="00AC2846">
              <w:rPr>
                <w:lang w:val="kk-KZ"/>
              </w:rPr>
              <w:br/>
              <w:t>органдарындағы бос және</w:t>
            </w:r>
            <w:r w:rsidRPr="00AC2846">
              <w:rPr>
                <w:lang w:val="kk-KZ"/>
              </w:rPr>
              <w:br/>
              <w:t>уақытша бос лауазымға</w:t>
            </w:r>
            <w:r w:rsidRPr="00AC2846">
              <w:rPr>
                <w:lang w:val="kk-KZ"/>
              </w:rPr>
              <w:br/>
              <w:t>орналасуға арналған конкурсқа</w:t>
            </w:r>
            <w:r w:rsidRPr="00AC2846">
              <w:rPr>
                <w:lang w:val="kk-KZ"/>
              </w:rPr>
              <w:br/>
              <w:t>қатысу үшін қажетті құжаттар</w:t>
            </w:r>
            <w:r w:rsidRPr="00AC2846">
              <w:rPr>
                <w:lang w:val="kk-KZ"/>
              </w:rPr>
              <w:br/>
              <w:t>тізбесіне</w:t>
            </w:r>
            <w:r w:rsidRPr="00AC2846">
              <w:rPr>
                <w:lang w:val="kk-KZ"/>
              </w:rPr>
              <w:br/>
              <w:t>2-қосымша</w:t>
            </w:r>
          </w:p>
        </w:tc>
      </w:tr>
      <w:tr w:rsidR="00E40B8E" w:rsidRPr="00E40B8E" w:rsidTr="00E40B8E">
        <w:trPr>
          <w:tblCellSpacing w:w="15" w:type="dxa"/>
        </w:trPr>
        <w:tc>
          <w:tcPr>
            <w:tcW w:w="5805" w:type="dxa"/>
            <w:vAlign w:val="center"/>
            <w:hideMark/>
          </w:tcPr>
          <w:p w:rsidR="00E40B8E" w:rsidRPr="00AC2846" w:rsidRDefault="00E40B8E" w:rsidP="00E40B8E">
            <w:pPr>
              <w:jc w:val="center"/>
              <w:rPr>
                <w:lang w:val="kk-KZ"/>
              </w:rPr>
            </w:pPr>
            <w:r w:rsidRPr="00AC2846">
              <w:rPr>
                <w:lang w:val="kk-KZ"/>
              </w:rPr>
              <w:lastRenderedPageBreak/>
              <w:t> </w:t>
            </w:r>
          </w:p>
        </w:tc>
        <w:tc>
          <w:tcPr>
            <w:tcW w:w="3420" w:type="dxa"/>
            <w:vAlign w:val="center"/>
            <w:hideMark/>
          </w:tcPr>
          <w:p w:rsidR="00E40B8E" w:rsidRPr="00E40B8E" w:rsidRDefault="00E40B8E" w:rsidP="00E40B8E">
            <w:pPr>
              <w:jc w:val="center"/>
            </w:pPr>
            <w:r w:rsidRPr="00E40B8E">
              <w:t>Нысан</w:t>
            </w:r>
          </w:p>
        </w:tc>
      </w:tr>
    </w:tbl>
    <w:p w:rsidR="00E40B8E" w:rsidRPr="00E40B8E" w:rsidRDefault="00E40B8E" w:rsidP="00E40B8E">
      <w:pPr>
        <w:rPr>
          <w:vanish/>
        </w:rPr>
      </w:pPr>
    </w:p>
    <w:tbl>
      <w:tblPr>
        <w:tblW w:w="922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484"/>
        <w:gridCol w:w="5831"/>
      </w:tblGrid>
      <w:tr w:rsidR="00E40B8E" w:rsidRPr="00E40B8E" w:rsidTr="00860F4A">
        <w:trPr>
          <w:tblCellSpacing w:w="15" w:type="dxa"/>
        </w:trPr>
        <w:tc>
          <w:tcPr>
            <w:tcW w:w="0" w:type="auto"/>
            <w:vAlign w:val="center"/>
            <w:hideMark/>
          </w:tcPr>
          <w:p w:rsidR="00E40B8E" w:rsidRPr="00E40B8E" w:rsidRDefault="00E40B8E" w:rsidP="00ED3DE0">
            <w:pPr>
              <w:jc w:val="both"/>
            </w:pPr>
            <w:r w:rsidRPr="00E40B8E">
              <w:t>Өмірбаянды кандидат өзқолымен, еркін</w:t>
            </w:r>
            <w:r w:rsidR="00B0170D">
              <w:rPr>
                <w:lang w:val="kk-KZ"/>
              </w:rPr>
              <w:t xml:space="preserve"> </w:t>
            </w:r>
            <w:r w:rsidRPr="00E40B8E">
              <w:t>түрде, шимайсыз</w:t>
            </w:r>
            <w:r w:rsidR="00B0170D">
              <w:rPr>
                <w:lang w:val="kk-KZ"/>
              </w:rPr>
              <w:t xml:space="preserve"> </w:t>
            </w:r>
            <w:r w:rsidRPr="00E40B8E">
              <w:t>және</w:t>
            </w:r>
            <w:r w:rsidR="00B0170D">
              <w:rPr>
                <w:lang w:val="kk-KZ"/>
              </w:rPr>
              <w:t xml:space="preserve"> </w:t>
            </w:r>
            <w:r w:rsidRPr="00E40B8E">
              <w:t>түзетулерсіз, төмендегі</w:t>
            </w:r>
            <w:r w:rsidR="00B0170D">
              <w:rPr>
                <w:lang w:val="kk-KZ"/>
              </w:rPr>
              <w:t xml:space="preserve"> </w:t>
            </w:r>
            <w:r w:rsidRPr="00E40B8E">
              <w:t>мәліметтерді</w:t>
            </w:r>
            <w:r w:rsidR="00B0170D">
              <w:rPr>
                <w:lang w:val="kk-KZ"/>
              </w:rPr>
              <w:t xml:space="preserve"> </w:t>
            </w:r>
            <w:r w:rsidRPr="00E40B8E">
              <w:t>міндетті</w:t>
            </w:r>
            <w:r w:rsidR="00B0170D">
              <w:rPr>
                <w:lang w:val="kk-KZ"/>
              </w:rPr>
              <w:t xml:space="preserve"> </w:t>
            </w:r>
            <w:r w:rsidRPr="00E40B8E">
              <w:t>түрде</w:t>
            </w:r>
            <w:r w:rsidR="00B0170D">
              <w:rPr>
                <w:lang w:val="kk-KZ"/>
              </w:rPr>
              <w:t xml:space="preserve"> </w:t>
            </w:r>
            <w:r w:rsidRPr="00E40B8E">
              <w:t>көрсете</w:t>
            </w:r>
            <w:r w:rsidR="00B0170D">
              <w:rPr>
                <w:lang w:val="kk-KZ"/>
              </w:rPr>
              <w:t xml:space="preserve"> </w:t>
            </w:r>
            <w:r w:rsidRPr="00E40B8E">
              <w:t>отырып</w:t>
            </w:r>
            <w:r w:rsidR="00B0170D">
              <w:rPr>
                <w:lang w:val="kk-KZ"/>
              </w:rPr>
              <w:t xml:space="preserve"> </w:t>
            </w:r>
            <w:r w:rsidRPr="00E40B8E">
              <w:t>жазады:</w:t>
            </w:r>
            <w:r w:rsidRPr="00E40B8E">
              <w:br/>
              <w:t>Автобиография пишется кандидатом собственноручно, в произвольной форме, без помарок и исправлений, с обязательным указанием следующих сведений:</w:t>
            </w:r>
            <w:r w:rsidRPr="00E40B8E">
              <w:br/>
              <w:t>- тегі, аты, әкесініңаты, туғанкүні мен жері, ұлты, анатілі, тағықандайтілдердібіледі;</w:t>
            </w:r>
            <w:r w:rsidRPr="00E40B8E">
              <w:br/>
              <w:t>- фамилия, имя, отчество, дата и место рождения, национальность, родной язык</w:t>
            </w:r>
            <w:r w:rsidR="00ED3DE0">
              <w:t>, какими языками еще владеет;</w:t>
            </w:r>
            <w:r w:rsidR="00ED3DE0">
              <w:br/>
              <w:t>-</w:t>
            </w:r>
            <w:r w:rsidR="00ED3DE0">
              <w:rPr>
                <w:lang w:val="kk-KZ"/>
              </w:rPr>
              <w:t xml:space="preserve"> </w:t>
            </w:r>
            <w:r w:rsidRPr="00E40B8E">
              <w:t>қашан (күні, айы, жылы), қайда, қандайоқуорындарындаоқыды, білімібойыншамамандығы;</w:t>
            </w:r>
            <w:r w:rsidRPr="00E40B8E">
              <w:br/>
              <w:t>- когда (число, месяц, год), где, в каких учебных заведениях учился, специальность по образованию;</w:t>
            </w:r>
            <w:r w:rsidRPr="00E40B8E">
              <w:br/>
              <w:t>- кәсіпорынның, мекеменің</w:t>
            </w:r>
            <w:r w:rsidR="00B0170D">
              <w:rPr>
                <w:lang w:val="kk-KZ"/>
              </w:rPr>
              <w:t xml:space="preserve"> </w:t>
            </w:r>
            <w:r w:rsidRPr="00E40B8E">
              <w:t>немесе</w:t>
            </w:r>
            <w:r w:rsidR="00B0170D">
              <w:rPr>
                <w:lang w:val="kk-KZ"/>
              </w:rPr>
              <w:t xml:space="preserve"> </w:t>
            </w:r>
            <w:r w:rsidRPr="00E40B8E">
              <w:t>ұйымның</w:t>
            </w:r>
            <w:r w:rsidR="00B0170D">
              <w:rPr>
                <w:lang w:val="kk-KZ"/>
              </w:rPr>
              <w:t xml:space="preserve"> </w:t>
            </w:r>
            <w:r w:rsidRPr="00E40B8E">
              <w:t>толық</w:t>
            </w:r>
            <w:r w:rsidR="00B0170D">
              <w:rPr>
                <w:lang w:val="kk-KZ"/>
              </w:rPr>
              <w:t xml:space="preserve"> </w:t>
            </w:r>
            <w:r w:rsidRPr="00E40B8E">
              <w:t>атауы мен мекен</w:t>
            </w:r>
            <w:r w:rsidR="00B0170D">
              <w:rPr>
                <w:lang w:val="kk-KZ"/>
              </w:rPr>
              <w:t xml:space="preserve"> </w:t>
            </w:r>
            <w:r w:rsidRPr="00E40B8E">
              <w:t>жайы, бір</w:t>
            </w:r>
            <w:r w:rsidR="00B0170D">
              <w:rPr>
                <w:lang w:val="kk-KZ"/>
              </w:rPr>
              <w:t xml:space="preserve"> </w:t>
            </w:r>
            <w:r w:rsidRPr="00E40B8E">
              <w:t>жұмыстан</w:t>
            </w:r>
            <w:r w:rsidR="00B0170D">
              <w:rPr>
                <w:lang w:val="kk-KZ"/>
              </w:rPr>
              <w:t xml:space="preserve"> </w:t>
            </w:r>
            <w:r w:rsidRPr="00E40B8E">
              <w:t>басқа</w:t>
            </w:r>
            <w:r w:rsidR="00B0170D">
              <w:rPr>
                <w:lang w:val="kk-KZ"/>
              </w:rPr>
              <w:t xml:space="preserve"> </w:t>
            </w:r>
            <w:r w:rsidRPr="00E40B8E">
              <w:t>жұмысқа</w:t>
            </w:r>
            <w:r w:rsidR="00B0170D">
              <w:rPr>
                <w:lang w:val="kk-KZ"/>
              </w:rPr>
              <w:t xml:space="preserve"> </w:t>
            </w:r>
            <w:r w:rsidRPr="00E40B8E">
              <w:t>ауысу</w:t>
            </w:r>
            <w:r w:rsidR="00B0170D">
              <w:rPr>
                <w:lang w:val="kk-KZ"/>
              </w:rPr>
              <w:t xml:space="preserve"> </w:t>
            </w:r>
            <w:r w:rsidRPr="00E40B8E">
              <w:t>себебі</w:t>
            </w:r>
            <w:r w:rsidR="00B0170D">
              <w:rPr>
                <w:lang w:val="kk-KZ"/>
              </w:rPr>
              <w:t xml:space="preserve"> </w:t>
            </w:r>
            <w:r w:rsidRPr="00E40B8E">
              <w:t>көрсетіле</w:t>
            </w:r>
            <w:r w:rsidR="00B0170D">
              <w:rPr>
                <w:lang w:val="kk-KZ"/>
              </w:rPr>
              <w:t xml:space="preserve"> </w:t>
            </w:r>
            <w:r w:rsidRPr="00E40B8E">
              <w:t>отырып, кім</w:t>
            </w:r>
            <w:r w:rsidR="00B0170D">
              <w:rPr>
                <w:lang w:val="kk-KZ"/>
              </w:rPr>
              <w:t xml:space="preserve"> </w:t>
            </w:r>
            <w:r w:rsidRPr="00E40B8E">
              <w:t>болып, қашан (күні, айы, жылы) жәнеқайдажұмысістеді, тәртіптік, материалдық</w:t>
            </w:r>
            <w:r w:rsidR="00B0170D">
              <w:rPr>
                <w:lang w:val="kk-KZ"/>
              </w:rPr>
              <w:t xml:space="preserve"> </w:t>
            </w:r>
            <w:r w:rsidRPr="00E40B8E">
              <w:t>немесе</w:t>
            </w:r>
            <w:r w:rsidR="00B0170D">
              <w:rPr>
                <w:lang w:val="kk-KZ"/>
              </w:rPr>
              <w:t xml:space="preserve"> </w:t>
            </w:r>
            <w:r w:rsidRPr="00E40B8E">
              <w:t>қоғамдық</w:t>
            </w:r>
            <w:r w:rsidR="00B0170D">
              <w:rPr>
                <w:lang w:val="kk-KZ"/>
              </w:rPr>
              <w:t xml:space="preserve"> </w:t>
            </w:r>
            <w:r w:rsidRPr="00E40B8E">
              <w:t>ықпал</w:t>
            </w:r>
            <w:r w:rsidR="00B0170D">
              <w:rPr>
                <w:lang w:val="kk-KZ"/>
              </w:rPr>
              <w:t xml:space="preserve"> </w:t>
            </w:r>
            <w:r w:rsidRPr="00E40B8E">
              <w:t>ету</w:t>
            </w:r>
            <w:r w:rsidR="00B0170D">
              <w:rPr>
                <w:lang w:val="kk-KZ"/>
              </w:rPr>
              <w:t xml:space="preserve"> </w:t>
            </w:r>
            <w:r w:rsidRPr="00E40B8E">
              <w:t>шаралары</w:t>
            </w:r>
            <w:r w:rsidR="00B0170D">
              <w:rPr>
                <w:lang w:val="kk-KZ"/>
              </w:rPr>
              <w:t xml:space="preserve"> </w:t>
            </w:r>
            <w:r w:rsidRPr="00E40B8E">
              <w:t>қолданылды</w:t>
            </w:r>
            <w:r w:rsidR="00B0170D">
              <w:rPr>
                <w:lang w:val="kk-KZ"/>
              </w:rPr>
              <w:t xml:space="preserve"> </w:t>
            </w:r>
            <w:r w:rsidRPr="00E40B8E">
              <w:t>ма (қашан, кімқолданды, не үшін, ықпалетушарасы);</w:t>
            </w:r>
            <w:r w:rsidRPr="00E40B8E">
              <w:br/>
              <w:t>- кем, когда (число, месяц, год) и где работал с указанием полного наименования и адреса предприятия, учреждения или организации, причины перехода с одной работы на другую, применялись ли меры дисциплинарного, материального или общественного воздействия (когда, кем, за что, мера воздействия);</w:t>
            </w:r>
            <w:r w:rsidRPr="00E40B8E">
              <w:br/>
              <w:t>- әскери</w:t>
            </w:r>
            <w:r w:rsidR="00B0170D">
              <w:rPr>
                <w:lang w:val="kk-KZ"/>
              </w:rPr>
              <w:t xml:space="preserve"> </w:t>
            </w:r>
            <w:r w:rsidRPr="00E40B8E">
              <w:t>міндеттілікке</w:t>
            </w:r>
            <w:r w:rsidR="00B0170D">
              <w:rPr>
                <w:lang w:val="kk-KZ"/>
              </w:rPr>
              <w:t xml:space="preserve"> </w:t>
            </w:r>
            <w:r w:rsidRPr="00E40B8E">
              <w:t>қатысы, міндетті</w:t>
            </w:r>
            <w:r w:rsidR="00B0170D">
              <w:rPr>
                <w:lang w:val="kk-KZ"/>
              </w:rPr>
              <w:t xml:space="preserve"> </w:t>
            </w:r>
            <w:r w:rsidRPr="00E40B8E">
              <w:t>әскери</w:t>
            </w:r>
            <w:r w:rsidR="00B0170D">
              <w:rPr>
                <w:lang w:val="kk-KZ"/>
              </w:rPr>
              <w:t xml:space="preserve"> </w:t>
            </w:r>
            <w:r w:rsidRPr="00E40B8E">
              <w:t>қызметке</w:t>
            </w:r>
            <w:r w:rsidR="00B0170D">
              <w:rPr>
                <w:lang w:val="kk-KZ"/>
              </w:rPr>
              <w:t xml:space="preserve"> </w:t>
            </w:r>
            <w:r w:rsidRPr="00E40B8E">
              <w:t>қашан</w:t>
            </w:r>
            <w:r w:rsidR="00B0170D">
              <w:rPr>
                <w:lang w:val="kk-KZ"/>
              </w:rPr>
              <w:t xml:space="preserve"> </w:t>
            </w:r>
            <w:r w:rsidRPr="00E40B8E">
              <w:t>және</w:t>
            </w:r>
            <w:r w:rsidR="00B0170D">
              <w:rPr>
                <w:lang w:val="kk-KZ"/>
              </w:rPr>
              <w:t xml:space="preserve"> </w:t>
            </w:r>
            <w:r w:rsidRPr="00E40B8E">
              <w:t>қандай</w:t>
            </w:r>
            <w:r w:rsidR="00B0170D">
              <w:rPr>
                <w:lang w:val="kk-KZ"/>
              </w:rPr>
              <w:t xml:space="preserve"> </w:t>
            </w:r>
            <w:r w:rsidRPr="00E40B8E">
              <w:lastRenderedPageBreak/>
              <w:t>әскери комиссариат шақырды (егер</w:t>
            </w:r>
            <w:r w:rsidR="00B0170D">
              <w:rPr>
                <w:lang w:val="kk-KZ"/>
              </w:rPr>
              <w:t xml:space="preserve"> </w:t>
            </w:r>
            <w:r w:rsidRPr="00E40B8E">
              <w:t>шақырылмаса, себебі</w:t>
            </w:r>
            <w:r w:rsidR="00B0170D">
              <w:rPr>
                <w:lang w:val="kk-KZ"/>
              </w:rPr>
              <w:t xml:space="preserve"> </w:t>
            </w:r>
            <w:r w:rsidRPr="00E40B8E">
              <w:t>көрсетілсін), қандай</w:t>
            </w:r>
            <w:r w:rsidR="00B0170D">
              <w:rPr>
                <w:lang w:val="kk-KZ"/>
              </w:rPr>
              <w:t xml:space="preserve"> </w:t>
            </w:r>
            <w:r w:rsidRPr="00E40B8E">
              <w:t>әскери</w:t>
            </w:r>
            <w:r w:rsidR="00B0170D">
              <w:rPr>
                <w:lang w:val="kk-KZ"/>
              </w:rPr>
              <w:t xml:space="preserve"> </w:t>
            </w:r>
            <w:r w:rsidRPr="00E40B8E">
              <w:t>бөлімдерде (нөмірлері</w:t>
            </w:r>
            <w:r w:rsidR="00B0170D">
              <w:rPr>
                <w:lang w:val="kk-KZ"/>
              </w:rPr>
              <w:t xml:space="preserve"> </w:t>
            </w:r>
            <w:r w:rsidRPr="00E40B8E">
              <w:t>көрсетілсін) және</w:t>
            </w:r>
            <w:r w:rsidR="00B0170D">
              <w:rPr>
                <w:lang w:val="kk-KZ"/>
              </w:rPr>
              <w:t xml:space="preserve"> </w:t>
            </w:r>
            <w:r w:rsidRPr="00E40B8E">
              <w:t>кім</w:t>
            </w:r>
            <w:r w:rsidR="00B0170D">
              <w:rPr>
                <w:lang w:val="kk-KZ"/>
              </w:rPr>
              <w:t xml:space="preserve"> </w:t>
            </w:r>
            <w:r w:rsidRPr="00E40B8E">
              <w:t>болып</w:t>
            </w:r>
            <w:r w:rsidR="00B0170D">
              <w:rPr>
                <w:lang w:val="kk-KZ"/>
              </w:rPr>
              <w:t xml:space="preserve"> </w:t>
            </w:r>
            <w:r w:rsidRPr="00E40B8E">
              <w:t>қызмет</w:t>
            </w:r>
            <w:r w:rsidR="00B0170D">
              <w:rPr>
                <w:lang w:val="kk-KZ"/>
              </w:rPr>
              <w:t xml:space="preserve"> </w:t>
            </w:r>
            <w:r w:rsidRPr="00E40B8E">
              <w:t>өткерді, Қарулы</w:t>
            </w:r>
            <w:r w:rsidR="00B0170D">
              <w:rPr>
                <w:lang w:val="kk-KZ"/>
              </w:rPr>
              <w:t xml:space="preserve"> </w:t>
            </w:r>
            <w:r w:rsidRPr="00E40B8E">
              <w:t>Күштерден</w:t>
            </w:r>
            <w:r w:rsidR="00B0170D">
              <w:rPr>
                <w:lang w:val="kk-KZ"/>
              </w:rPr>
              <w:t xml:space="preserve"> </w:t>
            </w:r>
            <w:r w:rsidRPr="00E40B8E">
              <w:t>запасқа</w:t>
            </w:r>
            <w:r w:rsidR="00B0170D">
              <w:rPr>
                <w:lang w:val="kk-KZ"/>
              </w:rPr>
              <w:t xml:space="preserve"> </w:t>
            </w:r>
            <w:r w:rsidRPr="00E40B8E">
              <w:t>қашан (күні, айы, жылы) және</w:t>
            </w:r>
            <w:r w:rsidR="00B0170D">
              <w:rPr>
                <w:lang w:val="kk-KZ"/>
              </w:rPr>
              <w:t xml:space="preserve"> </w:t>
            </w:r>
            <w:r w:rsidRPr="00E40B8E">
              <w:t>қандай</w:t>
            </w:r>
            <w:r w:rsidR="00B0170D">
              <w:rPr>
                <w:lang w:val="kk-KZ"/>
              </w:rPr>
              <w:t xml:space="preserve"> </w:t>
            </w:r>
            <w:r w:rsidRPr="00E40B8E">
              <w:t>лауазымнан</w:t>
            </w:r>
            <w:r w:rsidR="00B0170D">
              <w:rPr>
                <w:lang w:val="kk-KZ"/>
              </w:rPr>
              <w:t xml:space="preserve"> </w:t>
            </w:r>
            <w:r w:rsidR="00B0170D">
              <w:t>босатылды, әскери</w:t>
            </w:r>
            <w:r w:rsidR="00B0170D">
              <w:rPr>
                <w:lang w:val="kk-KZ"/>
              </w:rPr>
              <w:t xml:space="preserve"> а</w:t>
            </w:r>
            <w:r w:rsidRPr="00E40B8E">
              <w:t>тағы;</w:t>
            </w:r>
            <w:r w:rsidRPr="00E40B8E">
              <w:br/>
              <w:t>- отношение к воинской обязанности, когда (число, месяц, год) и каким военкоматом призван на действительную военную службу (если не призвался, указать причину), в каких воинских частях (указать номера) и в качестве кого проходил службу, когда и с какой должности уволен в запас Вооруженных Сил, воинское звание;</w:t>
            </w:r>
            <w:r w:rsidRPr="00E40B8E">
              <w:br/>
              <w:t>- отбасы</w:t>
            </w:r>
            <w:r w:rsidR="00B0170D">
              <w:rPr>
                <w:lang w:val="kk-KZ"/>
              </w:rPr>
              <w:t xml:space="preserve"> </w:t>
            </w:r>
            <w:r w:rsidRPr="00E40B8E">
              <w:t>жағдайы, қашан</w:t>
            </w:r>
            <w:r w:rsidR="00B0170D">
              <w:rPr>
                <w:lang w:val="kk-KZ"/>
              </w:rPr>
              <w:t xml:space="preserve"> </w:t>
            </w:r>
            <w:r w:rsidRPr="00E40B8E">
              <w:t>некеге</w:t>
            </w:r>
            <w:r w:rsidR="00B0170D">
              <w:rPr>
                <w:lang w:val="kk-KZ"/>
              </w:rPr>
              <w:t xml:space="preserve"> </w:t>
            </w:r>
            <w:r w:rsidRPr="00E40B8E">
              <w:t>тұрды, әйелінің (ерінің) тегі, аты, әкесінің</w:t>
            </w:r>
            <w:r w:rsidR="00B0170D">
              <w:rPr>
                <w:lang w:val="kk-KZ"/>
              </w:rPr>
              <w:t xml:space="preserve"> </w:t>
            </w:r>
            <w:r w:rsidRPr="00E40B8E">
              <w:t>аты, туғанкүні мен жері, ұлты, жұмысорны мен лауазымы, тұрғылықты</w:t>
            </w:r>
            <w:r w:rsidR="00B0170D">
              <w:rPr>
                <w:lang w:val="kk-KZ"/>
              </w:rPr>
              <w:t xml:space="preserve"> </w:t>
            </w:r>
            <w:r w:rsidRPr="00E40B8E">
              <w:t>жері; кандидат пен оныңәйелінің (ерінің) жақын</w:t>
            </w:r>
            <w:r w:rsidR="00B0170D">
              <w:rPr>
                <w:lang w:val="kk-KZ"/>
              </w:rPr>
              <w:t xml:space="preserve"> </w:t>
            </w:r>
            <w:r w:rsidRPr="00E40B8E">
              <w:t>туысқандары; әкесі, шешесі, аға-інілері, апа-қарындастары(сіңлілері) мен балалары, сондай-ақбұрынғыәйелдері (ерлері) және</w:t>
            </w:r>
            <w:r w:rsidR="00B0170D">
              <w:rPr>
                <w:lang w:val="kk-KZ"/>
              </w:rPr>
              <w:t xml:space="preserve"> </w:t>
            </w:r>
            <w:r w:rsidRPr="00E40B8E">
              <w:t>олардың</w:t>
            </w:r>
            <w:r w:rsidR="00B0170D">
              <w:rPr>
                <w:lang w:val="kk-KZ"/>
              </w:rPr>
              <w:t xml:space="preserve"> </w:t>
            </w:r>
            <w:r w:rsidRPr="00E40B8E">
              <w:t>жақын</w:t>
            </w:r>
            <w:r w:rsidR="00B0170D">
              <w:rPr>
                <w:lang w:val="kk-KZ"/>
              </w:rPr>
              <w:t xml:space="preserve"> </w:t>
            </w:r>
            <w:r w:rsidRPr="00E40B8E">
              <w:t>туысқандарына</w:t>
            </w:r>
            <w:r w:rsidR="00B0170D">
              <w:rPr>
                <w:lang w:val="kk-KZ"/>
              </w:rPr>
              <w:t xml:space="preserve"> </w:t>
            </w:r>
            <w:r w:rsidRPr="00E40B8E">
              <w:t>қатысты</w:t>
            </w:r>
            <w:r w:rsidR="00B0170D">
              <w:rPr>
                <w:lang w:val="kk-KZ"/>
              </w:rPr>
              <w:t xml:space="preserve"> </w:t>
            </w:r>
            <w:r w:rsidRPr="00E40B8E">
              <w:t>осындай</w:t>
            </w:r>
            <w:r w:rsidR="00B0170D">
              <w:rPr>
                <w:lang w:val="kk-KZ"/>
              </w:rPr>
              <w:t xml:space="preserve"> </w:t>
            </w:r>
            <w:r w:rsidRPr="00E40B8E">
              <w:t>мәліметтер, ажырасу</w:t>
            </w:r>
            <w:r w:rsidR="00B0170D">
              <w:rPr>
                <w:lang w:val="kk-KZ"/>
              </w:rPr>
              <w:t xml:space="preserve"> </w:t>
            </w:r>
            <w:r w:rsidRPr="00E40B8E">
              <w:t>себептері</w:t>
            </w:r>
            <w:r w:rsidR="00B0170D">
              <w:rPr>
                <w:lang w:val="kk-KZ"/>
              </w:rPr>
              <w:t xml:space="preserve"> </w:t>
            </w:r>
            <w:r w:rsidRPr="00E40B8E">
              <w:t>көрсетіле</w:t>
            </w:r>
            <w:r w:rsidR="00B0170D">
              <w:rPr>
                <w:lang w:val="kk-KZ"/>
              </w:rPr>
              <w:t xml:space="preserve"> </w:t>
            </w:r>
            <w:r w:rsidRPr="00E40B8E">
              <w:t>отырып, некені</w:t>
            </w:r>
            <w:r w:rsidR="00B0170D">
              <w:rPr>
                <w:lang w:val="kk-KZ"/>
              </w:rPr>
              <w:t xml:space="preserve"> </w:t>
            </w:r>
            <w:r w:rsidRPr="00E40B8E">
              <w:t>бұзу</w:t>
            </w:r>
            <w:r w:rsidR="00B0170D">
              <w:rPr>
                <w:lang w:val="kk-KZ"/>
              </w:rPr>
              <w:t xml:space="preserve"> </w:t>
            </w:r>
            <w:r w:rsidRPr="00E40B8E">
              <w:t>туралы</w:t>
            </w:r>
            <w:r w:rsidR="00B0170D">
              <w:rPr>
                <w:lang w:val="kk-KZ"/>
              </w:rPr>
              <w:t xml:space="preserve"> </w:t>
            </w:r>
            <w:r w:rsidRPr="00E40B8E">
              <w:t>куәліктерінің</w:t>
            </w:r>
            <w:r w:rsidR="00B0170D">
              <w:rPr>
                <w:lang w:val="kk-KZ"/>
              </w:rPr>
              <w:t xml:space="preserve"> </w:t>
            </w:r>
            <w:r w:rsidRPr="00E40B8E">
              <w:t>нөмірлері, оларды</w:t>
            </w:r>
            <w:r w:rsidR="00B0170D">
              <w:rPr>
                <w:lang w:val="kk-KZ"/>
              </w:rPr>
              <w:t xml:space="preserve"> </w:t>
            </w:r>
            <w:r w:rsidRPr="00E40B8E">
              <w:t>қандай орган және</w:t>
            </w:r>
            <w:r w:rsidR="00B0170D">
              <w:rPr>
                <w:lang w:val="kk-KZ"/>
              </w:rPr>
              <w:t xml:space="preserve"> </w:t>
            </w:r>
            <w:r w:rsidRPr="00E40B8E">
              <w:t>қашан</w:t>
            </w:r>
            <w:r w:rsidR="00B0170D">
              <w:rPr>
                <w:lang w:val="kk-KZ"/>
              </w:rPr>
              <w:t xml:space="preserve"> </w:t>
            </w:r>
            <w:r w:rsidRPr="00E40B8E">
              <w:t>берді; егер кандидат, оның</w:t>
            </w:r>
            <w:r w:rsidR="00B0170D">
              <w:rPr>
                <w:lang w:val="kk-KZ"/>
              </w:rPr>
              <w:t xml:space="preserve"> </w:t>
            </w:r>
            <w:r w:rsidRPr="00E40B8E">
              <w:t>әйелі (ері) немесе</w:t>
            </w:r>
            <w:r w:rsidR="00B0170D">
              <w:rPr>
                <w:lang w:val="kk-KZ"/>
              </w:rPr>
              <w:t xml:space="preserve"> </w:t>
            </w:r>
            <w:r w:rsidRPr="00E40B8E">
              <w:t>жақын</w:t>
            </w:r>
            <w:r w:rsidR="00B0170D">
              <w:rPr>
                <w:lang w:val="kk-KZ"/>
              </w:rPr>
              <w:t xml:space="preserve"> </w:t>
            </w:r>
            <w:r w:rsidRPr="00E40B8E">
              <w:t>туысқандары</w:t>
            </w:r>
            <w:r w:rsidR="00B0170D">
              <w:rPr>
                <w:lang w:val="kk-KZ"/>
              </w:rPr>
              <w:t xml:space="preserve"> </w:t>
            </w:r>
            <w:r w:rsidRPr="00E40B8E">
              <w:t>тегін, атын, әкесінің</w:t>
            </w:r>
            <w:r w:rsidR="00B0170D">
              <w:rPr>
                <w:lang w:val="kk-KZ"/>
              </w:rPr>
              <w:t xml:space="preserve"> </w:t>
            </w:r>
            <w:r w:rsidRPr="00E40B8E">
              <w:t>атын</w:t>
            </w:r>
            <w:r w:rsidR="00B0170D">
              <w:rPr>
                <w:lang w:val="kk-KZ"/>
              </w:rPr>
              <w:t xml:space="preserve"> </w:t>
            </w:r>
            <w:r w:rsidRPr="00E40B8E">
              <w:t>өзгерткен</w:t>
            </w:r>
            <w:r w:rsidR="00B0170D">
              <w:rPr>
                <w:lang w:val="kk-KZ"/>
              </w:rPr>
              <w:t xml:space="preserve"> </w:t>
            </w:r>
            <w:r w:rsidRPr="00E40B8E">
              <w:t>болса, онда</w:t>
            </w:r>
            <w:r w:rsidR="00B0170D">
              <w:rPr>
                <w:lang w:val="kk-KZ"/>
              </w:rPr>
              <w:t xml:space="preserve"> </w:t>
            </w:r>
            <w:r w:rsidRPr="00E40B8E">
              <w:t>олардың</w:t>
            </w:r>
            <w:r w:rsidR="00B0170D">
              <w:rPr>
                <w:lang w:val="kk-KZ"/>
              </w:rPr>
              <w:t xml:space="preserve"> </w:t>
            </w:r>
            <w:r w:rsidRPr="00E40B8E">
              <w:t>бұрынғы</w:t>
            </w:r>
            <w:r w:rsidR="00B0170D">
              <w:rPr>
                <w:lang w:val="kk-KZ"/>
              </w:rPr>
              <w:t xml:space="preserve"> </w:t>
            </w:r>
            <w:r w:rsidRPr="00E40B8E">
              <w:t>анықтамалық</w:t>
            </w:r>
            <w:r w:rsidR="00B0170D">
              <w:rPr>
                <w:lang w:val="kk-KZ"/>
              </w:rPr>
              <w:t xml:space="preserve"> </w:t>
            </w:r>
            <w:r w:rsidRPr="00E40B8E">
              <w:t>деректері</w:t>
            </w:r>
            <w:r w:rsidR="00B0170D">
              <w:rPr>
                <w:lang w:val="kk-KZ"/>
              </w:rPr>
              <w:t xml:space="preserve"> </w:t>
            </w:r>
            <w:r w:rsidRPr="00E40B8E">
              <w:t>көрсетіледі, туысқандарынан</w:t>
            </w:r>
            <w:r w:rsidR="00B0170D">
              <w:rPr>
                <w:lang w:val="kk-KZ"/>
              </w:rPr>
              <w:t xml:space="preserve"> </w:t>
            </w:r>
            <w:r w:rsidRPr="00E40B8E">
              <w:t>кім</w:t>
            </w:r>
            <w:r w:rsidR="00B0170D">
              <w:rPr>
                <w:lang w:val="kk-KZ"/>
              </w:rPr>
              <w:t xml:space="preserve"> </w:t>
            </w:r>
            <w:r w:rsidRPr="00E40B8E">
              <w:t>ішкі</w:t>
            </w:r>
            <w:r w:rsidR="00B0170D">
              <w:rPr>
                <w:lang w:val="kk-KZ"/>
              </w:rPr>
              <w:t xml:space="preserve"> </w:t>
            </w:r>
            <w:r w:rsidRPr="00E40B8E">
              <w:t>істер</w:t>
            </w:r>
            <w:r w:rsidR="00B0170D">
              <w:rPr>
                <w:lang w:val="kk-KZ"/>
              </w:rPr>
              <w:t xml:space="preserve"> </w:t>
            </w:r>
            <w:r w:rsidRPr="00E40B8E">
              <w:t>органдарында</w:t>
            </w:r>
            <w:r w:rsidR="00B0170D">
              <w:rPr>
                <w:lang w:val="kk-KZ"/>
              </w:rPr>
              <w:t xml:space="preserve"> </w:t>
            </w:r>
            <w:r w:rsidRPr="00E40B8E">
              <w:t>немесе</w:t>
            </w:r>
            <w:r w:rsidR="00B0170D">
              <w:rPr>
                <w:lang w:val="kk-KZ"/>
              </w:rPr>
              <w:t xml:space="preserve"> </w:t>
            </w:r>
            <w:r w:rsidRPr="00E40B8E">
              <w:t>ішкі</w:t>
            </w:r>
            <w:r w:rsidR="00B0170D">
              <w:rPr>
                <w:lang w:val="kk-KZ"/>
              </w:rPr>
              <w:t xml:space="preserve"> </w:t>
            </w:r>
            <w:r w:rsidRPr="00E40B8E">
              <w:t>әскерлерде</w:t>
            </w:r>
            <w:r w:rsidR="00B0170D">
              <w:rPr>
                <w:lang w:val="kk-KZ"/>
              </w:rPr>
              <w:t xml:space="preserve"> </w:t>
            </w:r>
            <w:r w:rsidRPr="00E40B8E">
              <w:t>қызмет</w:t>
            </w:r>
            <w:r w:rsidR="00B0170D">
              <w:rPr>
                <w:lang w:val="kk-KZ"/>
              </w:rPr>
              <w:t xml:space="preserve"> </w:t>
            </w:r>
            <w:r w:rsidRPr="00E40B8E">
              <w:t>етеді (туысқандық</w:t>
            </w:r>
            <w:r w:rsidR="00B0170D">
              <w:rPr>
                <w:lang w:val="kk-KZ"/>
              </w:rPr>
              <w:t xml:space="preserve"> </w:t>
            </w:r>
            <w:r w:rsidRPr="00E40B8E">
              <w:t>дәрежесі, тегі, аты, әкесініңаты, қайда, лауазымы, арнайы</w:t>
            </w:r>
            <w:r w:rsidR="00B0170D">
              <w:rPr>
                <w:lang w:val="kk-KZ"/>
              </w:rPr>
              <w:t xml:space="preserve"> </w:t>
            </w:r>
            <w:r w:rsidRPr="00E40B8E">
              <w:t>немесе</w:t>
            </w:r>
            <w:r w:rsidR="00B0170D">
              <w:rPr>
                <w:lang w:val="kk-KZ"/>
              </w:rPr>
              <w:t xml:space="preserve"> </w:t>
            </w:r>
            <w:r w:rsidRPr="00E40B8E">
              <w:t>әскери</w:t>
            </w:r>
            <w:r w:rsidR="00B0170D">
              <w:rPr>
                <w:lang w:val="kk-KZ"/>
              </w:rPr>
              <w:t xml:space="preserve"> </w:t>
            </w:r>
            <w:r w:rsidRPr="00E40B8E">
              <w:t>атағы);</w:t>
            </w:r>
            <w:r w:rsidRPr="00E40B8E">
              <w:br/>
              <w:t xml:space="preserve">- семейное положение, когда вступил в брак, фамилия, имя, отчество, дата и место рождения, национальность; место работы и должность, место жительства жены (мужа); такие же сведения на близких родственников кандидата и его жены (мужа); отца, мать, братьев, сестер и детей, а также на бывших жен (мужей) и их близких родственников с указанием причин развода, номера свидетельств о расторжении брака, когда и каким органом оно выдано; если кандидат, его жена (муж) или их близкие родственники изменяли фамилию, имя, отчество, то указывается и их прежние установочные данные; служит ли кто из родственников в </w:t>
            </w:r>
            <w:r w:rsidRPr="00E40B8E">
              <w:lastRenderedPageBreak/>
              <w:t>органах внутренних дел или во внутренних войсках (степень родства, фамилия, имя, отчество, где, должность, специальное или воинское звание);</w:t>
            </w:r>
            <w:r w:rsidRPr="00E40B8E">
              <w:br/>
              <w:t>- кандидат, оныңәйелі (ері) немесежақынтуысқандарынанбіреушетелазаматтығындатұрдыма (кім, туысқандықдәрежесі), олардыңішіндекімшетелдеболды (қашан, қайда, қандаймақсатпен) немесетұрақтытұруғашетелгешығуүшінөтінішбілдірді (қашан, қандайсебеппен), шетелдердетұратынтуысқандары бар ма (тегі, аты, әкесініңаты, туысқандықдәрежесі, немен</w:t>
            </w:r>
            <w:r w:rsidR="00B0170D">
              <w:rPr>
                <w:lang w:val="kk-KZ"/>
              </w:rPr>
              <w:t xml:space="preserve"> </w:t>
            </w:r>
            <w:r w:rsidRPr="00E40B8E">
              <w:t>айналысады, қайдатұрады), оларменбайланысқалайіскеасады;</w:t>
            </w:r>
            <w:r w:rsidRPr="00E40B8E">
              <w:br/>
              <w:t>- состоял ли кандидат, его жена (муж) или кто-нибудь из их родственников в иностранном гражданстве (кто, степень родства), кто из них был за границей (когда, где, с какой целью) или ходатайствовал о выезде за границу на постоянное место жительства (когда, по какой причине), имеются ли родственники, проживающие за границей (фамилия, имя, отчество, степень родства, род занятий, где проживают), в чем выражается связь с ними;</w:t>
            </w:r>
            <w:r w:rsidRPr="00E40B8E">
              <w:br/>
              <w:t>- кандидат, оныңәйелі (ері) немесеолардыңжақынтуысқандарынанбіреуқылмыстық не әкімшілікжауаптылыққатартылған ба (қашан, не үшін, жазалау</w:t>
            </w:r>
            <w:r w:rsidR="00B0170D">
              <w:rPr>
                <w:lang w:val="kk-KZ"/>
              </w:rPr>
              <w:t xml:space="preserve"> </w:t>
            </w:r>
            <w:r w:rsidRPr="00E40B8E">
              <w:t>шарасы);</w:t>
            </w:r>
            <w:r w:rsidRPr="00E40B8E">
              <w:br/>
              <w:t>- привлекался ли кандидат, его жена (муж) или кто-либо из их близких родственников к уголовной или административной ответственности (когда, за что, мера наказания);</w:t>
            </w:r>
            <w:r w:rsidRPr="00E40B8E">
              <w:br/>
              <w:t>- соңғыжұмысорны мен лауазымы, тұрғылықтыжері, егербіржерденекіншіжергекөшуге тура келсе, бұрынғытұрғылықтыжерлерікөрсетіледі.</w:t>
            </w:r>
            <w:r w:rsidRPr="00E40B8E">
              <w:br/>
              <w:t>- место последней работы и должность, место жительства, если приходилось переезжать с одного места жительства на другое, то указываются прежние места жительства.</w:t>
            </w:r>
          </w:p>
        </w:tc>
        <w:tc>
          <w:tcPr>
            <w:tcW w:w="0" w:type="auto"/>
            <w:vAlign w:val="center"/>
            <w:hideMark/>
          </w:tcPr>
          <w:p w:rsidR="00E40B8E" w:rsidRPr="00E40B8E" w:rsidRDefault="00E40B8E" w:rsidP="00ED3DE0">
            <w:pPr>
              <w:jc w:val="center"/>
            </w:pPr>
            <w:r w:rsidRPr="00E40B8E">
              <w:lastRenderedPageBreak/>
              <w:t xml:space="preserve">ӨМІРБАЯН </w:t>
            </w:r>
            <w:r w:rsidRPr="00E40B8E">
              <w:br/>
              <w:t>АВТОБИОГРАФИЯ</w:t>
            </w:r>
          </w:p>
          <w:p w:rsidR="00E40B8E" w:rsidRPr="00E40B8E" w:rsidRDefault="00E40B8E" w:rsidP="00910D21">
            <w:r w:rsidRPr="00E40B8E">
              <w:t>_____________________________________</w:t>
            </w:r>
          </w:p>
          <w:p w:rsidR="00E40B8E" w:rsidRPr="00E40B8E" w:rsidRDefault="00E40B8E" w:rsidP="00910D21">
            <w:r w:rsidRPr="00E40B8E">
              <w:t>(тегі, аты, әкесініңаты /</w:t>
            </w:r>
          </w:p>
          <w:p w:rsidR="00E40B8E" w:rsidRPr="00E40B8E" w:rsidRDefault="00E40B8E" w:rsidP="00910D21">
            <w:r w:rsidRPr="00E40B8E">
              <w:t>фамилия, имя, отчество)</w:t>
            </w:r>
          </w:p>
          <w:p w:rsidR="00E40B8E" w:rsidRPr="00ED3DE0" w:rsidRDefault="00E40B8E" w:rsidP="00910D21">
            <w:pPr>
              <w:rPr>
                <w:lang w:val="kk-KZ"/>
              </w:rPr>
            </w:pPr>
            <w:r w:rsidRPr="00E40B8E">
              <w:t>_____</w:t>
            </w:r>
            <w:r w:rsidR="00ED3DE0">
              <w:t>____________________________</w:t>
            </w:r>
          </w:p>
          <w:p w:rsidR="00E40B8E" w:rsidRPr="00ED3DE0" w:rsidRDefault="00E40B8E" w:rsidP="00910D21">
            <w:pPr>
              <w:rPr>
                <w:lang w:val="kk-KZ"/>
              </w:rPr>
            </w:pPr>
            <w:r w:rsidRPr="00E40B8E">
              <w:t>_____</w:t>
            </w:r>
            <w:r w:rsidR="00ED3DE0">
              <w:t>____________________________</w:t>
            </w:r>
          </w:p>
          <w:p w:rsidR="00E40B8E" w:rsidRPr="00ED3DE0" w:rsidRDefault="00E40B8E" w:rsidP="00910D21">
            <w:pPr>
              <w:rPr>
                <w:lang w:val="kk-KZ"/>
              </w:rPr>
            </w:pPr>
            <w:r w:rsidRPr="00E40B8E">
              <w:t>_____</w:t>
            </w:r>
            <w:r w:rsidR="00ED3DE0">
              <w:t>____________________________</w:t>
            </w:r>
          </w:p>
          <w:p w:rsidR="00E40B8E" w:rsidRPr="00E40B8E" w:rsidRDefault="00E40B8E" w:rsidP="00910D21">
            <w:r w:rsidRPr="00E40B8E">
              <w:t>_____________________ ____________</w:t>
            </w:r>
          </w:p>
          <w:p w:rsidR="00E40B8E" w:rsidRPr="00ED3DE0" w:rsidRDefault="00E40B8E" w:rsidP="00910D21">
            <w:pPr>
              <w:rPr>
                <w:lang w:val="kk-KZ"/>
              </w:rPr>
            </w:pPr>
            <w:r w:rsidRPr="00E40B8E">
              <w:t>____</w:t>
            </w:r>
            <w:r w:rsidR="00ED3DE0">
              <w:t>____________________________</w:t>
            </w:r>
          </w:p>
          <w:p w:rsidR="00E40B8E" w:rsidRPr="00E40B8E" w:rsidRDefault="00E40B8E" w:rsidP="00910D21">
            <w:r w:rsidRPr="00E40B8E">
              <w:t>_________________________________________________________________________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 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 _______________</w:t>
            </w:r>
          </w:p>
          <w:p w:rsidR="00E40B8E" w:rsidRPr="00E40B8E" w:rsidRDefault="00E40B8E" w:rsidP="00910D21">
            <w:r w:rsidRPr="00E40B8E">
              <w:t>____________________________________</w:t>
            </w:r>
          </w:p>
          <w:p w:rsidR="00E40B8E" w:rsidRPr="00E40B8E" w:rsidRDefault="00E40B8E" w:rsidP="00910D21">
            <w:r w:rsidRPr="00E40B8E">
              <w:lastRenderedPageBreak/>
              <w:t>_____________________________________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 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681AA5" w:rsidRDefault="00E40B8E" w:rsidP="00910D21">
            <w:pPr>
              <w:rPr>
                <w:lang w:val="kk-KZ"/>
              </w:rPr>
            </w:pPr>
            <w:r w:rsidRPr="00E40B8E">
              <w:t>__</w:t>
            </w:r>
            <w:r w:rsidR="00681AA5">
              <w:t>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w:t>
            </w:r>
          </w:p>
          <w:p w:rsidR="00E40B8E" w:rsidRPr="00E40B8E" w:rsidRDefault="00E40B8E" w:rsidP="00910D21">
            <w:r w:rsidRPr="00E40B8E">
              <w:lastRenderedPageBreak/>
              <w:t>_______________________________</w:t>
            </w:r>
          </w:p>
          <w:p w:rsidR="00E40B8E" w:rsidRPr="00E40B8E" w:rsidRDefault="00E40B8E" w:rsidP="00910D21">
            <w:r w:rsidRPr="00E40B8E">
              <w:t>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w:t>
            </w:r>
          </w:p>
          <w:p w:rsidR="00E40B8E" w:rsidRPr="00E40B8E" w:rsidRDefault="00E40B8E" w:rsidP="00910D21">
            <w:r w:rsidRPr="00E40B8E">
              <w:t>_________________________________</w:t>
            </w:r>
          </w:p>
          <w:p w:rsidR="00E40B8E" w:rsidRPr="00E40B8E" w:rsidRDefault="00E40B8E" w:rsidP="00910D21">
            <w:r w:rsidRPr="00E40B8E">
              <w:t>__________________________________</w:t>
            </w:r>
          </w:p>
          <w:p w:rsidR="00E40B8E" w:rsidRPr="00E40B8E" w:rsidRDefault="00E40B8E" w:rsidP="00910D21">
            <w:r w:rsidRPr="00E40B8E">
              <w:t>__________________________________</w:t>
            </w:r>
          </w:p>
        </w:tc>
      </w:tr>
    </w:tbl>
    <w:p w:rsidR="00E40B8E" w:rsidRPr="00E40B8E" w:rsidRDefault="00E40B8E" w:rsidP="00E40B8E">
      <w:pPr>
        <w:spacing w:before="100" w:beforeAutospacing="1" w:after="100" w:afterAutospacing="1"/>
      </w:pPr>
      <w:r w:rsidRPr="00E40B8E">
        <w:lastRenderedPageBreak/>
        <w:t>      20_ жыл</w:t>
      </w:r>
      <w:r w:rsidR="00EB63A4">
        <w:rPr>
          <w:lang w:val="kk-KZ"/>
        </w:rPr>
        <w:t>ғ</w:t>
      </w:r>
      <w:r w:rsidRPr="00E40B8E">
        <w:t>ы "___" __________________________________________________</w:t>
      </w:r>
    </w:p>
    <w:p w:rsidR="00E40B8E" w:rsidRDefault="00E40B8E" w:rsidP="00E40B8E">
      <w:pPr>
        <w:spacing w:before="100" w:beforeAutospacing="1" w:after="100" w:afterAutospacing="1"/>
        <w:rPr>
          <w:lang w:val="kk-KZ"/>
        </w:rPr>
      </w:pPr>
      <w:r w:rsidRPr="00E40B8E">
        <w:t>      (қолы, тегі, аты, әкесініңаты (бар болғанжағдайда))</w:t>
      </w:r>
    </w:p>
    <w:tbl>
      <w:tblPr>
        <w:tblW w:w="0" w:type="auto"/>
        <w:tblCellSpacing w:w="15" w:type="dxa"/>
        <w:tblCellMar>
          <w:top w:w="15" w:type="dxa"/>
          <w:left w:w="15" w:type="dxa"/>
          <w:bottom w:w="15" w:type="dxa"/>
          <w:right w:w="15" w:type="dxa"/>
        </w:tblCellMar>
        <w:tblLook w:val="04A0"/>
      </w:tblPr>
      <w:tblGrid>
        <w:gridCol w:w="5850"/>
        <w:gridCol w:w="3465"/>
      </w:tblGrid>
      <w:tr w:rsidR="00E40B8E" w:rsidRPr="00E40B8E" w:rsidTr="00E40B8E">
        <w:trPr>
          <w:tblCellSpacing w:w="15" w:type="dxa"/>
        </w:trPr>
        <w:tc>
          <w:tcPr>
            <w:tcW w:w="5805" w:type="dxa"/>
            <w:vAlign w:val="center"/>
            <w:hideMark/>
          </w:tcPr>
          <w:p w:rsidR="00E40B8E" w:rsidRPr="00E40B8E" w:rsidRDefault="00E40B8E" w:rsidP="00E40B8E">
            <w:pPr>
              <w:jc w:val="center"/>
            </w:pPr>
          </w:p>
        </w:tc>
        <w:tc>
          <w:tcPr>
            <w:tcW w:w="3420" w:type="dxa"/>
            <w:vAlign w:val="center"/>
            <w:hideMark/>
          </w:tcPr>
          <w:p w:rsidR="00E40B8E" w:rsidRPr="00E40B8E" w:rsidRDefault="00E40B8E" w:rsidP="00E40B8E">
            <w:pPr>
              <w:jc w:val="center"/>
            </w:pPr>
            <w:bookmarkStart w:id="1" w:name="z57"/>
            <w:bookmarkEnd w:id="1"/>
            <w:r w:rsidRPr="00E40B8E">
              <w:t>Конкурстық</w:t>
            </w:r>
            <w:r w:rsidR="00B0170D">
              <w:rPr>
                <w:lang w:val="kk-KZ"/>
              </w:rPr>
              <w:t xml:space="preserve"> </w:t>
            </w:r>
            <w:r w:rsidRPr="00E40B8E">
              <w:t>комиссияны</w:t>
            </w:r>
            <w:r w:rsidRPr="00E40B8E">
              <w:br/>
              <w:t>қалыптастыру</w:t>
            </w:r>
            <w:r w:rsidR="00B0170D">
              <w:rPr>
                <w:lang w:val="kk-KZ"/>
              </w:rPr>
              <w:t xml:space="preserve"> </w:t>
            </w:r>
            <w:r w:rsidRPr="00E40B8E">
              <w:t>және</w:t>
            </w:r>
            <w:r w:rsidR="00B0170D">
              <w:rPr>
                <w:lang w:val="kk-KZ"/>
              </w:rPr>
              <w:t xml:space="preserve"> </w:t>
            </w:r>
            <w:r w:rsidRPr="00E40B8E">
              <w:t>оның</w:t>
            </w:r>
            <w:r w:rsidR="00B0170D">
              <w:rPr>
                <w:lang w:val="kk-KZ"/>
              </w:rPr>
              <w:t xml:space="preserve"> </w:t>
            </w:r>
            <w:r w:rsidRPr="00E40B8E">
              <w:t>жұмыс</w:t>
            </w:r>
            <w:r w:rsidRPr="00E40B8E">
              <w:br/>
              <w:t>істеу</w:t>
            </w:r>
            <w:r w:rsidR="00B0170D">
              <w:rPr>
                <w:lang w:val="kk-KZ"/>
              </w:rPr>
              <w:t xml:space="preserve"> </w:t>
            </w:r>
            <w:r w:rsidRPr="00E40B8E">
              <w:t>қағидалары, конкурс</w:t>
            </w:r>
            <w:r w:rsidRPr="00E40B8E">
              <w:br/>
              <w:t>кезеңдерін</w:t>
            </w:r>
            <w:r w:rsidR="00B0170D">
              <w:rPr>
                <w:lang w:val="kk-KZ"/>
              </w:rPr>
              <w:t xml:space="preserve"> </w:t>
            </w:r>
            <w:r w:rsidRPr="00E40B8E">
              <w:t>өткізу</w:t>
            </w:r>
            <w:r w:rsidR="00B0170D">
              <w:rPr>
                <w:lang w:val="kk-KZ"/>
              </w:rPr>
              <w:t xml:space="preserve"> </w:t>
            </w:r>
            <w:r w:rsidRPr="00E40B8E">
              <w:t>мерзімдері,</w:t>
            </w:r>
            <w:r w:rsidRPr="00E40B8E">
              <w:br/>
              <w:t>сондай-ақ</w:t>
            </w:r>
            <w:r w:rsidR="00B0170D">
              <w:rPr>
                <w:lang w:val="kk-KZ"/>
              </w:rPr>
              <w:t xml:space="preserve"> </w:t>
            </w:r>
            <w:r w:rsidRPr="00E40B8E">
              <w:t>құқыққорғау</w:t>
            </w:r>
            <w:r w:rsidRPr="00E40B8E">
              <w:br/>
              <w:t>органдарындағы бос және</w:t>
            </w:r>
            <w:r w:rsidRPr="00E40B8E">
              <w:br/>
              <w:t>уақытша бос лауазымға</w:t>
            </w:r>
            <w:r w:rsidRPr="00E40B8E">
              <w:br/>
              <w:t>орналасуға</w:t>
            </w:r>
            <w:r w:rsidR="00B0170D">
              <w:rPr>
                <w:lang w:val="kk-KZ"/>
              </w:rPr>
              <w:t xml:space="preserve"> </w:t>
            </w:r>
            <w:r w:rsidRPr="00E40B8E">
              <w:t>арналған</w:t>
            </w:r>
            <w:r w:rsidR="00B0170D">
              <w:rPr>
                <w:lang w:val="kk-KZ"/>
              </w:rPr>
              <w:t xml:space="preserve"> </w:t>
            </w:r>
            <w:r w:rsidRPr="00E40B8E">
              <w:t>конкурсқа</w:t>
            </w:r>
            <w:r w:rsidRPr="00E40B8E">
              <w:br/>
              <w:t>қатысу</w:t>
            </w:r>
            <w:r w:rsidR="00B0170D">
              <w:rPr>
                <w:lang w:val="kk-KZ"/>
              </w:rPr>
              <w:t xml:space="preserve"> </w:t>
            </w:r>
            <w:r w:rsidRPr="00E40B8E">
              <w:t>үшін</w:t>
            </w:r>
            <w:r w:rsidR="00B0170D">
              <w:rPr>
                <w:lang w:val="kk-KZ"/>
              </w:rPr>
              <w:t xml:space="preserve"> </w:t>
            </w:r>
            <w:r w:rsidRPr="00E40B8E">
              <w:t>қажетті</w:t>
            </w:r>
            <w:r w:rsidR="00B0170D">
              <w:rPr>
                <w:lang w:val="kk-KZ"/>
              </w:rPr>
              <w:t xml:space="preserve"> </w:t>
            </w:r>
            <w:r w:rsidRPr="00E40B8E">
              <w:t>құжаттар</w:t>
            </w:r>
            <w:r w:rsidRPr="00E40B8E">
              <w:br/>
              <w:t>тізбесіне</w:t>
            </w:r>
            <w:r w:rsidRPr="00E40B8E">
              <w:br/>
              <w:t>3-қосымша</w:t>
            </w:r>
          </w:p>
        </w:tc>
      </w:tr>
      <w:tr w:rsidR="00E40B8E" w:rsidRPr="00E40B8E" w:rsidTr="00E40B8E">
        <w:trPr>
          <w:tblCellSpacing w:w="15" w:type="dxa"/>
        </w:trPr>
        <w:tc>
          <w:tcPr>
            <w:tcW w:w="5805" w:type="dxa"/>
            <w:vAlign w:val="center"/>
            <w:hideMark/>
          </w:tcPr>
          <w:p w:rsidR="00E40B8E" w:rsidRPr="00E40B8E" w:rsidRDefault="00E40B8E" w:rsidP="00E40B8E">
            <w:pPr>
              <w:jc w:val="center"/>
            </w:pPr>
            <w:r w:rsidRPr="00E40B8E">
              <w:t> </w:t>
            </w:r>
          </w:p>
        </w:tc>
        <w:tc>
          <w:tcPr>
            <w:tcW w:w="3420" w:type="dxa"/>
            <w:vAlign w:val="center"/>
            <w:hideMark/>
          </w:tcPr>
          <w:p w:rsidR="00E40B8E" w:rsidRPr="00E40B8E" w:rsidRDefault="00E40B8E" w:rsidP="00E40B8E">
            <w:pPr>
              <w:jc w:val="center"/>
            </w:pPr>
            <w:r w:rsidRPr="00E40B8E">
              <w:t>Нысан</w:t>
            </w:r>
          </w:p>
        </w:tc>
      </w:tr>
    </w:tbl>
    <w:p w:rsidR="00E40B8E" w:rsidRPr="00E40B8E" w:rsidRDefault="00E40B8E" w:rsidP="005D0CAB">
      <w:pPr>
        <w:spacing w:before="100" w:beforeAutospacing="1" w:after="100" w:afterAutospacing="1"/>
        <w:jc w:val="center"/>
        <w:outlineLvl w:val="2"/>
        <w:rPr>
          <w:b/>
          <w:bCs/>
          <w:sz w:val="27"/>
          <w:szCs w:val="27"/>
        </w:rPr>
      </w:pPr>
      <w:r w:rsidRPr="00E40B8E">
        <w:rPr>
          <w:b/>
          <w:bCs/>
          <w:sz w:val="27"/>
          <w:szCs w:val="27"/>
        </w:rPr>
        <w:t>Сауалнама</w:t>
      </w:r>
    </w:p>
    <w:tbl>
      <w:tblPr>
        <w:tblW w:w="98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9388"/>
        <w:gridCol w:w="927"/>
      </w:tblGrid>
      <w:tr w:rsidR="00E40B8E" w:rsidRPr="00E40B8E" w:rsidTr="00871EA2">
        <w:trPr>
          <w:tblCellSpacing w:w="15" w:type="dxa"/>
        </w:trPr>
        <w:tc>
          <w:tcPr>
            <w:tcW w:w="6389" w:type="dxa"/>
            <w:vAlign w:val="center"/>
            <w:hideMark/>
          </w:tcPr>
          <w:p w:rsidR="00E40B8E" w:rsidRPr="00E40B8E" w:rsidRDefault="00E40B8E" w:rsidP="005D0CAB">
            <w:pPr>
              <w:spacing w:before="100" w:beforeAutospacing="1" w:after="100" w:afterAutospacing="1"/>
              <w:jc w:val="center"/>
              <w:outlineLvl w:val="2"/>
              <w:rPr>
                <w:b/>
                <w:bCs/>
                <w:sz w:val="27"/>
                <w:szCs w:val="27"/>
              </w:rPr>
            </w:pPr>
            <w:r w:rsidRPr="00E40B8E">
              <w:rPr>
                <w:b/>
                <w:bCs/>
                <w:sz w:val="27"/>
                <w:szCs w:val="27"/>
              </w:rPr>
              <w:t>Сұрақтар</w:t>
            </w:r>
          </w:p>
        </w:tc>
        <w:tc>
          <w:tcPr>
            <w:tcW w:w="3357" w:type="dxa"/>
            <w:vAlign w:val="center"/>
            <w:hideMark/>
          </w:tcPr>
          <w:p w:rsidR="00E40B8E" w:rsidRPr="00E40B8E" w:rsidRDefault="00E40B8E" w:rsidP="005D0CAB">
            <w:pPr>
              <w:spacing w:before="100" w:beforeAutospacing="1" w:after="100" w:afterAutospacing="1"/>
              <w:jc w:val="center"/>
              <w:outlineLvl w:val="2"/>
              <w:rPr>
                <w:b/>
                <w:bCs/>
                <w:sz w:val="27"/>
                <w:szCs w:val="27"/>
              </w:rPr>
            </w:pPr>
            <w:r w:rsidRPr="00E40B8E">
              <w:rPr>
                <w:b/>
                <w:bCs/>
                <w:sz w:val="27"/>
                <w:szCs w:val="27"/>
              </w:rPr>
              <w:t>Жауаптар</w:t>
            </w:r>
          </w:p>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1. Тегі, аты, әкесініңаты (бар болғанжағдайда)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2. Атын, әкесініңатын, тегінөзгерткенболса (бар болғанжағдайда), қашан, қайдажәнеқандайсебептерменөзгерткен.</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3. Туған</w:t>
            </w:r>
            <w:r w:rsidR="00ED3DE0">
              <w:rPr>
                <w:lang w:val="kk-KZ"/>
              </w:rPr>
              <w:t xml:space="preserve"> </w:t>
            </w:r>
            <w:r w:rsidRPr="00E40B8E">
              <w:t>жылы, күні, айы</w:t>
            </w:r>
            <w:r w:rsidR="00ED3DE0">
              <w:rPr>
                <w:lang w:val="kk-KZ"/>
              </w:rPr>
              <w:t xml:space="preserve"> </w:t>
            </w:r>
            <w:r w:rsidRPr="00E40B8E">
              <w:t>және</w:t>
            </w:r>
            <w:r w:rsidR="00ED3DE0">
              <w:rPr>
                <w:lang w:val="kk-KZ"/>
              </w:rPr>
              <w:t xml:space="preserve"> </w:t>
            </w:r>
            <w:r w:rsidRPr="00E40B8E">
              <w:t>орны (ауыл, қала, аудан, облыс, республика).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4. Ұлты, азаматтығы (егерөзгерткенболса, қашанжәнеқандайсебептерменөзгерткен).</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5. Білімі (қашан</w:t>
            </w:r>
            <w:r w:rsidR="00ED3DE0">
              <w:rPr>
                <w:lang w:val="kk-KZ"/>
              </w:rPr>
              <w:t xml:space="preserve"> </w:t>
            </w:r>
            <w:r w:rsidRPr="00E40B8E">
              <w:t>және</w:t>
            </w:r>
            <w:r w:rsidR="00ED3DE0">
              <w:rPr>
                <w:lang w:val="kk-KZ"/>
              </w:rPr>
              <w:t xml:space="preserve"> </w:t>
            </w:r>
            <w:r w:rsidRPr="00E40B8E">
              <w:t>қандай</w:t>
            </w:r>
            <w:r w:rsidR="00ED3DE0">
              <w:rPr>
                <w:lang w:val="kk-KZ"/>
              </w:rPr>
              <w:t xml:space="preserve"> </w:t>
            </w:r>
            <w:r w:rsidRPr="00E40B8E">
              <w:t>оқу</w:t>
            </w:r>
            <w:r w:rsidR="00ED3DE0">
              <w:rPr>
                <w:lang w:val="kk-KZ"/>
              </w:rPr>
              <w:t xml:space="preserve"> </w:t>
            </w:r>
            <w:r w:rsidRPr="00E40B8E">
              <w:t>орындарын</w:t>
            </w:r>
            <w:r w:rsidR="00ED3DE0">
              <w:rPr>
                <w:lang w:val="kk-KZ"/>
              </w:rPr>
              <w:t xml:space="preserve"> </w:t>
            </w:r>
            <w:r w:rsidRPr="00E40B8E">
              <w:t>аяқтадыңыз, дипломдардың</w:t>
            </w:r>
            <w:r w:rsidR="00ED3DE0">
              <w:rPr>
                <w:lang w:val="kk-KZ"/>
              </w:rPr>
              <w:t xml:space="preserve"> </w:t>
            </w:r>
            <w:r w:rsidRPr="00E40B8E">
              <w:t>нөмірлері), диплом бойынша</w:t>
            </w:r>
            <w:r w:rsidR="00ED3DE0">
              <w:rPr>
                <w:lang w:val="kk-KZ"/>
              </w:rPr>
              <w:t xml:space="preserve"> </w:t>
            </w:r>
            <w:r w:rsidRPr="00E40B8E">
              <w:t>мамандығы мен біліктілігі.</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6. Ғылымидәрежесі, ғылымиатағытуралымәліметтер (қашанберілді, дипломныңнөмірі), ғылымиеңбектері мен өнертабыстары.</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7. Ана тіліңіз, басқақандайтілдердіжәнеқайдәрежедебілесіз?</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8. Сот тәртібімен</w:t>
            </w:r>
            <w:r w:rsidR="00B0170D">
              <w:rPr>
                <w:lang w:val="kk-KZ"/>
              </w:rPr>
              <w:t xml:space="preserve"> </w:t>
            </w:r>
            <w:r w:rsidRPr="00E40B8E">
              <w:t>әрекетке</w:t>
            </w:r>
            <w:r w:rsidR="00B0170D">
              <w:rPr>
                <w:lang w:val="kk-KZ"/>
              </w:rPr>
              <w:t xml:space="preserve"> </w:t>
            </w:r>
            <w:r w:rsidRPr="00E40B8E">
              <w:t>қабілетсіз</w:t>
            </w:r>
            <w:r w:rsidR="00B0170D">
              <w:rPr>
                <w:lang w:val="kk-KZ"/>
              </w:rPr>
              <w:t xml:space="preserve"> </w:t>
            </w:r>
            <w:r w:rsidRPr="00E40B8E">
              <w:t>немесе</w:t>
            </w:r>
            <w:r w:rsidR="00B0170D">
              <w:rPr>
                <w:lang w:val="kk-KZ"/>
              </w:rPr>
              <w:t xml:space="preserve"> </w:t>
            </w:r>
            <w:r w:rsidRPr="00E40B8E">
              <w:t>әрекетке</w:t>
            </w:r>
            <w:r w:rsidR="00B0170D">
              <w:rPr>
                <w:lang w:val="kk-KZ"/>
              </w:rPr>
              <w:t xml:space="preserve"> </w:t>
            </w:r>
            <w:r w:rsidRPr="00E40B8E">
              <w:t>қабілеттілігі</w:t>
            </w:r>
            <w:r w:rsidR="00B0170D">
              <w:rPr>
                <w:lang w:val="kk-KZ"/>
              </w:rPr>
              <w:t xml:space="preserve"> </w:t>
            </w:r>
            <w:r w:rsidRPr="00E40B8E">
              <w:t>шектеулі</w:t>
            </w:r>
            <w:r w:rsidR="00B0170D">
              <w:rPr>
                <w:lang w:val="kk-KZ"/>
              </w:rPr>
              <w:t xml:space="preserve"> </w:t>
            </w:r>
            <w:r w:rsidRPr="00E40B8E">
              <w:t>деп</w:t>
            </w:r>
            <w:r w:rsidR="00B0170D">
              <w:rPr>
                <w:lang w:val="kk-KZ"/>
              </w:rPr>
              <w:t xml:space="preserve"> </w:t>
            </w:r>
            <w:r w:rsidRPr="00E40B8E">
              <w:t>танылдыңыз ба?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9. Құқыққорғауқызметінетүспесбұрын, сыбайлас</w:t>
            </w:r>
            <w:r w:rsidR="00B0170D">
              <w:rPr>
                <w:lang w:val="kk-KZ"/>
              </w:rPr>
              <w:t xml:space="preserve"> </w:t>
            </w:r>
            <w:r w:rsidRPr="00E40B8E">
              <w:t>жемқорлық</w:t>
            </w:r>
            <w:r w:rsidR="00B0170D">
              <w:rPr>
                <w:lang w:val="kk-KZ"/>
              </w:rPr>
              <w:t xml:space="preserve"> </w:t>
            </w:r>
            <w:r w:rsidRPr="00E40B8E">
              <w:t>құқық</w:t>
            </w:r>
            <w:r w:rsidR="00B0170D">
              <w:rPr>
                <w:lang w:val="kk-KZ"/>
              </w:rPr>
              <w:t xml:space="preserve"> </w:t>
            </w:r>
            <w:r w:rsidRPr="00E40B8E">
              <w:t>бұзушылық</w:t>
            </w:r>
            <w:r w:rsidR="00B0170D">
              <w:rPr>
                <w:lang w:val="kk-KZ"/>
              </w:rPr>
              <w:t xml:space="preserve"> </w:t>
            </w:r>
            <w:r w:rsidRPr="00E40B8E">
              <w:t>жасағаныңыз</w:t>
            </w:r>
            <w:r w:rsidR="00B0170D">
              <w:rPr>
                <w:lang w:val="kk-KZ"/>
              </w:rPr>
              <w:t xml:space="preserve"> </w:t>
            </w:r>
            <w:r w:rsidRPr="00E40B8E">
              <w:t>үшін</w:t>
            </w:r>
            <w:r w:rsidR="00B0170D">
              <w:rPr>
                <w:lang w:val="kk-KZ"/>
              </w:rPr>
              <w:t xml:space="preserve"> </w:t>
            </w:r>
            <w:r w:rsidRPr="00E40B8E">
              <w:t>тәртіптік</w:t>
            </w:r>
            <w:r w:rsidR="00B0170D">
              <w:rPr>
                <w:lang w:val="kk-KZ"/>
              </w:rPr>
              <w:t xml:space="preserve"> </w:t>
            </w:r>
            <w:r w:rsidRPr="00E40B8E">
              <w:t>жауапкершілікке</w:t>
            </w:r>
            <w:r w:rsidR="00B0170D">
              <w:rPr>
                <w:lang w:val="kk-KZ"/>
              </w:rPr>
              <w:t xml:space="preserve"> </w:t>
            </w:r>
            <w:r w:rsidRPr="00E40B8E">
              <w:t>тартылдыңыз ба?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10. ҚұқыққорғауқызметінетүспесбұрынСізге сот тәртібіменқасақанақұқықбұзушылықжасағаныңызүшінәкімшілікжазақолданылдыма?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11. Құқық</w:t>
            </w:r>
            <w:r w:rsidR="00ED3DE0">
              <w:rPr>
                <w:lang w:val="kk-KZ"/>
              </w:rPr>
              <w:t xml:space="preserve"> </w:t>
            </w:r>
            <w:r w:rsidRPr="00E40B8E">
              <w:t>қорғау</w:t>
            </w:r>
            <w:r w:rsidR="00ED3DE0">
              <w:rPr>
                <w:lang w:val="kk-KZ"/>
              </w:rPr>
              <w:t xml:space="preserve"> </w:t>
            </w:r>
            <w:r w:rsidRPr="00E40B8E">
              <w:t>қызметіне</w:t>
            </w:r>
            <w:r w:rsidR="00ED3DE0">
              <w:rPr>
                <w:lang w:val="kk-KZ"/>
              </w:rPr>
              <w:t xml:space="preserve"> </w:t>
            </w:r>
            <w:r w:rsidRPr="00E40B8E">
              <w:t>түспес</w:t>
            </w:r>
            <w:r w:rsidR="00ED3DE0">
              <w:rPr>
                <w:lang w:val="kk-KZ"/>
              </w:rPr>
              <w:t xml:space="preserve"> </w:t>
            </w:r>
            <w:r w:rsidRPr="00E40B8E">
              <w:t>бұрын</w:t>
            </w:r>
            <w:r w:rsidR="00ED3DE0">
              <w:rPr>
                <w:lang w:val="kk-KZ"/>
              </w:rPr>
              <w:t xml:space="preserve"> </w:t>
            </w:r>
            <w:r w:rsidRPr="00E40B8E">
              <w:t>Сізге сот тәртібімен</w:t>
            </w:r>
            <w:r w:rsidR="00ED3DE0">
              <w:rPr>
                <w:lang w:val="kk-KZ"/>
              </w:rPr>
              <w:t xml:space="preserve"> </w:t>
            </w:r>
            <w:r w:rsidRPr="00E40B8E">
              <w:t>сыбайлас</w:t>
            </w:r>
            <w:r w:rsidR="00ED3DE0">
              <w:rPr>
                <w:lang w:val="kk-KZ"/>
              </w:rPr>
              <w:t xml:space="preserve"> </w:t>
            </w:r>
            <w:r w:rsidRPr="00E40B8E">
              <w:t>жемқорлық</w:t>
            </w:r>
            <w:r w:rsidR="00ED3DE0">
              <w:rPr>
                <w:lang w:val="kk-KZ"/>
              </w:rPr>
              <w:t xml:space="preserve"> </w:t>
            </w:r>
            <w:r w:rsidRPr="00E40B8E">
              <w:t>құқық</w:t>
            </w:r>
            <w:r w:rsidR="00ED3DE0">
              <w:rPr>
                <w:lang w:val="kk-KZ"/>
              </w:rPr>
              <w:t xml:space="preserve"> </w:t>
            </w:r>
            <w:r w:rsidRPr="00E40B8E">
              <w:t>бұзушылық</w:t>
            </w:r>
            <w:r w:rsidR="00ED3DE0">
              <w:rPr>
                <w:lang w:val="kk-KZ"/>
              </w:rPr>
              <w:t xml:space="preserve"> </w:t>
            </w:r>
            <w:r w:rsidRPr="00E40B8E">
              <w:t>жасағаныңыз</w:t>
            </w:r>
            <w:r w:rsidR="00ED3DE0">
              <w:rPr>
                <w:lang w:val="kk-KZ"/>
              </w:rPr>
              <w:t xml:space="preserve"> </w:t>
            </w:r>
            <w:r w:rsidRPr="00E40B8E">
              <w:t>үшін</w:t>
            </w:r>
            <w:r w:rsidR="00ED3DE0">
              <w:rPr>
                <w:lang w:val="kk-KZ"/>
              </w:rPr>
              <w:t xml:space="preserve"> </w:t>
            </w:r>
            <w:r w:rsidRPr="00E40B8E">
              <w:t>әкімшілік</w:t>
            </w:r>
            <w:r w:rsidR="00ED3DE0">
              <w:rPr>
                <w:lang w:val="kk-KZ"/>
              </w:rPr>
              <w:t xml:space="preserve"> </w:t>
            </w:r>
            <w:r w:rsidRPr="00E40B8E">
              <w:t>жаза</w:t>
            </w:r>
            <w:r w:rsidR="00ED3DE0">
              <w:rPr>
                <w:lang w:val="kk-KZ"/>
              </w:rPr>
              <w:t xml:space="preserve"> </w:t>
            </w:r>
            <w:r w:rsidRPr="00E40B8E">
              <w:t>қолданылдыма?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D3DE0">
            <w:pPr>
              <w:spacing w:before="100" w:beforeAutospacing="1" w:after="100" w:afterAutospacing="1"/>
            </w:pPr>
            <w:r w:rsidRPr="00E40B8E">
              <w:t>12. Бұрын</w:t>
            </w:r>
            <w:r w:rsidR="00ED3DE0">
              <w:rPr>
                <w:lang w:val="kk-KZ"/>
              </w:rPr>
              <w:t xml:space="preserve"> </w:t>
            </w:r>
            <w:r w:rsidRPr="00E40B8E">
              <w:t>сотталған</w:t>
            </w:r>
            <w:r w:rsidR="00ED3DE0">
              <w:rPr>
                <w:lang w:val="kk-KZ"/>
              </w:rPr>
              <w:t xml:space="preserve"> </w:t>
            </w:r>
            <w:r w:rsidRPr="00E40B8E">
              <w:t>немесе</w:t>
            </w:r>
            <w:r w:rsidR="00ED3DE0">
              <w:rPr>
                <w:lang w:val="kk-KZ"/>
              </w:rPr>
              <w:t xml:space="preserve"> </w:t>
            </w:r>
            <w:r w:rsidRPr="00E40B8E">
              <w:t>қылмыстық</w:t>
            </w:r>
            <w:r w:rsidR="00ED3DE0">
              <w:rPr>
                <w:lang w:val="kk-KZ"/>
              </w:rPr>
              <w:t xml:space="preserve"> </w:t>
            </w:r>
            <w:r w:rsidRPr="00E40B8E">
              <w:t>жауапкершілікте</w:t>
            </w:r>
            <w:r w:rsidR="00ED3DE0">
              <w:rPr>
                <w:lang w:val="kk-KZ"/>
              </w:rPr>
              <w:t xml:space="preserve"> </w:t>
            </w:r>
            <w:r w:rsidRPr="00E40B8E">
              <w:t>нақталмайтын</w:t>
            </w:r>
            <w:r w:rsidR="00ED3DE0">
              <w:rPr>
                <w:lang w:val="kk-KZ"/>
              </w:rPr>
              <w:t xml:space="preserve"> </w:t>
            </w:r>
            <w:r w:rsidRPr="00E40B8E">
              <w:t>негіздер</w:t>
            </w:r>
            <w:r w:rsidR="00ED3DE0">
              <w:rPr>
                <w:lang w:val="kk-KZ"/>
              </w:rPr>
              <w:t xml:space="preserve"> </w:t>
            </w:r>
            <w:r w:rsidRPr="00E40B8E">
              <w:t>бойынша</w:t>
            </w:r>
            <w:r w:rsidR="00ED3DE0">
              <w:rPr>
                <w:lang w:val="kk-KZ"/>
              </w:rPr>
              <w:t xml:space="preserve"> </w:t>
            </w:r>
            <w:r w:rsidRPr="00E40B8E">
              <w:t>босатылған, сондай-ақ</w:t>
            </w:r>
            <w:r w:rsidR="00ED3DE0">
              <w:rPr>
                <w:lang w:val="kk-KZ"/>
              </w:rPr>
              <w:t xml:space="preserve"> </w:t>
            </w:r>
            <w:r w:rsidRPr="00E40B8E">
              <w:t>мемлекеттік</w:t>
            </w:r>
            <w:r w:rsidR="00ED3DE0">
              <w:rPr>
                <w:lang w:val="kk-KZ"/>
              </w:rPr>
              <w:t xml:space="preserve"> </w:t>
            </w:r>
            <w:r w:rsidRPr="00E40B8E">
              <w:t>қызметтен, өзге де құқық</w:t>
            </w:r>
            <w:r w:rsidR="00ED3DE0">
              <w:rPr>
                <w:lang w:val="kk-KZ"/>
              </w:rPr>
              <w:t xml:space="preserve"> </w:t>
            </w:r>
            <w:r w:rsidRPr="00E40B8E">
              <w:t>қорғау</w:t>
            </w:r>
            <w:r w:rsidR="00ED3DE0">
              <w:rPr>
                <w:lang w:val="kk-KZ"/>
              </w:rPr>
              <w:t xml:space="preserve"> </w:t>
            </w:r>
            <w:r w:rsidRPr="00E40B8E">
              <w:t>органдарынан, соттардан</w:t>
            </w:r>
            <w:r w:rsidR="00ED3DE0">
              <w:rPr>
                <w:lang w:val="kk-KZ"/>
              </w:rPr>
              <w:t xml:space="preserve"> </w:t>
            </w:r>
            <w:r w:rsidRPr="00E40B8E">
              <w:t>және</w:t>
            </w:r>
            <w:r w:rsidR="00ED3DE0">
              <w:rPr>
                <w:lang w:val="kk-KZ"/>
              </w:rPr>
              <w:t xml:space="preserve"> </w:t>
            </w:r>
            <w:r w:rsidRPr="00E40B8E">
              <w:t>әділет</w:t>
            </w:r>
            <w:r w:rsidR="00ED3DE0">
              <w:rPr>
                <w:lang w:val="kk-KZ"/>
              </w:rPr>
              <w:t xml:space="preserve"> </w:t>
            </w:r>
            <w:r w:rsidRPr="00E40B8E">
              <w:t>органдарынан</w:t>
            </w:r>
            <w:r w:rsidR="00ED3DE0">
              <w:rPr>
                <w:lang w:val="kk-KZ"/>
              </w:rPr>
              <w:t xml:space="preserve"> </w:t>
            </w:r>
            <w:r w:rsidRPr="00E40B8E">
              <w:t>теріс</w:t>
            </w:r>
            <w:r w:rsidR="00ED3DE0">
              <w:rPr>
                <w:lang w:val="kk-KZ"/>
              </w:rPr>
              <w:t xml:space="preserve"> </w:t>
            </w:r>
            <w:r w:rsidRPr="00E40B8E">
              <w:t>себептермен</w:t>
            </w:r>
            <w:r w:rsidR="00ED3DE0">
              <w:rPr>
                <w:lang w:val="kk-KZ"/>
              </w:rPr>
              <w:t xml:space="preserve"> </w:t>
            </w:r>
            <w:r w:rsidRPr="00E40B8E">
              <w:t>шығарылған</w:t>
            </w:r>
            <w:r w:rsidR="00ED3DE0">
              <w:rPr>
                <w:lang w:val="kk-KZ"/>
              </w:rPr>
              <w:t xml:space="preserve"> </w:t>
            </w:r>
            <w:r w:rsidRPr="00E40B8E">
              <w:t>болдыңыз ба?</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13. Сіздіңжақынтуысқандарыңызсоттыболдыма (қашан</w:t>
            </w:r>
            <w:r w:rsidR="00B0170D">
              <w:rPr>
                <w:lang w:val="kk-KZ"/>
              </w:rPr>
              <w:t xml:space="preserve"> </w:t>
            </w:r>
            <w:r w:rsidRPr="00E40B8E">
              <w:t>және не үшін)?</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14. Сіз</w:t>
            </w:r>
            <w:r w:rsidR="00B0170D">
              <w:rPr>
                <w:lang w:val="kk-KZ"/>
              </w:rPr>
              <w:t xml:space="preserve"> </w:t>
            </w:r>
            <w:r w:rsidRPr="00E40B8E">
              <w:t>және</w:t>
            </w:r>
            <w:r w:rsidR="00B0170D">
              <w:rPr>
                <w:lang w:val="kk-KZ"/>
              </w:rPr>
              <w:t xml:space="preserve"> </w:t>
            </w:r>
            <w:r w:rsidRPr="00E40B8E">
              <w:t>Сіздің</w:t>
            </w:r>
            <w:r w:rsidR="00B0170D">
              <w:rPr>
                <w:lang w:val="kk-KZ"/>
              </w:rPr>
              <w:t xml:space="preserve"> </w:t>
            </w:r>
            <w:r w:rsidRPr="00E40B8E">
              <w:t>жақын</w:t>
            </w:r>
            <w:r w:rsidR="00B0170D">
              <w:rPr>
                <w:lang w:val="kk-KZ"/>
              </w:rPr>
              <w:t xml:space="preserve"> </w:t>
            </w:r>
            <w:r w:rsidRPr="00E40B8E">
              <w:t>туысқандарыңыз</w:t>
            </w:r>
            <w:r w:rsidR="00B0170D">
              <w:rPr>
                <w:lang w:val="kk-KZ"/>
              </w:rPr>
              <w:t xml:space="preserve"> </w:t>
            </w:r>
            <w:r w:rsidRPr="00E40B8E">
              <w:t>шетелде</w:t>
            </w:r>
            <w:r w:rsidR="00B0170D">
              <w:rPr>
                <w:lang w:val="kk-KZ"/>
              </w:rPr>
              <w:t xml:space="preserve"> </w:t>
            </w:r>
            <w:r w:rsidRPr="00E40B8E">
              <w:t>болды</w:t>
            </w:r>
            <w:r w:rsidR="00B0170D">
              <w:rPr>
                <w:lang w:val="kk-KZ"/>
              </w:rPr>
              <w:t xml:space="preserve"> </w:t>
            </w:r>
            <w:r w:rsidRPr="00E40B8E">
              <w:t>ма, қашан</w:t>
            </w:r>
            <w:r w:rsidR="00B0170D">
              <w:rPr>
                <w:lang w:val="kk-KZ"/>
              </w:rPr>
              <w:t xml:space="preserve"> </w:t>
            </w:r>
            <w:r w:rsidRPr="00E40B8E">
              <w:t>және</w:t>
            </w:r>
            <w:r w:rsidR="00B0170D">
              <w:rPr>
                <w:lang w:val="kk-KZ"/>
              </w:rPr>
              <w:t xml:space="preserve"> </w:t>
            </w:r>
            <w:r w:rsidRPr="00E40B8E">
              <w:t>қандай</w:t>
            </w:r>
            <w:r w:rsidR="00B0170D">
              <w:rPr>
                <w:lang w:val="kk-KZ"/>
              </w:rPr>
              <w:t xml:space="preserve"> </w:t>
            </w:r>
            <w:r w:rsidRPr="00E40B8E">
              <w:t>мақсатпен?</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15. Сіздіңнемесежұбайыңыздың (зайыбыңыздың) шетелдетұрақтытұратынтуысқандарыңыз бар ма (тегі, аты, әкесініңаты, туғанжылы, туысқандық</w:t>
            </w:r>
            <w:r w:rsidR="00B0170D">
              <w:rPr>
                <w:lang w:val="kk-KZ"/>
              </w:rPr>
              <w:t xml:space="preserve"> </w:t>
            </w:r>
            <w:r w:rsidRPr="00E40B8E">
              <w:t>деңгейі, тұрғылықтыжері, тұратынелі, олар</w:t>
            </w:r>
            <w:r w:rsidR="00B0170D">
              <w:rPr>
                <w:lang w:val="kk-KZ"/>
              </w:rPr>
              <w:t xml:space="preserve"> </w:t>
            </w:r>
            <w:r w:rsidRPr="00E40B8E">
              <w:t>шетелде</w:t>
            </w:r>
            <w:r w:rsidR="00B0170D">
              <w:rPr>
                <w:lang w:val="kk-KZ"/>
              </w:rPr>
              <w:t xml:space="preserve"> </w:t>
            </w:r>
            <w:r w:rsidRPr="00E40B8E">
              <w:t>қай</w:t>
            </w:r>
            <w:r w:rsidR="00B0170D">
              <w:rPr>
                <w:lang w:val="kk-KZ"/>
              </w:rPr>
              <w:t xml:space="preserve"> </w:t>
            </w:r>
            <w:r w:rsidRPr="00E40B8E">
              <w:t>уақыттан</w:t>
            </w:r>
            <w:r w:rsidR="00B0170D">
              <w:rPr>
                <w:lang w:val="kk-KZ"/>
              </w:rPr>
              <w:t xml:space="preserve"> </w:t>
            </w:r>
            <w:r w:rsidRPr="00E40B8E">
              <w:t>бері</w:t>
            </w:r>
            <w:r w:rsidR="00B0170D">
              <w:rPr>
                <w:lang w:val="kk-KZ"/>
              </w:rPr>
              <w:t xml:space="preserve"> </w:t>
            </w:r>
            <w:r w:rsidRPr="00E40B8E">
              <w:t>тұрады, немен</w:t>
            </w:r>
            <w:r w:rsidR="00B0170D">
              <w:rPr>
                <w:lang w:val="kk-KZ"/>
              </w:rPr>
              <w:t xml:space="preserve"> </w:t>
            </w:r>
            <w:r w:rsidRPr="00E40B8E">
              <w:t>айналысады)</w:t>
            </w:r>
          </w:p>
        </w:tc>
        <w:tc>
          <w:tcPr>
            <w:tcW w:w="3357" w:type="dxa"/>
            <w:vAlign w:val="center"/>
            <w:hideMark/>
          </w:tcPr>
          <w:p w:rsidR="00E40B8E" w:rsidRPr="00E40B8E" w:rsidRDefault="00E40B8E" w:rsidP="00E40B8E"/>
        </w:tc>
      </w:tr>
      <w:tr w:rsidR="00E40B8E" w:rsidRPr="00E40B8E" w:rsidTr="00871EA2">
        <w:trPr>
          <w:tblCellSpacing w:w="15" w:type="dxa"/>
        </w:trPr>
        <w:tc>
          <w:tcPr>
            <w:tcW w:w="6389" w:type="dxa"/>
            <w:vAlign w:val="center"/>
            <w:hideMark/>
          </w:tcPr>
          <w:p w:rsidR="00E40B8E" w:rsidRPr="00E40B8E" w:rsidRDefault="00E40B8E" w:rsidP="00E40B8E">
            <w:pPr>
              <w:spacing w:before="100" w:beforeAutospacing="1" w:after="100" w:afterAutospacing="1"/>
            </w:pPr>
            <w:r w:rsidRPr="00E40B8E">
              <w:t xml:space="preserve">16. Сізорналасайындепотырғанлауазымныңтікелейбағыныстылығындағылауазымдыатқарыпотырғанмемлекеттікқызметшініңжақынтуысы (ата-анасы, баласы, қызы, асырапалушы, </w:t>
            </w:r>
            <w:r w:rsidRPr="00E40B8E">
              <w:lastRenderedPageBreak/>
              <w:t>асырапалынған, толықнемесетолықемесағасыжәнеапасы, атасы, әжесі, немересі, зайыбы</w:t>
            </w:r>
            <w:r w:rsidR="00ED3DE0">
              <w:rPr>
                <w:lang w:val="kk-KZ"/>
              </w:rPr>
              <w:t xml:space="preserve"> </w:t>
            </w:r>
            <w:r w:rsidRPr="00E40B8E">
              <w:t>немесе</w:t>
            </w:r>
            <w:r w:rsidR="00ED3DE0">
              <w:rPr>
                <w:lang w:val="kk-KZ"/>
              </w:rPr>
              <w:t xml:space="preserve"> </w:t>
            </w:r>
            <w:r w:rsidRPr="00E40B8E">
              <w:t>жұбайы) болып</w:t>
            </w:r>
            <w:r w:rsidR="00B0170D">
              <w:rPr>
                <w:lang w:val="kk-KZ"/>
              </w:rPr>
              <w:t xml:space="preserve"> </w:t>
            </w:r>
            <w:r w:rsidRPr="00E40B8E">
              <w:t>та</w:t>
            </w:r>
            <w:r w:rsidR="00B0170D">
              <w:rPr>
                <w:lang w:val="kk-KZ"/>
              </w:rPr>
              <w:t xml:space="preserve"> </w:t>
            </w:r>
            <w:r w:rsidRPr="00E40B8E">
              <w:t>быласыз ба?</w:t>
            </w:r>
          </w:p>
        </w:tc>
        <w:tc>
          <w:tcPr>
            <w:tcW w:w="3357" w:type="dxa"/>
            <w:vAlign w:val="center"/>
            <w:hideMark/>
          </w:tcPr>
          <w:p w:rsidR="00E40B8E" w:rsidRPr="00E40B8E" w:rsidRDefault="00E40B8E" w:rsidP="00E40B8E"/>
        </w:tc>
      </w:tr>
    </w:tbl>
    <w:p w:rsidR="00E40B8E" w:rsidRPr="00E40B8E" w:rsidRDefault="00E40B8E" w:rsidP="00E40B8E">
      <w:pPr>
        <w:spacing w:before="100" w:beforeAutospacing="1" w:after="100" w:afterAutospacing="1"/>
      </w:pPr>
      <w:r w:rsidRPr="00E40B8E">
        <w:lastRenderedPageBreak/>
        <w:t>      17. Сіздіңжақынтуысқандарыңыз (ата-аналары (ата-анасы), балаларата-анасыбіржәнеата-анасыбөлекаға-інілері мен апа-сіңлілеріқарындастары) жәнесіздіңжұбайыңыздың (зайыбыңыздың) жақынтуысқандары (ата-аналары (ата-анасы), балаларата-анасыбіржәнеата-анасыбөлекаға-інілері мен апа-сіңлілері (қарындастары), сондай-ақбұрынғыжұбайларыңыз (зайыптарыңыз)*:</w:t>
      </w:r>
    </w:p>
    <w:tbl>
      <w:tblPr>
        <w:tblW w:w="99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344"/>
        <w:gridCol w:w="2230"/>
        <w:gridCol w:w="1795"/>
        <w:gridCol w:w="1782"/>
        <w:gridCol w:w="2827"/>
      </w:tblGrid>
      <w:tr w:rsidR="00E40B8E" w:rsidRPr="00E40B8E" w:rsidTr="00871EA2">
        <w:trPr>
          <w:tblCellSpacing w:w="15" w:type="dxa"/>
        </w:trPr>
        <w:tc>
          <w:tcPr>
            <w:tcW w:w="0" w:type="auto"/>
            <w:vAlign w:val="center"/>
            <w:hideMark/>
          </w:tcPr>
          <w:p w:rsidR="00E40B8E" w:rsidRPr="00ED3DE0" w:rsidRDefault="00E40B8E" w:rsidP="00E40B8E">
            <w:pPr>
              <w:spacing w:before="100" w:beforeAutospacing="1" w:after="100" w:afterAutospacing="1"/>
              <w:outlineLvl w:val="2"/>
              <w:rPr>
                <w:b/>
                <w:bCs/>
              </w:rPr>
            </w:pPr>
            <w:r w:rsidRPr="00ED3DE0">
              <w:rPr>
                <w:b/>
                <w:bCs/>
              </w:rPr>
              <w:t>Туыстық</w:t>
            </w:r>
            <w:r w:rsidR="00ED3DE0">
              <w:rPr>
                <w:b/>
                <w:bCs/>
                <w:lang w:val="kk-KZ"/>
              </w:rPr>
              <w:t xml:space="preserve"> </w:t>
            </w:r>
            <w:r w:rsidRPr="00ED3DE0">
              <w:rPr>
                <w:b/>
                <w:bCs/>
              </w:rPr>
              <w:t>деңгейі</w:t>
            </w:r>
          </w:p>
        </w:tc>
        <w:tc>
          <w:tcPr>
            <w:tcW w:w="0" w:type="auto"/>
            <w:vAlign w:val="center"/>
            <w:hideMark/>
          </w:tcPr>
          <w:p w:rsidR="00E40B8E" w:rsidRPr="00ED3DE0" w:rsidRDefault="00E40B8E" w:rsidP="00E40B8E">
            <w:pPr>
              <w:spacing w:before="100" w:beforeAutospacing="1" w:after="100" w:afterAutospacing="1"/>
              <w:outlineLvl w:val="2"/>
              <w:rPr>
                <w:b/>
                <w:bCs/>
              </w:rPr>
            </w:pPr>
            <w:r w:rsidRPr="00ED3DE0">
              <w:rPr>
                <w:b/>
                <w:bCs/>
              </w:rPr>
              <w:t>Тегі, аты, әкесінің</w:t>
            </w:r>
            <w:r w:rsidR="00ED3DE0">
              <w:rPr>
                <w:b/>
                <w:bCs/>
                <w:lang w:val="kk-KZ"/>
              </w:rPr>
              <w:t xml:space="preserve"> </w:t>
            </w:r>
            <w:r w:rsidRPr="00ED3DE0">
              <w:rPr>
                <w:b/>
                <w:bCs/>
              </w:rPr>
              <w:t>аты (бар болған</w:t>
            </w:r>
            <w:r w:rsidR="00ED3DE0">
              <w:rPr>
                <w:b/>
                <w:bCs/>
                <w:lang w:val="kk-KZ"/>
              </w:rPr>
              <w:t xml:space="preserve"> </w:t>
            </w:r>
            <w:r w:rsidRPr="00ED3DE0">
              <w:rPr>
                <w:b/>
                <w:bCs/>
              </w:rPr>
              <w:t>жағдайда)</w:t>
            </w:r>
          </w:p>
        </w:tc>
        <w:tc>
          <w:tcPr>
            <w:tcW w:w="0" w:type="auto"/>
            <w:vAlign w:val="center"/>
            <w:hideMark/>
          </w:tcPr>
          <w:p w:rsidR="00E40B8E" w:rsidRPr="00ED3DE0" w:rsidRDefault="00E40B8E" w:rsidP="00E40B8E">
            <w:pPr>
              <w:spacing w:before="100" w:beforeAutospacing="1" w:after="100" w:afterAutospacing="1"/>
              <w:outlineLvl w:val="2"/>
              <w:rPr>
                <w:b/>
                <w:bCs/>
              </w:rPr>
            </w:pPr>
            <w:r w:rsidRPr="00ED3DE0">
              <w:rPr>
                <w:b/>
                <w:bCs/>
              </w:rPr>
              <w:t>Туған</w:t>
            </w:r>
            <w:r w:rsidR="00ED3DE0">
              <w:rPr>
                <w:b/>
                <w:bCs/>
                <w:lang w:val="kk-KZ"/>
              </w:rPr>
              <w:t xml:space="preserve"> </w:t>
            </w:r>
            <w:r w:rsidRPr="00ED3DE0">
              <w:rPr>
                <w:b/>
                <w:bCs/>
              </w:rPr>
              <w:t>жылы, айы, күні</w:t>
            </w:r>
            <w:r w:rsidR="00ED3DE0">
              <w:rPr>
                <w:b/>
                <w:bCs/>
                <w:lang w:val="kk-KZ"/>
              </w:rPr>
              <w:t xml:space="preserve"> </w:t>
            </w:r>
            <w:r w:rsidRPr="00ED3DE0">
              <w:rPr>
                <w:b/>
                <w:bCs/>
              </w:rPr>
              <w:t>жәнежері</w:t>
            </w:r>
          </w:p>
        </w:tc>
        <w:tc>
          <w:tcPr>
            <w:tcW w:w="0" w:type="auto"/>
            <w:vAlign w:val="center"/>
            <w:hideMark/>
          </w:tcPr>
          <w:p w:rsidR="00E40B8E" w:rsidRPr="00ED3DE0" w:rsidRDefault="00E40B8E" w:rsidP="00E40B8E">
            <w:pPr>
              <w:spacing w:before="100" w:beforeAutospacing="1" w:after="100" w:afterAutospacing="1"/>
              <w:outlineLvl w:val="2"/>
              <w:rPr>
                <w:b/>
                <w:bCs/>
              </w:rPr>
            </w:pPr>
            <w:r w:rsidRPr="00ED3DE0">
              <w:rPr>
                <w:b/>
                <w:bCs/>
              </w:rPr>
              <w:t>Жұмыс</w:t>
            </w:r>
            <w:r w:rsidR="00ED3DE0">
              <w:rPr>
                <w:b/>
                <w:bCs/>
                <w:lang w:val="kk-KZ"/>
              </w:rPr>
              <w:t xml:space="preserve"> </w:t>
            </w:r>
            <w:r w:rsidRPr="00ED3DE0">
              <w:rPr>
                <w:b/>
                <w:bCs/>
              </w:rPr>
              <w:t>орны</w:t>
            </w:r>
            <w:r w:rsidR="00ED3DE0">
              <w:rPr>
                <w:b/>
                <w:bCs/>
                <w:lang w:val="kk-KZ"/>
              </w:rPr>
              <w:t xml:space="preserve"> </w:t>
            </w:r>
            <w:r w:rsidRPr="00ED3DE0">
              <w:rPr>
                <w:b/>
                <w:bCs/>
              </w:rPr>
              <w:t>және</w:t>
            </w:r>
            <w:r w:rsidR="00ED3DE0">
              <w:rPr>
                <w:b/>
                <w:bCs/>
                <w:lang w:val="kk-KZ"/>
              </w:rPr>
              <w:t xml:space="preserve"> </w:t>
            </w:r>
            <w:r w:rsidRPr="00ED3DE0">
              <w:rPr>
                <w:b/>
                <w:bCs/>
              </w:rPr>
              <w:t>лауазымы</w:t>
            </w:r>
          </w:p>
        </w:tc>
        <w:tc>
          <w:tcPr>
            <w:tcW w:w="2782" w:type="dxa"/>
            <w:vAlign w:val="center"/>
            <w:hideMark/>
          </w:tcPr>
          <w:p w:rsidR="00E40B8E" w:rsidRPr="00ED3DE0" w:rsidRDefault="00E40B8E" w:rsidP="00E40B8E">
            <w:pPr>
              <w:spacing w:before="100" w:beforeAutospacing="1" w:after="100" w:afterAutospacing="1"/>
              <w:outlineLvl w:val="2"/>
              <w:rPr>
                <w:b/>
                <w:bCs/>
              </w:rPr>
            </w:pPr>
            <w:r w:rsidRPr="00ED3DE0">
              <w:rPr>
                <w:b/>
                <w:bCs/>
              </w:rPr>
              <w:t>Тұрғылықты</w:t>
            </w:r>
            <w:r w:rsidR="00ED3DE0">
              <w:rPr>
                <w:b/>
                <w:bCs/>
                <w:lang w:val="kk-KZ"/>
              </w:rPr>
              <w:t xml:space="preserve"> </w:t>
            </w:r>
            <w:r w:rsidRPr="00ED3DE0">
              <w:rPr>
                <w:b/>
                <w:bCs/>
              </w:rPr>
              <w:t>мекен</w:t>
            </w:r>
            <w:r w:rsidR="00ED3DE0">
              <w:rPr>
                <w:b/>
                <w:bCs/>
                <w:lang w:val="kk-KZ"/>
              </w:rPr>
              <w:t xml:space="preserve"> </w:t>
            </w:r>
            <w:r w:rsidRPr="00ED3DE0">
              <w:rPr>
                <w:b/>
                <w:bCs/>
              </w:rPr>
              <w:t>жайы</w:t>
            </w:r>
          </w:p>
        </w:tc>
      </w:tr>
      <w:tr w:rsidR="00E40B8E" w:rsidRPr="00E40B8E" w:rsidTr="00871EA2">
        <w:trPr>
          <w:trHeight w:val="639"/>
          <w:tblCellSpacing w:w="15" w:type="dxa"/>
        </w:trPr>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2782" w:type="dxa"/>
            <w:vAlign w:val="center"/>
            <w:hideMark/>
          </w:tcPr>
          <w:p w:rsidR="00E40B8E" w:rsidRPr="00E40B8E" w:rsidRDefault="00E40B8E" w:rsidP="00E40B8E"/>
        </w:tc>
      </w:tr>
      <w:tr w:rsidR="001C4D7F" w:rsidRPr="00E40B8E" w:rsidTr="00871EA2">
        <w:trPr>
          <w:trHeight w:val="639"/>
          <w:tblCellSpacing w:w="15" w:type="dxa"/>
        </w:trPr>
        <w:tc>
          <w:tcPr>
            <w:tcW w:w="0" w:type="auto"/>
            <w:vAlign w:val="center"/>
            <w:hideMark/>
          </w:tcPr>
          <w:p w:rsidR="001C4D7F" w:rsidRPr="00E40B8E" w:rsidRDefault="001C4D7F" w:rsidP="00E40B8E"/>
        </w:tc>
        <w:tc>
          <w:tcPr>
            <w:tcW w:w="0" w:type="auto"/>
            <w:vAlign w:val="center"/>
            <w:hideMark/>
          </w:tcPr>
          <w:p w:rsidR="001C4D7F" w:rsidRPr="00E40B8E" w:rsidRDefault="001C4D7F" w:rsidP="00E40B8E"/>
        </w:tc>
        <w:tc>
          <w:tcPr>
            <w:tcW w:w="0" w:type="auto"/>
            <w:vAlign w:val="center"/>
            <w:hideMark/>
          </w:tcPr>
          <w:p w:rsidR="001C4D7F" w:rsidRPr="00E40B8E" w:rsidRDefault="001C4D7F" w:rsidP="00E40B8E"/>
        </w:tc>
        <w:tc>
          <w:tcPr>
            <w:tcW w:w="0" w:type="auto"/>
            <w:vAlign w:val="center"/>
            <w:hideMark/>
          </w:tcPr>
          <w:p w:rsidR="001C4D7F" w:rsidRPr="00E40B8E" w:rsidRDefault="001C4D7F" w:rsidP="00E40B8E"/>
        </w:tc>
        <w:tc>
          <w:tcPr>
            <w:tcW w:w="2782" w:type="dxa"/>
            <w:vAlign w:val="center"/>
            <w:hideMark/>
          </w:tcPr>
          <w:p w:rsidR="001C4D7F" w:rsidRPr="00E40B8E" w:rsidRDefault="001C4D7F" w:rsidP="00E40B8E"/>
        </w:tc>
      </w:tr>
      <w:tr w:rsidR="00E40B8E" w:rsidRPr="00E40B8E" w:rsidTr="00871EA2">
        <w:trPr>
          <w:tblCellSpacing w:w="15" w:type="dxa"/>
        </w:trPr>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2782" w:type="dxa"/>
            <w:vAlign w:val="center"/>
            <w:hideMark/>
          </w:tcPr>
          <w:p w:rsidR="00E40B8E" w:rsidRPr="00E40B8E" w:rsidRDefault="00E40B8E" w:rsidP="00E40B8E"/>
        </w:tc>
      </w:tr>
    </w:tbl>
    <w:p w:rsidR="00E40B8E" w:rsidRPr="00E40B8E" w:rsidRDefault="00E40B8E" w:rsidP="00F2269C">
      <w:r w:rsidRPr="00E40B8E">
        <w:t>      Ескертпе.</w:t>
      </w:r>
    </w:p>
    <w:p w:rsidR="00E40B8E" w:rsidRDefault="00E40B8E" w:rsidP="00F2269C">
      <w:pPr>
        <w:rPr>
          <w:lang w:val="kk-KZ"/>
        </w:rPr>
      </w:pPr>
      <w:r w:rsidRPr="00E40B8E">
        <w:t>      * егер</w:t>
      </w:r>
      <w:r w:rsidR="00ED3DE0">
        <w:rPr>
          <w:lang w:val="kk-KZ"/>
        </w:rPr>
        <w:t xml:space="preserve"> </w:t>
      </w:r>
      <w:r w:rsidRPr="00E40B8E">
        <w:t>туысқандарыңыз</w:t>
      </w:r>
      <w:r w:rsidR="00ED3DE0">
        <w:rPr>
          <w:lang w:val="kk-KZ"/>
        </w:rPr>
        <w:t xml:space="preserve"> </w:t>
      </w:r>
      <w:r w:rsidRPr="00E40B8E">
        <w:t>тегін, атын, әкесінің</w:t>
      </w:r>
      <w:r w:rsidR="00ED3DE0">
        <w:rPr>
          <w:lang w:val="kk-KZ"/>
        </w:rPr>
        <w:t xml:space="preserve"> </w:t>
      </w:r>
      <w:r w:rsidRPr="00E40B8E">
        <w:t>атын</w:t>
      </w:r>
      <w:r w:rsidR="00ED3DE0">
        <w:rPr>
          <w:lang w:val="kk-KZ"/>
        </w:rPr>
        <w:t xml:space="preserve"> </w:t>
      </w:r>
      <w:r w:rsidRPr="00E40B8E">
        <w:t>өзгерткен</w:t>
      </w:r>
      <w:r w:rsidR="00ED3DE0">
        <w:rPr>
          <w:lang w:val="kk-KZ"/>
        </w:rPr>
        <w:t xml:space="preserve"> </w:t>
      </w:r>
      <w:r w:rsidRPr="00E40B8E">
        <w:t>болса, онда</w:t>
      </w:r>
      <w:r w:rsidR="00ED3DE0">
        <w:rPr>
          <w:lang w:val="kk-KZ"/>
        </w:rPr>
        <w:t xml:space="preserve"> </w:t>
      </w:r>
      <w:r w:rsidRPr="00E40B8E">
        <w:t>олардың</w:t>
      </w:r>
      <w:r w:rsidR="00ED3DE0">
        <w:rPr>
          <w:lang w:val="kk-KZ"/>
        </w:rPr>
        <w:t xml:space="preserve"> </w:t>
      </w:r>
      <w:r w:rsidRPr="00E40B8E">
        <w:t>бұрынғы</w:t>
      </w:r>
      <w:r w:rsidR="00ED3DE0">
        <w:rPr>
          <w:lang w:val="kk-KZ"/>
        </w:rPr>
        <w:t xml:space="preserve"> </w:t>
      </w:r>
      <w:r w:rsidRPr="00E40B8E">
        <w:t>тегін, атын, әкесінің</w:t>
      </w:r>
      <w:r w:rsidR="00ED3DE0">
        <w:rPr>
          <w:lang w:val="kk-KZ"/>
        </w:rPr>
        <w:t xml:space="preserve"> </w:t>
      </w:r>
      <w:r w:rsidRPr="00E40B8E">
        <w:t>атын</w:t>
      </w:r>
      <w:r w:rsidR="00ED3DE0">
        <w:rPr>
          <w:lang w:val="kk-KZ"/>
        </w:rPr>
        <w:t xml:space="preserve"> </w:t>
      </w:r>
      <w:r w:rsidRPr="00E40B8E">
        <w:t>көрсету</w:t>
      </w:r>
      <w:r w:rsidR="00ED3DE0">
        <w:rPr>
          <w:lang w:val="kk-KZ"/>
        </w:rPr>
        <w:t xml:space="preserve"> </w:t>
      </w:r>
      <w:r w:rsidRPr="00E40B8E">
        <w:t>қажет.</w:t>
      </w:r>
    </w:p>
    <w:p w:rsidR="00065D1D" w:rsidRPr="00E40B8E" w:rsidRDefault="00065D1D" w:rsidP="00F2269C">
      <w:pPr>
        <w:rPr>
          <w:lang w:val="kk-KZ"/>
        </w:rPr>
      </w:pPr>
    </w:p>
    <w:p w:rsidR="00E40B8E" w:rsidRDefault="00E40B8E" w:rsidP="00F2269C">
      <w:pPr>
        <w:rPr>
          <w:lang w:val="kk-KZ"/>
        </w:rPr>
      </w:pPr>
      <w:r w:rsidRPr="00E40B8E">
        <w:t>      18. Еңбек</w:t>
      </w:r>
      <w:r w:rsidR="00ED3DE0">
        <w:rPr>
          <w:lang w:val="kk-KZ"/>
        </w:rPr>
        <w:t xml:space="preserve"> </w:t>
      </w:r>
      <w:r w:rsidRPr="00E40B8E">
        <w:t>жолын</w:t>
      </w:r>
      <w:r w:rsidR="00ED3DE0">
        <w:rPr>
          <w:lang w:val="kk-KZ"/>
        </w:rPr>
        <w:t xml:space="preserve"> </w:t>
      </w:r>
      <w:r w:rsidRPr="00E40B8E">
        <w:t>бастағаннан</w:t>
      </w:r>
      <w:r w:rsidR="00ED3DE0">
        <w:rPr>
          <w:lang w:val="kk-KZ"/>
        </w:rPr>
        <w:t xml:space="preserve"> </w:t>
      </w:r>
      <w:r w:rsidRPr="00E40B8E">
        <w:t>бері</w:t>
      </w:r>
      <w:r w:rsidR="00ED3DE0">
        <w:rPr>
          <w:lang w:val="kk-KZ"/>
        </w:rPr>
        <w:t xml:space="preserve"> </w:t>
      </w:r>
      <w:r w:rsidRPr="00E40B8E">
        <w:t>атқарып</w:t>
      </w:r>
      <w:r w:rsidR="00ED3DE0">
        <w:rPr>
          <w:lang w:val="kk-KZ"/>
        </w:rPr>
        <w:t xml:space="preserve"> </w:t>
      </w:r>
      <w:r w:rsidRPr="00E40B8E">
        <w:t>жатқан</w:t>
      </w:r>
      <w:r w:rsidR="00ED3DE0">
        <w:rPr>
          <w:lang w:val="kk-KZ"/>
        </w:rPr>
        <w:t xml:space="preserve"> </w:t>
      </w:r>
      <w:r w:rsidRPr="00E40B8E">
        <w:t>жұмыстары (жоғары</w:t>
      </w:r>
      <w:r w:rsidR="00ED3DE0">
        <w:rPr>
          <w:lang w:val="kk-KZ"/>
        </w:rPr>
        <w:t xml:space="preserve"> </w:t>
      </w:r>
      <w:r w:rsidRPr="00E40B8E">
        <w:t>және</w:t>
      </w:r>
      <w:r w:rsidR="00ED3DE0">
        <w:rPr>
          <w:lang w:val="kk-KZ"/>
        </w:rPr>
        <w:t xml:space="preserve"> </w:t>
      </w:r>
      <w:r w:rsidRPr="00E40B8E">
        <w:t>арнаулы орта оқу</w:t>
      </w:r>
      <w:r w:rsidR="00ED3DE0">
        <w:rPr>
          <w:lang w:val="kk-KZ"/>
        </w:rPr>
        <w:t xml:space="preserve"> </w:t>
      </w:r>
      <w:r w:rsidRPr="00E40B8E">
        <w:t>орындарының</w:t>
      </w:r>
      <w:r w:rsidR="00ED3DE0">
        <w:rPr>
          <w:lang w:val="kk-KZ"/>
        </w:rPr>
        <w:t xml:space="preserve"> </w:t>
      </w:r>
      <w:r w:rsidRPr="00E40B8E">
        <w:t>күндізгі</w:t>
      </w:r>
      <w:r w:rsidR="00ED3DE0">
        <w:rPr>
          <w:lang w:val="kk-KZ"/>
        </w:rPr>
        <w:t xml:space="preserve"> </w:t>
      </w:r>
      <w:r w:rsidRPr="00E40B8E">
        <w:t>бөлімдеріндегі</w:t>
      </w:r>
      <w:r w:rsidR="00ED3DE0">
        <w:rPr>
          <w:lang w:val="kk-KZ"/>
        </w:rPr>
        <w:t xml:space="preserve"> </w:t>
      </w:r>
      <w:r w:rsidRPr="00E40B8E">
        <w:t>оқуын, әскери</w:t>
      </w:r>
      <w:r w:rsidR="00ED3DE0">
        <w:rPr>
          <w:lang w:val="kk-KZ"/>
        </w:rPr>
        <w:t xml:space="preserve"> </w:t>
      </w:r>
      <w:r w:rsidRPr="00E40B8E">
        <w:t>қызметін</w:t>
      </w:r>
      <w:r w:rsidR="00ED3DE0">
        <w:rPr>
          <w:lang w:val="kk-KZ"/>
        </w:rPr>
        <w:t xml:space="preserve"> </w:t>
      </w:r>
      <w:r w:rsidRPr="00E40B8E">
        <w:t>және</w:t>
      </w:r>
      <w:r w:rsidR="00ED3DE0">
        <w:rPr>
          <w:lang w:val="kk-KZ"/>
        </w:rPr>
        <w:t xml:space="preserve"> </w:t>
      </w:r>
      <w:r w:rsidRPr="00E40B8E">
        <w:t>қоса</w:t>
      </w:r>
      <w:r w:rsidR="00ED3DE0">
        <w:rPr>
          <w:lang w:val="kk-KZ"/>
        </w:rPr>
        <w:t xml:space="preserve"> </w:t>
      </w:r>
      <w:r w:rsidRPr="00E40B8E">
        <w:t>атқарған</w:t>
      </w:r>
      <w:r w:rsidR="00ED3DE0">
        <w:rPr>
          <w:lang w:val="kk-KZ"/>
        </w:rPr>
        <w:t xml:space="preserve"> </w:t>
      </w:r>
      <w:r w:rsidRPr="00E40B8E">
        <w:t>жұмысын, кәсіпкерлік</w:t>
      </w:r>
      <w:r w:rsidR="00ED3DE0">
        <w:rPr>
          <w:lang w:val="kk-KZ"/>
        </w:rPr>
        <w:t xml:space="preserve"> </w:t>
      </w:r>
      <w:r w:rsidRPr="00E40B8E">
        <w:t>қызметін</w:t>
      </w:r>
      <w:r w:rsidR="00ED3DE0">
        <w:rPr>
          <w:lang w:val="kk-KZ"/>
        </w:rPr>
        <w:t xml:space="preserve"> </w:t>
      </w:r>
      <w:r w:rsidRPr="00E40B8E">
        <w:t>жәнет.с.с. қоса</w:t>
      </w:r>
      <w:r w:rsidR="00ED3DE0">
        <w:rPr>
          <w:lang w:val="kk-KZ"/>
        </w:rPr>
        <w:t xml:space="preserve"> </w:t>
      </w:r>
      <w:r w:rsidRPr="00E40B8E">
        <w:t>алғанда).</w:t>
      </w:r>
    </w:p>
    <w:p w:rsidR="00065D1D" w:rsidRPr="00E40B8E" w:rsidRDefault="00065D1D" w:rsidP="00F2269C">
      <w:pPr>
        <w:rPr>
          <w:lang w:val="kk-KZ"/>
        </w:rPr>
      </w:pPr>
    </w:p>
    <w:p w:rsidR="00E40B8E" w:rsidRPr="00ED3DE0" w:rsidRDefault="00E40B8E" w:rsidP="00F2269C">
      <w:pPr>
        <w:rPr>
          <w:lang w:val="kk-KZ"/>
        </w:rPr>
      </w:pPr>
      <w:r w:rsidRPr="00ED3DE0">
        <w:rPr>
          <w:lang w:val="kk-KZ"/>
        </w:rPr>
        <w:t>      Бұл</w:t>
      </w:r>
      <w:r w:rsidR="00ED3DE0">
        <w:rPr>
          <w:lang w:val="kk-KZ"/>
        </w:rPr>
        <w:t xml:space="preserve"> </w:t>
      </w:r>
      <w:r w:rsidRPr="00ED3DE0">
        <w:rPr>
          <w:lang w:val="kk-KZ"/>
        </w:rPr>
        <w:t>тармақты</w:t>
      </w:r>
      <w:r w:rsidR="00ED3DE0">
        <w:rPr>
          <w:lang w:val="kk-KZ"/>
        </w:rPr>
        <w:t xml:space="preserve"> </w:t>
      </w:r>
      <w:r w:rsidRPr="00ED3DE0">
        <w:rPr>
          <w:lang w:val="kk-KZ"/>
        </w:rPr>
        <w:t>толтырғанда</w:t>
      </w:r>
      <w:r w:rsidR="00ED3DE0">
        <w:rPr>
          <w:lang w:val="kk-KZ"/>
        </w:rPr>
        <w:t xml:space="preserve"> </w:t>
      </w:r>
      <w:r w:rsidRPr="00ED3DE0">
        <w:rPr>
          <w:lang w:val="kk-KZ"/>
        </w:rPr>
        <w:t>мекемелер, ұйымдар мен кәсіпорындарды</w:t>
      </w:r>
      <w:r w:rsidR="00ED3DE0">
        <w:rPr>
          <w:lang w:val="kk-KZ"/>
        </w:rPr>
        <w:t xml:space="preserve"> </w:t>
      </w:r>
      <w:r w:rsidRPr="00ED3DE0">
        <w:rPr>
          <w:lang w:val="kk-KZ"/>
        </w:rPr>
        <w:t>сол</w:t>
      </w:r>
      <w:r w:rsidR="00ED3DE0">
        <w:rPr>
          <w:lang w:val="kk-KZ"/>
        </w:rPr>
        <w:t xml:space="preserve"> </w:t>
      </w:r>
      <w:r w:rsidRPr="00ED3DE0">
        <w:rPr>
          <w:lang w:val="kk-KZ"/>
        </w:rPr>
        <w:t>уақытта</w:t>
      </w:r>
      <w:r w:rsidR="00ED3DE0">
        <w:rPr>
          <w:lang w:val="kk-KZ"/>
        </w:rPr>
        <w:t xml:space="preserve"> </w:t>
      </w:r>
      <w:r w:rsidRPr="00ED3DE0">
        <w:rPr>
          <w:lang w:val="kk-KZ"/>
        </w:rPr>
        <w:t>аталған</w:t>
      </w:r>
      <w:r w:rsidR="00ED3DE0">
        <w:rPr>
          <w:lang w:val="kk-KZ"/>
        </w:rPr>
        <w:t xml:space="preserve"> </w:t>
      </w:r>
      <w:r w:rsidRPr="00ED3DE0">
        <w:rPr>
          <w:lang w:val="kk-KZ"/>
        </w:rPr>
        <w:t>қалпында</w:t>
      </w:r>
      <w:r w:rsidR="00ED3DE0">
        <w:rPr>
          <w:lang w:val="kk-KZ"/>
        </w:rPr>
        <w:t xml:space="preserve"> </w:t>
      </w:r>
      <w:r w:rsidRPr="00ED3DE0">
        <w:rPr>
          <w:lang w:val="kk-KZ"/>
        </w:rPr>
        <w:t>жазу</w:t>
      </w:r>
      <w:r w:rsidR="00ED3DE0">
        <w:rPr>
          <w:lang w:val="kk-KZ"/>
        </w:rPr>
        <w:t xml:space="preserve"> </w:t>
      </w:r>
      <w:r w:rsidRPr="00ED3DE0">
        <w:rPr>
          <w:lang w:val="kk-KZ"/>
        </w:rPr>
        <w:t>қажет. Әскери</w:t>
      </w:r>
      <w:r w:rsidR="00ED3DE0">
        <w:rPr>
          <w:lang w:val="kk-KZ"/>
        </w:rPr>
        <w:t xml:space="preserve"> </w:t>
      </w:r>
      <w:r w:rsidRPr="00ED3DE0">
        <w:rPr>
          <w:lang w:val="kk-KZ"/>
        </w:rPr>
        <w:t>қызметі</w:t>
      </w:r>
      <w:r w:rsidR="00ED3DE0">
        <w:rPr>
          <w:lang w:val="kk-KZ"/>
        </w:rPr>
        <w:t xml:space="preserve"> </w:t>
      </w:r>
      <w:r w:rsidRPr="00ED3DE0">
        <w:rPr>
          <w:lang w:val="kk-KZ"/>
        </w:rPr>
        <w:t>туралы</w:t>
      </w:r>
      <w:r w:rsidR="00ED3DE0">
        <w:rPr>
          <w:lang w:val="kk-KZ"/>
        </w:rPr>
        <w:t xml:space="preserve"> </w:t>
      </w:r>
      <w:r w:rsidRPr="00ED3DE0">
        <w:rPr>
          <w:lang w:val="kk-KZ"/>
        </w:rPr>
        <w:t>лауазымын, әскери</w:t>
      </w:r>
      <w:r w:rsidR="00ED3DE0">
        <w:rPr>
          <w:lang w:val="kk-KZ"/>
        </w:rPr>
        <w:t xml:space="preserve"> </w:t>
      </w:r>
      <w:r w:rsidRPr="00ED3DE0">
        <w:rPr>
          <w:lang w:val="kk-KZ"/>
        </w:rPr>
        <w:t>бөлімшенің</w:t>
      </w:r>
      <w:r w:rsidR="00ED3DE0">
        <w:rPr>
          <w:lang w:val="kk-KZ"/>
        </w:rPr>
        <w:t xml:space="preserve"> </w:t>
      </w:r>
      <w:r w:rsidRPr="00ED3DE0">
        <w:rPr>
          <w:lang w:val="kk-KZ"/>
        </w:rPr>
        <w:t>нөмірін</w:t>
      </w:r>
      <w:r w:rsidR="00ED3DE0">
        <w:rPr>
          <w:lang w:val="kk-KZ"/>
        </w:rPr>
        <w:t xml:space="preserve"> </w:t>
      </w:r>
      <w:r w:rsidRPr="00ED3DE0">
        <w:rPr>
          <w:lang w:val="kk-KZ"/>
        </w:rPr>
        <w:t>және</w:t>
      </w:r>
      <w:r w:rsidR="00ED3DE0">
        <w:rPr>
          <w:lang w:val="kk-KZ"/>
        </w:rPr>
        <w:t xml:space="preserve"> </w:t>
      </w:r>
      <w:r w:rsidRPr="00ED3DE0">
        <w:rPr>
          <w:lang w:val="kk-KZ"/>
        </w:rPr>
        <w:t>орналасқан</w:t>
      </w:r>
      <w:r w:rsidR="00ED3DE0">
        <w:rPr>
          <w:lang w:val="kk-KZ"/>
        </w:rPr>
        <w:t xml:space="preserve"> </w:t>
      </w:r>
      <w:r w:rsidRPr="00ED3DE0">
        <w:rPr>
          <w:lang w:val="kk-KZ"/>
        </w:rPr>
        <w:t>жерін</w:t>
      </w:r>
      <w:r w:rsidR="00ED3DE0">
        <w:rPr>
          <w:lang w:val="kk-KZ"/>
        </w:rPr>
        <w:t xml:space="preserve"> </w:t>
      </w:r>
      <w:r w:rsidRPr="00ED3DE0">
        <w:rPr>
          <w:lang w:val="kk-KZ"/>
        </w:rPr>
        <w:t>көрсете</w:t>
      </w:r>
      <w:r w:rsidR="00ED3DE0">
        <w:rPr>
          <w:lang w:val="kk-KZ"/>
        </w:rPr>
        <w:t xml:space="preserve"> </w:t>
      </w:r>
      <w:r w:rsidRPr="00ED3DE0">
        <w:rPr>
          <w:lang w:val="kk-KZ"/>
        </w:rPr>
        <w:t>отырып</w:t>
      </w:r>
      <w:r w:rsidR="00ED3DE0">
        <w:rPr>
          <w:lang w:val="kk-KZ"/>
        </w:rPr>
        <w:t xml:space="preserve"> </w:t>
      </w:r>
      <w:r w:rsidRPr="00ED3DE0">
        <w:rPr>
          <w:lang w:val="kk-KZ"/>
        </w:rPr>
        <w:t>жазу керек.</w:t>
      </w:r>
    </w:p>
    <w:tbl>
      <w:tblPr>
        <w:tblW w:w="99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989"/>
        <w:gridCol w:w="990"/>
        <w:gridCol w:w="3563"/>
        <w:gridCol w:w="4436"/>
      </w:tblGrid>
      <w:tr w:rsidR="00E40B8E" w:rsidRPr="00E40B8E" w:rsidTr="00871EA2">
        <w:trPr>
          <w:tblCellSpacing w:w="15" w:type="dxa"/>
        </w:trPr>
        <w:tc>
          <w:tcPr>
            <w:tcW w:w="0" w:type="auto"/>
            <w:gridSpan w:val="2"/>
            <w:vAlign w:val="center"/>
            <w:hideMark/>
          </w:tcPr>
          <w:p w:rsidR="00E40B8E" w:rsidRPr="00E40B8E" w:rsidRDefault="00E40B8E" w:rsidP="00EB63A4">
            <w:pPr>
              <w:spacing w:before="100" w:beforeAutospacing="1" w:after="100" w:afterAutospacing="1"/>
              <w:jc w:val="center"/>
              <w:outlineLvl w:val="2"/>
              <w:rPr>
                <w:b/>
                <w:bCs/>
                <w:sz w:val="27"/>
                <w:szCs w:val="27"/>
              </w:rPr>
            </w:pPr>
            <w:r w:rsidRPr="00E40B8E">
              <w:rPr>
                <w:b/>
                <w:bCs/>
                <w:sz w:val="27"/>
                <w:szCs w:val="27"/>
              </w:rPr>
              <w:t>Айы</w:t>
            </w:r>
            <w:r w:rsidR="00ED3DE0">
              <w:rPr>
                <w:b/>
                <w:bCs/>
                <w:sz w:val="27"/>
                <w:szCs w:val="27"/>
                <w:lang w:val="kk-KZ"/>
              </w:rPr>
              <w:t xml:space="preserve"> </w:t>
            </w:r>
            <w:r w:rsidRPr="00E40B8E">
              <w:rPr>
                <w:b/>
                <w:bCs/>
                <w:sz w:val="27"/>
                <w:szCs w:val="27"/>
              </w:rPr>
              <w:t>және</w:t>
            </w:r>
            <w:r w:rsidR="00ED3DE0">
              <w:rPr>
                <w:b/>
                <w:bCs/>
                <w:sz w:val="27"/>
                <w:szCs w:val="27"/>
                <w:lang w:val="kk-KZ"/>
              </w:rPr>
              <w:t xml:space="preserve"> </w:t>
            </w:r>
            <w:r w:rsidRPr="00E40B8E">
              <w:rPr>
                <w:b/>
                <w:bCs/>
                <w:sz w:val="27"/>
                <w:szCs w:val="27"/>
              </w:rPr>
              <w:t>жылы</w:t>
            </w:r>
          </w:p>
        </w:tc>
        <w:tc>
          <w:tcPr>
            <w:tcW w:w="0" w:type="auto"/>
            <w:vMerge w:val="restart"/>
            <w:vAlign w:val="center"/>
            <w:hideMark/>
          </w:tcPr>
          <w:p w:rsidR="00E40B8E" w:rsidRPr="00E40B8E" w:rsidRDefault="00E40B8E" w:rsidP="00EB63A4">
            <w:pPr>
              <w:spacing w:before="100" w:beforeAutospacing="1" w:after="100" w:afterAutospacing="1"/>
              <w:jc w:val="center"/>
              <w:outlineLvl w:val="2"/>
              <w:rPr>
                <w:b/>
                <w:bCs/>
                <w:sz w:val="27"/>
                <w:szCs w:val="27"/>
              </w:rPr>
            </w:pPr>
            <w:r w:rsidRPr="00E40B8E">
              <w:rPr>
                <w:b/>
                <w:bCs/>
                <w:sz w:val="27"/>
                <w:szCs w:val="27"/>
              </w:rPr>
              <w:t>Мекеме, ұйым, кәсіпорын</w:t>
            </w:r>
            <w:r w:rsidR="00ED3DE0">
              <w:rPr>
                <w:b/>
                <w:bCs/>
                <w:sz w:val="27"/>
                <w:szCs w:val="27"/>
                <w:lang w:val="kk-KZ"/>
              </w:rPr>
              <w:t xml:space="preserve"> </w:t>
            </w:r>
            <w:r w:rsidRPr="00E40B8E">
              <w:rPr>
                <w:b/>
                <w:bCs/>
                <w:sz w:val="27"/>
                <w:szCs w:val="27"/>
              </w:rPr>
              <w:t>көрсетілген</w:t>
            </w:r>
            <w:r w:rsidR="00ED3DE0">
              <w:rPr>
                <w:b/>
                <w:bCs/>
                <w:sz w:val="27"/>
                <w:szCs w:val="27"/>
                <w:lang w:val="kk-KZ"/>
              </w:rPr>
              <w:t xml:space="preserve"> </w:t>
            </w:r>
            <w:r w:rsidRPr="00E40B8E">
              <w:rPr>
                <w:b/>
                <w:bCs/>
                <w:sz w:val="27"/>
                <w:szCs w:val="27"/>
              </w:rPr>
              <w:t>лауазымы</w:t>
            </w:r>
          </w:p>
        </w:tc>
        <w:tc>
          <w:tcPr>
            <w:tcW w:w="4391" w:type="dxa"/>
            <w:vMerge w:val="restart"/>
            <w:vAlign w:val="center"/>
            <w:hideMark/>
          </w:tcPr>
          <w:p w:rsidR="00E40B8E" w:rsidRPr="00E40B8E" w:rsidRDefault="00E40B8E" w:rsidP="00EB63A4">
            <w:pPr>
              <w:spacing w:before="100" w:beforeAutospacing="1" w:after="100" w:afterAutospacing="1"/>
              <w:jc w:val="center"/>
              <w:outlineLvl w:val="2"/>
              <w:rPr>
                <w:b/>
                <w:bCs/>
                <w:sz w:val="27"/>
                <w:szCs w:val="27"/>
              </w:rPr>
            </w:pPr>
            <w:r w:rsidRPr="00E40B8E">
              <w:rPr>
                <w:b/>
                <w:bCs/>
                <w:sz w:val="27"/>
                <w:szCs w:val="27"/>
              </w:rPr>
              <w:t>Мекеме, ұйым, кәсіп</w:t>
            </w:r>
            <w:r w:rsidR="00ED3DE0">
              <w:rPr>
                <w:b/>
                <w:bCs/>
                <w:sz w:val="27"/>
                <w:szCs w:val="27"/>
                <w:lang w:val="kk-KZ"/>
              </w:rPr>
              <w:t xml:space="preserve"> </w:t>
            </w:r>
            <w:r w:rsidRPr="00E40B8E">
              <w:rPr>
                <w:b/>
                <w:bCs/>
                <w:sz w:val="27"/>
                <w:szCs w:val="27"/>
              </w:rPr>
              <w:t>орынның</w:t>
            </w:r>
            <w:r w:rsidR="00ED3DE0">
              <w:rPr>
                <w:b/>
                <w:bCs/>
                <w:sz w:val="27"/>
                <w:szCs w:val="27"/>
                <w:lang w:val="kk-KZ"/>
              </w:rPr>
              <w:t xml:space="preserve"> </w:t>
            </w:r>
            <w:r w:rsidRPr="00E40B8E">
              <w:rPr>
                <w:b/>
                <w:bCs/>
                <w:sz w:val="27"/>
                <w:szCs w:val="27"/>
              </w:rPr>
              <w:t>орналасқан</w:t>
            </w:r>
            <w:r w:rsidR="00ED3DE0">
              <w:rPr>
                <w:b/>
                <w:bCs/>
                <w:sz w:val="27"/>
                <w:szCs w:val="27"/>
                <w:lang w:val="kk-KZ"/>
              </w:rPr>
              <w:t xml:space="preserve"> </w:t>
            </w:r>
            <w:r w:rsidRPr="00E40B8E">
              <w:rPr>
                <w:b/>
                <w:bCs/>
                <w:sz w:val="27"/>
                <w:szCs w:val="27"/>
              </w:rPr>
              <w:t>жері</w:t>
            </w:r>
          </w:p>
        </w:tc>
      </w:tr>
      <w:tr w:rsidR="00E40B8E" w:rsidRPr="00E40B8E" w:rsidTr="00871EA2">
        <w:trPr>
          <w:tblCellSpacing w:w="15" w:type="dxa"/>
        </w:trPr>
        <w:tc>
          <w:tcPr>
            <w:tcW w:w="0" w:type="auto"/>
            <w:vAlign w:val="center"/>
            <w:hideMark/>
          </w:tcPr>
          <w:p w:rsidR="00E40B8E" w:rsidRPr="00E40B8E" w:rsidRDefault="00E40B8E" w:rsidP="00EB63A4">
            <w:pPr>
              <w:spacing w:before="100" w:beforeAutospacing="1" w:after="100" w:afterAutospacing="1"/>
              <w:jc w:val="center"/>
              <w:outlineLvl w:val="2"/>
              <w:rPr>
                <w:b/>
                <w:bCs/>
                <w:sz w:val="27"/>
                <w:szCs w:val="27"/>
              </w:rPr>
            </w:pPr>
            <w:r w:rsidRPr="00E40B8E">
              <w:rPr>
                <w:b/>
                <w:bCs/>
                <w:sz w:val="27"/>
                <w:szCs w:val="27"/>
              </w:rPr>
              <w:t>келген</w:t>
            </w:r>
          </w:p>
        </w:tc>
        <w:tc>
          <w:tcPr>
            <w:tcW w:w="0" w:type="auto"/>
            <w:vAlign w:val="center"/>
            <w:hideMark/>
          </w:tcPr>
          <w:p w:rsidR="00E40B8E" w:rsidRPr="00E40B8E" w:rsidRDefault="00E40B8E" w:rsidP="00EB63A4">
            <w:pPr>
              <w:spacing w:before="100" w:beforeAutospacing="1" w:after="100" w:afterAutospacing="1"/>
              <w:jc w:val="center"/>
              <w:outlineLvl w:val="2"/>
              <w:rPr>
                <w:b/>
                <w:bCs/>
                <w:sz w:val="27"/>
                <w:szCs w:val="27"/>
              </w:rPr>
            </w:pPr>
            <w:r w:rsidRPr="00E40B8E">
              <w:rPr>
                <w:b/>
                <w:bCs/>
                <w:sz w:val="27"/>
                <w:szCs w:val="27"/>
              </w:rPr>
              <w:t>кеткен</w:t>
            </w:r>
          </w:p>
        </w:tc>
        <w:tc>
          <w:tcPr>
            <w:tcW w:w="0" w:type="auto"/>
            <w:vMerge/>
            <w:vAlign w:val="center"/>
            <w:hideMark/>
          </w:tcPr>
          <w:p w:rsidR="00E40B8E" w:rsidRPr="00E40B8E" w:rsidRDefault="00E40B8E" w:rsidP="00EB63A4">
            <w:pPr>
              <w:jc w:val="center"/>
              <w:rPr>
                <w:b/>
                <w:bCs/>
                <w:sz w:val="27"/>
                <w:szCs w:val="27"/>
              </w:rPr>
            </w:pPr>
          </w:p>
        </w:tc>
        <w:tc>
          <w:tcPr>
            <w:tcW w:w="4391" w:type="dxa"/>
            <w:vMerge/>
            <w:vAlign w:val="center"/>
            <w:hideMark/>
          </w:tcPr>
          <w:p w:rsidR="00E40B8E" w:rsidRPr="00E40B8E" w:rsidRDefault="00E40B8E" w:rsidP="00EB63A4">
            <w:pPr>
              <w:jc w:val="center"/>
              <w:rPr>
                <w:b/>
                <w:bCs/>
                <w:sz w:val="27"/>
                <w:szCs w:val="27"/>
              </w:rPr>
            </w:pPr>
          </w:p>
        </w:tc>
      </w:tr>
      <w:tr w:rsidR="001C4D7F" w:rsidRPr="00E40B8E" w:rsidTr="00871EA2">
        <w:trPr>
          <w:tblCellSpacing w:w="15" w:type="dxa"/>
        </w:trPr>
        <w:tc>
          <w:tcPr>
            <w:tcW w:w="0" w:type="auto"/>
            <w:vAlign w:val="center"/>
            <w:hideMark/>
          </w:tcPr>
          <w:p w:rsidR="001C4D7F" w:rsidRDefault="001C4D7F" w:rsidP="00E40B8E">
            <w:pPr>
              <w:spacing w:before="100" w:beforeAutospacing="1" w:after="100" w:afterAutospacing="1"/>
              <w:outlineLvl w:val="2"/>
              <w:rPr>
                <w:b/>
                <w:bCs/>
                <w:sz w:val="27"/>
                <w:szCs w:val="27"/>
                <w:lang w:val="kk-KZ"/>
              </w:rPr>
            </w:pPr>
          </w:p>
          <w:p w:rsidR="001C4D7F" w:rsidRPr="001C4D7F" w:rsidRDefault="001C4D7F" w:rsidP="00E40B8E">
            <w:pPr>
              <w:spacing w:before="100" w:beforeAutospacing="1" w:after="100" w:afterAutospacing="1"/>
              <w:outlineLvl w:val="2"/>
              <w:rPr>
                <w:b/>
                <w:bCs/>
                <w:sz w:val="27"/>
                <w:szCs w:val="27"/>
                <w:lang w:val="kk-KZ"/>
              </w:rPr>
            </w:pPr>
          </w:p>
        </w:tc>
        <w:tc>
          <w:tcPr>
            <w:tcW w:w="0" w:type="auto"/>
            <w:vAlign w:val="center"/>
            <w:hideMark/>
          </w:tcPr>
          <w:p w:rsidR="001C4D7F" w:rsidRPr="00E40B8E" w:rsidRDefault="001C4D7F" w:rsidP="00E40B8E">
            <w:pPr>
              <w:spacing w:before="100" w:beforeAutospacing="1" w:after="100" w:afterAutospacing="1"/>
              <w:outlineLvl w:val="2"/>
              <w:rPr>
                <w:b/>
                <w:bCs/>
                <w:sz w:val="27"/>
                <w:szCs w:val="27"/>
              </w:rPr>
            </w:pPr>
          </w:p>
        </w:tc>
        <w:tc>
          <w:tcPr>
            <w:tcW w:w="0" w:type="auto"/>
            <w:vAlign w:val="center"/>
            <w:hideMark/>
          </w:tcPr>
          <w:p w:rsidR="001C4D7F" w:rsidRPr="00E40B8E" w:rsidRDefault="001C4D7F" w:rsidP="00E40B8E">
            <w:pPr>
              <w:rPr>
                <w:b/>
                <w:bCs/>
                <w:sz w:val="27"/>
                <w:szCs w:val="27"/>
              </w:rPr>
            </w:pPr>
          </w:p>
        </w:tc>
        <w:tc>
          <w:tcPr>
            <w:tcW w:w="4391" w:type="dxa"/>
            <w:vAlign w:val="center"/>
            <w:hideMark/>
          </w:tcPr>
          <w:p w:rsidR="001C4D7F" w:rsidRPr="00E40B8E" w:rsidRDefault="001C4D7F" w:rsidP="00E40B8E">
            <w:pPr>
              <w:rPr>
                <w:b/>
                <w:bCs/>
                <w:sz w:val="27"/>
                <w:szCs w:val="27"/>
              </w:rPr>
            </w:pPr>
          </w:p>
        </w:tc>
      </w:tr>
      <w:tr w:rsidR="00E40B8E" w:rsidRPr="00E40B8E" w:rsidTr="00871EA2">
        <w:trPr>
          <w:tblCellSpacing w:w="15" w:type="dxa"/>
        </w:trPr>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4391" w:type="dxa"/>
            <w:vAlign w:val="center"/>
            <w:hideMark/>
          </w:tcPr>
          <w:p w:rsidR="00E40B8E" w:rsidRPr="00E40B8E" w:rsidRDefault="00E40B8E" w:rsidP="00E40B8E"/>
        </w:tc>
      </w:tr>
      <w:tr w:rsidR="00E40B8E" w:rsidRPr="00E40B8E" w:rsidTr="00871EA2">
        <w:trPr>
          <w:tblCellSpacing w:w="15" w:type="dxa"/>
        </w:trPr>
        <w:tc>
          <w:tcPr>
            <w:tcW w:w="0" w:type="auto"/>
            <w:vAlign w:val="center"/>
            <w:hideMark/>
          </w:tcPr>
          <w:p w:rsidR="00E40B8E" w:rsidRDefault="00E40B8E" w:rsidP="00E40B8E">
            <w:pPr>
              <w:rPr>
                <w:lang w:val="kk-KZ"/>
              </w:rPr>
            </w:pPr>
          </w:p>
          <w:p w:rsidR="001C4D7F" w:rsidRPr="00E40B8E" w:rsidRDefault="001C4D7F" w:rsidP="00E40B8E">
            <w:pPr>
              <w:rPr>
                <w:lang w:val="kk-KZ"/>
              </w:rPr>
            </w:pPr>
          </w:p>
        </w:tc>
        <w:tc>
          <w:tcPr>
            <w:tcW w:w="0" w:type="auto"/>
            <w:vAlign w:val="center"/>
            <w:hideMark/>
          </w:tcPr>
          <w:p w:rsidR="00E40B8E" w:rsidRPr="00E40B8E" w:rsidRDefault="00E40B8E" w:rsidP="00E40B8E"/>
        </w:tc>
        <w:tc>
          <w:tcPr>
            <w:tcW w:w="0" w:type="auto"/>
            <w:vAlign w:val="center"/>
            <w:hideMark/>
          </w:tcPr>
          <w:p w:rsidR="00E40B8E" w:rsidRPr="00E40B8E" w:rsidRDefault="00E40B8E" w:rsidP="00E40B8E"/>
        </w:tc>
        <w:tc>
          <w:tcPr>
            <w:tcW w:w="4391" w:type="dxa"/>
            <w:vAlign w:val="center"/>
            <w:hideMark/>
          </w:tcPr>
          <w:p w:rsidR="00E40B8E" w:rsidRPr="00E40B8E" w:rsidRDefault="00E40B8E" w:rsidP="00E40B8E"/>
        </w:tc>
      </w:tr>
    </w:tbl>
    <w:p w:rsidR="00E40B8E" w:rsidRPr="00E40B8E" w:rsidRDefault="00E40B8E" w:rsidP="006E1769">
      <w:r w:rsidRPr="00E40B8E">
        <w:t>      19. Әскери</w:t>
      </w:r>
      <w:r w:rsidR="00ED3DE0">
        <w:rPr>
          <w:lang w:val="kk-KZ"/>
        </w:rPr>
        <w:t xml:space="preserve"> </w:t>
      </w:r>
      <w:r w:rsidRPr="00E40B8E">
        <w:t>міндетке</w:t>
      </w:r>
      <w:r w:rsidR="00ED3DE0">
        <w:rPr>
          <w:lang w:val="kk-KZ"/>
        </w:rPr>
        <w:t xml:space="preserve"> </w:t>
      </w:r>
      <w:r w:rsidRPr="00E40B8E">
        <w:t>қатысы</w:t>
      </w:r>
      <w:r w:rsidR="00ED3DE0">
        <w:rPr>
          <w:lang w:val="kk-KZ"/>
        </w:rPr>
        <w:t xml:space="preserve"> </w:t>
      </w:r>
      <w:r w:rsidRPr="00E40B8E">
        <w:t>және</w:t>
      </w:r>
      <w:r w:rsidR="00ED3DE0">
        <w:rPr>
          <w:lang w:val="kk-KZ"/>
        </w:rPr>
        <w:t xml:space="preserve"> </w:t>
      </w:r>
      <w:r w:rsidRPr="00E40B8E">
        <w:t>әскери</w:t>
      </w:r>
      <w:r w:rsidR="00ED3DE0">
        <w:rPr>
          <w:lang w:val="kk-KZ"/>
        </w:rPr>
        <w:t xml:space="preserve"> </w:t>
      </w:r>
      <w:r w:rsidRPr="00E40B8E">
        <w:t>шені</w:t>
      </w:r>
    </w:p>
    <w:p w:rsidR="00E40B8E" w:rsidRPr="00E40B8E" w:rsidRDefault="00E40B8E" w:rsidP="006E1769">
      <w:r w:rsidRPr="00E40B8E">
        <w:t>      ________________________________________________________________</w:t>
      </w:r>
    </w:p>
    <w:p w:rsidR="00E40B8E" w:rsidRPr="00E40B8E" w:rsidRDefault="00E40B8E" w:rsidP="006E1769">
      <w:r w:rsidRPr="00E40B8E">
        <w:t>      20. Мекен</w:t>
      </w:r>
      <w:r w:rsidR="00ED3DE0">
        <w:rPr>
          <w:lang w:val="kk-KZ"/>
        </w:rPr>
        <w:t xml:space="preserve"> </w:t>
      </w:r>
      <w:r w:rsidRPr="00E40B8E">
        <w:t>жайы (тіркелгенмекенжайыжәнетұратынмекенжайыңыз),</w:t>
      </w:r>
    </w:p>
    <w:p w:rsidR="00E40B8E" w:rsidRPr="00E40B8E" w:rsidRDefault="00E40B8E" w:rsidP="006E1769">
      <w:r w:rsidRPr="00E40B8E">
        <w:t>      үйжәнеұялытелефоныныңнөмірі</w:t>
      </w:r>
    </w:p>
    <w:p w:rsidR="00E40B8E" w:rsidRPr="00E40B8E" w:rsidRDefault="00E40B8E" w:rsidP="006E1769">
      <w:r w:rsidRPr="00E40B8E">
        <w:t>      ________________________________________________________________</w:t>
      </w:r>
    </w:p>
    <w:p w:rsidR="00E40B8E" w:rsidRPr="00E40B8E" w:rsidRDefault="00E40B8E" w:rsidP="006E1769">
      <w:r w:rsidRPr="00E40B8E">
        <w:t>      21. Паспорт, жекекуәлік</w:t>
      </w:r>
    </w:p>
    <w:p w:rsidR="00E40B8E" w:rsidRPr="00E40B8E" w:rsidRDefault="00E40B8E" w:rsidP="006E1769">
      <w:r w:rsidRPr="00E40B8E">
        <w:t>      ________________________________________________________________</w:t>
      </w:r>
    </w:p>
    <w:p w:rsidR="00E40B8E" w:rsidRPr="00E40B8E" w:rsidRDefault="00E40B8E" w:rsidP="006E1769">
      <w:r w:rsidRPr="00E40B8E">
        <w:t>      (сериясы, нөмірі, кімжәнеқашанберген)</w:t>
      </w:r>
    </w:p>
    <w:p w:rsidR="00E40B8E" w:rsidRPr="00E40B8E" w:rsidRDefault="00E40B8E" w:rsidP="006E1769">
      <w:r w:rsidRPr="00E40B8E">
        <w:t>      22. Қосымшамәліметтер (мемлекеттік</w:t>
      </w:r>
      <w:r w:rsidR="00ED3DE0">
        <w:rPr>
          <w:lang w:val="kk-KZ"/>
        </w:rPr>
        <w:t xml:space="preserve"> </w:t>
      </w:r>
      <w:r w:rsidRPr="00E40B8E">
        <w:t>наградалар, сайланбалыөкілдік</w:t>
      </w:r>
    </w:p>
    <w:p w:rsidR="00E40B8E" w:rsidRPr="00E40B8E" w:rsidRDefault="00E40B8E" w:rsidP="006E1769">
      <w:r w:rsidRPr="00E40B8E">
        <w:t>      органдарғақатысулар, сондай-ақ</w:t>
      </w:r>
      <w:r w:rsidR="00ED3DE0">
        <w:rPr>
          <w:lang w:val="kk-KZ"/>
        </w:rPr>
        <w:t xml:space="preserve"> </w:t>
      </w:r>
      <w:r w:rsidRPr="00E40B8E">
        <w:t>үміткер</w:t>
      </w:r>
      <w:r w:rsidR="00ED3DE0">
        <w:rPr>
          <w:lang w:val="kk-KZ"/>
        </w:rPr>
        <w:t xml:space="preserve"> </w:t>
      </w:r>
      <w:r w:rsidRPr="00E40B8E">
        <w:t>өзі</w:t>
      </w:r>
      <w:r w:rsidR="00ED3DE0">
        <w:rPr>
          <w:lang w:val="kk-KZ"/>
        </w:rPr>
        <w:t xml:space="preserve"> </w:t>
      </w:r>
      <w:r w:rsidRPr="00E40B8E">
        <w:t>туралы</w:t>
      </w:r>
      <w:r w:rsidR="00ED3DE0">
        <w:rPr>
          <w:lang w:val="kk-KZ"/>
        </w:rPr>
        <w:t xml:space="preserve"> </w:t>
      </w:r>
      <w:r w:rsidRPr="00E40B8E">
        <w:t>хабарлауды</w:t>
      </w:r>
      <w:r w:rsidR="00ED3DE0">
        <w:rPr>
          <w:lang w:val="kk-KZ"/>
        </w:rPr>
        <w:t xml:space="preserve"> </w:t>
      </w:r>
      <w:r w:rsidRPr="00E40B8E">
        <w:t>қалайтын</w:t>
      </w:r>
      <w:r w:rsidR="00ED3DE0">
        <w:rPr>
          <w:lang w:val="kk-KZ"/>
        </w:rPr>
        <w:t xml:space="preserve"> </w:t>
      </w:r>
      <w:r w:rsidRPr="00E40B8E">
        <w:t>ақпарат)</w:t>
      </w:r>
    </w:p>
    <w:p w:rsidR="00E40B8E" w:rsidRPr="00E40B8E" w:rsidRDefault="00E40B8E" w:rsidP="006E1769">
      <w:r w:rsidRPr="00E40B8E">
        <w:t>      __________________________________________________________</w:t>
      </w:r>
    </w:p>
    <w:p w:rsidR="00E40B8E" w:rsidRPr="00E40B8E" w:rsidRDefault="00E40B8E" w:rsidP="006E1769">
      <w:r w:rsidRPr="00E40B8E">
        <w:t>      20_ жылғы "___" ________________________________________________</w:t>
      </w:r>
    </w:p>
    <w:p w:rsidR="00E40B8E" w:rsidRPr="00E40B8E" w:rsidRDefault="00E40B8E" w:rsidP="006E1769">
      <w:r w:rsidRPr="00E40B8E">
        <w:t>      (қолы, тегі, аты, әкесініңаты (бар болғанжағдайда))</w:t>
      </w:r>
    </w:p>
    <w:sectPr w:rsidR="00E40B8E" w:rsidRPr="00E40B8E" w:rsidSect="00EB63A4">
      <w:pgSz w:w="11906" w:h="16838"/>
      <w:pgMar w:top="851" w:right="567" w:bottom="709"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7BC7" w:rsidRDefault="00147BC7" w:rsidP="004E06CE">
      <w:r>
        <w:separator/>
      </w:r>
    </w:p>
  </w:endnote>
  <w:endnote w:type="continuationSeparator" w:id="1">
    <w:p w:rsidR="00147BC7" w:rsidRDefault="00147BC7" w:rsidP="004E06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7BC7" w:rsidRDefault="00147BC7" w:rsidP="004E06CE">
      <w:r>
        <w:separator/>
      </w:r>
    </w:p>
  </w:footnote>
  <w:footnote w:type="continuationSeparator" w:id="1">
    <w:p w:rsidR="00147BC7" w:rsidRDefault="00147BC7" w:rsidP="004E06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EE43D0"/>
    <w:multiLevelType w:val="hybridMultilevel"/>
    <w:tmpl w:val="72382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4014163"/>
    <w:multiLevelType w:val="hybridMultilevel"/>
    <w:tmpl w:val="A69C1824"/>
    <w:lvl w:ilvl="0" w:tplc="053C34D6">
      <w:start w:val="1"/>
      <w:numFmt w:val="decimal"/>
      <w:lvlText w:val="%1."/>
      <w:lvlJc w:val="left"/>
      <w:pPr>
        <w:ind w:left="900" w:hanging="360"/>
      </w:pPr>
      <w:rPr>
        <w:lang w:val="kk-KZ"/>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attachedTemplate r:id="rId1"/>
  <w:stylePaneFormatFilter w:val="3F01"/>
  <w:defaultTabStop w:val="708"/>
  <w:evenAndOddHeaders/>
  <w:drawingGridHorizontalSpacing w:val="120"/>
  <w:displayHorizontalDrawingGridEvery w:val="2"/>
  <w:noPunctuationKerning/>
  <w:characterSpacingControl w:val="doNotCompress"/>
  <w:footnotePr>
    <w:footnote w:id="0"/>
    <w:footnote w:id="1"/>
  </w:footnotePr>
  <w:endnotePr>
    <w:endnote w:id="0"/>
    <w:endnote w:id="1"/>
  </w:endnotePr>
  <w:compat/>
  <w:docVars>
    <w:docVar w:name="id" w:val="3453019"/>
  </w:docVars>
  <w:rsids>
    <w:rsidRoot w:val="00CB7F90"/>
    <w:rsid w:val="00005AEB"/>
    <w:rsid w:val="0001208A"/>
    <w:rsid w:val="000126F3"/>
    <w:rsid w:val="00012E6E"/>
    <w:rsid w:val="00021AC1"/>
    <w:rsid w:val="00037932"/>
    <w:rsid w:val="00065D1D"/>
    <w:rsid w:val="000740F8"/>
    <w:rsid w:val="00081B96"/>
    <w:rsid w:val="00086C26"/>
    <w:rsid w:val="0009709A"/>
    <w:rsid w:val="000B35C4"/>
    <w:rsid w:val="000B57D0"/>
    <w:rsid w:val="000B5F26"/>
    <w:rsid w:val="000C2406"/>
    <w:rsid w:val="000C3F1D"/>
    <w:rsid w:val="000C56AC"/>
    <w:rsid w:val="000F4C06"/>
    <w:rsid w:val="000F7B48"/>
    <w:rsid w:val="001059F4"/>
    <w:rsid w:val="001355EA"/>
    <w:rsid w:val="00136ADD"/>
    <w:rsid w:val="00140352"/>
    <w:rsid w:val="00145648"/>
    <w:rsid w:val="00147BC7"/>
    <w:rsid w:val="00151AA7"/>
    <w:rsid w:val="001539C7"/>
    <w:rsid w:val="00157D2A"/>
    <w:rsid w:val="001609B1"/>
    <w:rsid w:val="00175881"/>
    <w:rsid w:val="001878BE"/>
    <w:rsid w:val="001A3483"/>
    <w:rsid w:val="001A42F3"/>
    <w:rsid w:val="001A75B8"/>
    <w:rsid w:val="001C4D7F"/>
    <w:rsid w:val="001D0FE9"/>
    <w:rsid w:val="001E253A"/>
    <w:rsid w:val="001E33E0"/>
    <w:rsid w:val="001E4011"/>
    <w:rsid w:val="002029C3"/>
    <w:rsid w:val="00205CD4"/>
    <w:rsid w:val="00217255"/>
    <w:rsid w:val="00230CB6"/>
    <w:rsid w:val="00231D25"/>
    <w:rsid w:val="00234A82"/>
    <w:rsid w:val="0024054F"/>
    <w:rsid w:val="00253EE1"/>
    <w:rsid w:val="0025481B"/>
    <w:rsid w:val="002600D4"/>
    <w:rsid w:val="00261870"/>
    <w:rsid w:val="00267A4B"/>
    <w:rsid w:val="0027089A"/>
    <w:rsid w:val="00280C81"/>
    <w:rsid w:val="00287005"/>
    <w:rsid w:val="0028719C"/>
    <w:rsid w:val="00293B07"/>
    <w:rsid w:val="00294A75"/>
    <w:rsid w:val="002A441A"/>
    <w:rsid w:val="002A5147"/>
    <w:rsid w:val="002B6367"/>
    <w:rsid w:val="002B752C"/>
    <w:rsid w:val="002D4697"/>
    <w:rsid w:val="002D63EB"/>
    <w:rsid w:val="002F710D"/>
    <w:rsid w:val="00305726"/>
    <w:rsid w:val="00306297"/>
    <w:rsid w:val="0032378C"/>
    <w:rsid w:val="003258B6"/>
    <w:rsid w:val="003304DF"/>
    <w:rsid w:val="00342F69"/>
    <w:rsid w:val="00347F64"/>
    <w:rsid w:val="00352F7B"/>
    <w:rsid w:val="00357375"/>
    <w:rsid w:val="00365C1C"/>
    <w:rsid w:val="00367EB4"/>
    <w:rsid w:val="003746C7"/>
    <w:rsid w:val="00383CF6"/>
    <w:rsid w:val="00390699"/>
    <w:rsid w:val="00393C54"/>
    <w:rsid w:val="003B4FA1"/>
    <w:rsid w:val="003B74A1"/>
    <w:rsid w:val="003C27AE"/>
    <w:rsid w:val="003C5663"/>
    <w:rsid w:val="003D2FE4"/>
    <w:rsid w:val="003D6254"/>
    <w:rsid w:val="003E29C2"/>
    <w:rsid w:val="003E3F79"/>
    <w:rsid w:val="003F2238"/>
    <w:rsid w:val="003F5632"/>
    <w:rsid w:val="00400869"/>
    <w:rsid w:val="004014BE"/>
    <w:rsid w:val="00405AE9"/>
    <w:rsid w:val="0040634E"/>
    <w:rsid w:val="00417BB0"/>
    <w:rsid w:val="004252B1"/>
    <w:rsid w:val="004325A8"/>
    <w:rsid w:val="004378CC"/>
    <w:rsid w:val="00443D1F"/>
    <w:rsid w:val="004448AA"/>
    <w:rsid w:val="004462BB"/>
    <w:rsid w:val="00446474"/>
    <w:rsid w:val="00446536"/>
    <w:rsid w:val="0045756F"/>
    <w:rsid w:val="0046016A"/>
    <w:rsid w:val="00461F1E"/>
    <w:rsid w:val="00463FA7"/>
    <w:rsid w:val="00466A57"/>
    <w:rsid w:val="00467C31"/>
    <w:rsid w:val="004802EF"/>
    <w:rsid w:val="0048367D"/>
    <w:rsid w:val="00484F4E"/>
    <w:rsid w:val="004912C3"/>
    <w:rsid w:val="0049247A"/>
    <w:rsid w:val="00493A4D"/>
    <w:rsid w:val="0049466D"/>
    <w:rsid w:val="00496528"/>
    <w:rsid w:val="00497063"/>
    <w:rsid w:val="004B24F2"/>
    <w:rsid w:val="004B61A7"/>
    <w:rsid w:val="004C0898"/>
    <w:rsid w:val="004C1082"/>
    <w:rsid w:val="004E06CE"/>
    <w:rsid w:val="004E23AC"/>
    <w:rsid w:val="004E35E2"/>
    <w:rsid w:val="004E6245"/>
    <w:rsid w:val="004E6EEA"/>
    <w:rsid w:val="005016BF"/>
    <w:rsid w:val="0052033A"/>
    <w:rsid w:val="00527CEF"/>
    <w:rsid w:val="00532D24"/>
    <w:rsid w:val="00534E83"/>
    <w:rsid w:val="00540AE5"/>
    <w:rsid w:val="0054724E"/>
    <w:rsid w:val="00567AA1"/>
    <w:rsid w:val="00573392"/>
    <w:rsid w:val="005750FF"/>
    <w:rsid w:val="0057598A"/>
    <w:rsid w:val="005808C7"/>
    <w:rsid w:val="005827C0"/>
    <w:rsid w:val="005A75FF"/>
    <w:rsid w:val="005C1E77"/>
    <w:rsid w:val="005C7C96"/>
    <w:rsid w:val="005D0CAB"/>
    <w:rsid w:val="005D260D"/>
    <w:rsid w:val="005D4A78"/>
    <w:rsid w:val="00601CC1"/>
    <w:rsid w:val="00602D08"/>
    <w:rsid w:val="00610577"/>
    <w:rsid w:val="00627721"/>
    <w:rsid w:val="00631939"/>
    <w:rsid w:val="00632490"/>
    <w:rsid w:val="0063397B"/>
    <w:rsid w:val="006425DD"/>
    <w:rsid w:val="00645B42"/>
    <w:rsid w:val="00647DC8"/>
    <w:rsid w:val="006501C3"/>
    <w:rsid w:val="00656992"/>
    <w:rsid w:val="00660417"/>
    <w:rsid w:val="00665FD8"/>
    <w:rsid w:val="00673527"/>
    <w:rsid w:val="00677471"/>
    <w:rsid w:val="00677B3C"/>
    <w:rsid w:val="006802EA"/>
    <w:rsid w:val="00681AA5"/>
    <w:rsid w:val="006921EE"/>
    <w:rsid w:val="006972DA"/>
    <w:rsid w:val="006B12D9"/>
    <w:rsid w:val="006B6805"/>
    <w:rsid w:val="006C065B"/>
    <w:rsid w:val="006C0F27"/>
    <w:rsid w:val="006C644A"/>
    <w:rsid w:val="006D7AFF"/>
    <w:rsid w:val="006E0A81"/>
    <w:rsid w:val="006E1769"/>
    <w:rsid w:val="006E1799"/>
    <w:rsid w:val="006E5B00"/>
    <w:rsid w:val="006E6F9B"/>
    <w:rsid w:val="006F2AC5"/>
    <w:rsid w:val="00716C97"/>
    <w:rsid w:val="00737D52"/>
    <w:rsid w:val="00745D1B"/>
    <w:rsid w:val="00752006"/>
    <w:rsid w:val="007615DE"/>
    <w:rsid w:val="007875C8"/>
    <w:rsid w:val="007931FA"/>
    <w:rsid w:val="0079454E"/>
    <w:rsid w:val="007954F0"/>
    <w:rsid w:val="007A02C0"/>
    <w:rsid w:val="007A17DF"/>
    <w:rsid w:val="007B3CC6"/>
    <w:rsid w:val="007B5252"/>
    <w:rsid w:val="007D311C"/>
    <w:rsid w:val="007D4B69"/>
    <w:rsid w:val="007D71A7"/>
    <w:rsid w:val="007E2E07"/>
    <w:rsid w:val="007E7B79"/>
    <w:rsid w:val="007F1792"/>
    <w:rsid w:val="007F1FC9"/>
    <w:rsid w:val="007F41D7"/>
    <w:rsid w:val="008031F8"/>
    <w:rsid w:val="00806DE7"/>
    <w:rsid w:val="00811CC3"/>
    <w:rsid w:val="0081249F"/>
    <w:rsid w:val="00812FB7"/>
    <w:rsid w:val="00815F84"/>
    <w:rsid w:val="008166EC"/>
    <w:rsid w:val="00820C33"/>
    <w:rsid w:val="00826A22"/>
    <w:rsid w:val="008316CC"/>
    <w:rsid w:val="008437CC"/>
    <w:rsid w:val="008455A4"/>
    <w:rsid w:val="00852E90"/>
    <w:rsid w:val="008535C5"/>
    <w:rsid w:val="00860F4A"/>
    <w:rsid w:val="00864971"/>
    <w:rsid w:val="00871EA2"/>
    <w:rsid w:val="008841B0"/>
    <w:rsid w:val="008A03ED"/>
    <w:rsid w:val="008A0CC2"/>
    <w:rsid w:val="008B434A"/>
    <w:rsid w:val="008C1F7C"/>
    <w:rsid w:val="00910D21"/>
    <w:rsid w:val="0091158E"/>
    <w:rsid w:val="00913DC8"/>
    <w:rsid w:val="00917C1D"/>
    <w:rsid w:val="00922B76"/>
    <w:rsid w:val="00922BE2"/>
    <w:rsid w:val="00925FFD"/>
    <w:rsid w:val="0093255C"/>
    <w:rsid w:val="00933948"/>
    <w:rsid w:val="00934A40"/>
    <w:rsid w:val="00942140"/>
    <w:rsid w:val="00950109"/>
    <w:rsid w:val="009529D1"/>
    <w:rsid w:val="00960245"/>
    <w:rsid w:val="00961968"/>
    <w:rsid w:val="009738F1"/>
    <w:rsid w:val="00975114"/>
    <w:rsid w:val="009807F6"/>
    <w:rsid w:val="00986607"/>
    <w:rsid w:val="0099344A"/>
    <w:rsid w:val="00995FDA"/>
    <w:rsid w:val="009B62E3"/>
    <w:rsid w:val="009B7111"/>
    <w:rsid w:val="009D4D85"/>
    <w:rsid w:val="009F39EF"/>
    <w:rsid w:val="009F4ECC"/>
    <w:rsid w:val="00A10816"/>
    <w:rsid w:val="00A13C1F"/>
    <w:rsid w:val="00A25E24"/>
    <w:rsid w:val="00A30F35"/>
    <w:rsid w:val="00A33F06"/>
    <w:rsid w:val="00A40CB5"/>
    <w:rsid w:val="00A42A92"/>
    <w:rsid w:val="00A6517F"/>
    <w:rsid w:val="00A676A9"/>
    <w:rsid w:val="00A768D2"/>
    <w:rsid w:val="00A77109"/>
    <w:rsid w:val="00AA0543"/>
    <w:rsid w:val="00AB686E"/>
    <w:rsid w:val="00AC16D9"/>
    <w:rsid w:val="00AC2846"/>
    <w:rsid w:val="00AD7505"/>
    <w:rsid w:val="00AE33E0"/>
    <w:rsid w:val="00AE3B30"/>
    <w:rsid w:val="00AE5B2D"/>
    <w:rsid w:val="00AF5FA6"/>
    <w:rsid w:val="00B0170D"/>
    <w:rsid w:val="00B20938"/>
    <w:rsid w:val="00B318A8"/>
    <w:rsid w:val="00B36038"/>
    <w:rsid w:val="00B41A63"/>
    <w:rsid w:val="00B41ED2"/>
    <w:rsid w:val="00B441EC"/>
    <w:rsid w:val="00B4459F"/>
    <w:rsid w:val="00B47442"/>
    <w:rsid w:val="00B640CC"/>
    <w:rsid w:val="00B73516"/>
    <w:rsid w:val="00B86E5B"/>
    <w:rsid w:val="00B9573A"/>
    <w:rsid w:val="00B97451"/>
    <w:rsid w:val="00BA0BAC"/>
    <w:rsid w:val="00BA4410"/>
    <w:rsid w:val="00BA7754"/>
    <w:rsid w:val="00BB524A"/>
    <w:rsid w:val="00BD063F"/>
    <w:rsid w:val="00BD6330"/>
    <w:rsid w:val="00BE01D6"/>
    <w:rsid w:val="00BE3304"/>
    <w:rsid w:val="00BE3FA9"/>
    <w:rsid w:val="00BF316A"/>
    <w:rsid w:val="00BF4862"/>
    <w:rsid w:val="00BF50B4"/>
    <w:rsid w:val="00BF550E"/>
    <w:rsid w:val="00BF6CB1"/>
    <w:rsid w:val="00C05765"/>
    <w:rsid w:val="00C05FDD"/>
    <w:rsid w:val="00C10F60"/>
    <w:rsid w:val="00C219B3"/>
    <w:rsid w:val="00C311DE"/>
    <w:rsid w:val="00C42FAD"/>
    <w:rsid w:val="00C47698"/>
    <w:rsid w:val="00C628C5"/>
    <w:rsid w:val="00C71820"/>
    <w:rsid w:val="00C73F55"/>
    <w:rsid w:val="00C742F6"/>
    <w:rsid w:val="00C8439E"/>
    <w:rsid w:val="00C874CD"/>
    <w:rsid w:val="00C90588"/>
    <w:rsid w:val="00C914EB"/>
    <w:rsid w:val="00C979E0"/>
    <w:rsid w:val="00CA02A6"/>
    <w:rsid w:val="00CA2362"/>
    <w:rsid w:val="00CA4A87"/>
    <w:rsid w:val="00CB21EC"/>
    <w:rsid w:val="00CB2A71"/>
    <w:rsid w:val="00CB350E"/>
    <w:rsid w:val="00CB47DD"/>
    <w:rsid w:val="00CB7F90"/>
    <w:rsid w:val="00CD55DD"/>
    <w:rsid w:val="00CE01AA"/>
    <w:rsid w:val="00D11280"/>
    <w:rsid w:val="00D30724"/>
    <w:rsid w:val="00D425CF"/>
    <w:rsid w:val="00D5701D"/>
    <w:rsid w:val="00D66243"/>
    <w:rsid w:val="00D7277B"/>
    <w:rsid w:val="00D736ED"/>
    <w:rsid w:val="00D73900"/>
    <w:rsid w:val="00D945AB"/>
    <w:rsid w:val="00DA1E8D"/>
    <w:rsid w:val="00DA5EBF"/>
    <w:rsid w:val="00DD1ACE"/>
    <w:rsid w:val="00DD5C7F"/>
    <w:rsid w:val="00DE5C52"/>
    <w:rsid w:val="00DE7F1B"/>
    <w:rsid w:val="00DF2DF8"/>
    <w:rsid w:val="00DF4F3B"/>
    <w:rsid w:val="00DF6961"/>
    <w:rsid w:val="00E034C4"/>
    <w:rsid w:val="00E054C5"/>
    <w:rsid w:val="00E07A72"/>
    <w:rsid w:val="00E10D09"/>
    <w:rsid w:val="00E17EE4"/>
    <w:rsid w:val="00E234F8"/>
    <w:rsid w:val="00E26777"/>
    <w:rsid w:val="00E26DEC"/>
    <w:rsid w:val="00E36802"/>
    <w:rsid w:val="00E40B8E"/>
    <w:rsid w:val="00E425CE"/>
    <w:rsid w:val="00E43E46"/>
    <w:rsid w:val="00E741EF"/>
    <w:rsid w:val="00E74E35"/>
    <w:rsid w:val="00E83A08"/>
    <w:rsid w:val="00EA110C"/>
    <w:rsid w:val="00EA1DBE"/>
    <w:rsid w:val="00EA2925"/>
    <w:rsid w:val="00EB38B6"/>
    <w:rsid w:val="00EB63A4"/>
    <w:rsid w:val="00EB6468"/>
    <w:rsid w:val="00EC5927"/>
    <w:rsid w:val="00ED1D6C"/>
    <w:rsid w:val="00ED3DE0"/>
    <w:rsid w:val="00ED4B0E"/>
    <w:rsid w:val="00EF6B67"/>
    <w:rsid w:val="00F0264E"/>
    <w:rsid w:val="00F05134"/>
    <w:rsid w:val="00F07F8E"/>
    <w:rsid w:val="00F160F5"/>
    <w:rsid w:val="00F17AFB"/>
    <w:rsid w:val="00F20B8D"/>
    <w:rsid w:val="00F2269C"/>
    <w:rsid w:val="00F275A5"/>
    <w:rsid w:val="00F30D7A"/>
    <w:rsid w:val="00F310D8"/>
    <w:rsid w:val="00F54B80"/>
    <w:rsid w:val="00F56A92"/>
    <w:rsid w:val="00F626DB"/>
    <w:rsid w:val="00F637CE"/>
    <w:rsid w:val="00F710D0"/>
    <w:rsid w:val="00F77C53"/>
    <w:rsid w:val="00F8103F"/>
    <w:rsid w:val="00F84EB9"/>
    <w:rsid w:val="00F85298"/>
    <w:rsid w:val="00FB32D1"/>
    <w:rsid w:val="00FB4C7B"/>
    <w:rsid w:val="00FC1DB8"/>
    <w:rsid w:val="00FC4937"/>
    <w:rsid w:val="00FD66B8"/>
    <w:rsid w:val="00FE1EDC"/>
    <w:rsid w:val="00FF7B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FFD"/>
    <w:rPr>
      <w:sz w:val="24"/>
      <w:szCs w:val="24"/>
    </w:rPr>
  </w:style>
  <w:style w:type="paragraph" w:styleId="3">
    <w:name w:val="heading 3"/>
    <w:basedOn w:val="a"/>
    <w:link w:val="30"/>
    <w:uiPriority w:val="9"/>
    <w:qFormat/>
    <w:rsid w:val="0045756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E06CE"/>
    <w:pPr>
      <w:tabs>
        <w:tab w:val="center" w:pos="4677"/>
        <w:tab w:val="right" w:pos="9355"/>
      </w:tabs>
    </w:pPr>
  </w:style>
  <w:style w:type="character" w:customStyle="1" w:styleId="a4">
    <w:name w:val="Верхний колонтитул Знак"/>
    <w:link w:val="a3"/>
    <w:rsid w:val="004E06CE"/>
    <w:rPr>
      <w:sz w:val="24"/>
      <w:szCs w:val="24"/>
    </w:rPr>
  </w:style>
  <w:style w:type="paragraph" w:styleId="a5">
    <w:name w:val="footer"/>
    <w:basedOn w:val="a"/>
    <w:link w:val="a6"/>
    <w:uiPriority w:val="99"/>
    <w:rsid w:val="004E06CE"/>
    <w:pPr>
      <w:tabs>
        <w:tab w:val="center" w:pos="4677"/>
        <w:tab w:val="right" w:pos="9355"/>
      </w:tabs>
    </w:pPr>
  </w:style>
  <w:style w:type="character" w:customStyle="1" w:styleId="a6">
    <w:name w:val="Нижний колонтитул Знак"/>
    <w:link w:val="a5"/>
    <w:uiPriority w:val="99"/>
    <w:rsid w:val="004E06CE"/>
    <w:rPr>
      <w:sz w:val="24"/>
      <w:szCs w:val="24"/>
    </w:rPr>
  </w:style>
  <w:style w:type="table" w:styleId="a7">
    <w:name w:val="Table Grid"/>
    <w:basedOn w:val="a1"/>
    <w:rsid w:val="004252B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alloon Text"/>
    <w:basedOn w:val="a"/>
    <w:link w:val="a9"/>
    <w:rsid w:val="00852E90"/>
    <w:rPr>
      <w:rFonts w:ascii="Tahoma" w:hAnsi="Tahoma" w:cs="Tahoma"/>
      <w:sz w:val="16"/>
      <w:szCs w:val="16"/>
    </w:rPr>
  </w:style>
  <w:style w:type="character" w:customStyle="1" w:styleId="a9">
    <w:name w:val="Текст выноски Знак"/>
    <w:basedOn w:val="a0"/>
    <w:link w:val="a8"/>
    <w:rsid w:val="00852E90"/>
    <w:rPr>
      <w:rFonts w:ascii="Tahoma" w:hAnsi="Tahoma" w:cs="Tahoma"/>
      <w:sz w:val="16"/>
      <w:szCs w:val="16"/>
    </w:rPr>
  </w:style>
  <w:style w:type="character" w:customStyle="1" w:styleId="30">
    <w:name w:val="Заголовок 3 Знак"/>
    <w:basedOn w:val="a0"/>
    <w:link w:val="3"/>
    <w:uiPriority w:val="9"/>
    <w:rsid w:val="0045756F"/>
    <w:rPr>
      <w:b/>
      <w:bCs/>
      <w:sz w:val="27"/>
      <w:szCs w:val="27"/>
    </w:rPr>
  </w:style>
  <w:style w:type="paragraph" w:styleId="aa">
    <w:name w:val="Normal (Web)"/>
    <w:basedOn w:val="a"/>
    <w:uiPriority w:val="99"/>
    <w:unhideWhenUsed/>
    <w:rsid w:val="0045756F"/>
    <w:pPr>
      <w:spacing w:before="100" w:beforeAutospacing="1" w:after="100" w:afterAutospacing="1"/>
    </w:pPr>
  </w:style>
  <w:style w:type="paragraph" w:styleId="ab">
    <w:name w:val="Body Text Indent"/>
    <w:basedOn w:val="a"/>
    <w:link w:val="ac"/>
    <w:rsid w:val="0046016A"/>
    <w:pPr>
      <w:ind w:firstLine="737"/>
      <w:jc w:val="both"/>
    </w:pPr>
    <w:rPr>
      <w:sz w:val="28"/>
      <w:szCs w:val="20"/>
    </w:rPr>
  </w:style>
  <w:style w:type="character" w:customStyle="1" w:styleId="ac">
    <w:name w:val="Основной текст с отступом Знак"/>
    <w:basedOn w:val="a0"/>
    <w:link w:val="ab"/>
    <w:rsid w:val="0046016A"/>
    <w:rPr>
      <w:sz w:val="28"/>
    </w:rPr>
  </w:style>
  <w:style w:type="character" w:styleId="ad">
    <w:name w:val="Hyperlink"/>
    <w:basedOn w:val="a0"/>
    <w:uiPriority w:val="99"/>
    <w:unhideWhenUsed/>
    <w:rsid w:val="00922BE2"/>
    <w:rPr>
      <w:color w:val="0000FF"/>
      <w:u w:val="single"/>
    </w:rPr>
  </w:style>
  <w:style w:type="table" w:customStyle="1" w:styleId="1">
    <w:name w:val="Сетка таблицы1"/>
    <w:basedOn w:val="a1"/>
    <w:next w:val="a7"/>
    <w:uiPriority w:val="39"/>
    <w:rsid w:val="00A676A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99"/>
    <w:qFormat/>
    <w:rsid w:val="00DD1ACE"/>
    <w:pPr>
      <w:spacing w:after="200" w:line="276" w:lineRule="auto"/>
      <w:ind w:left="720"/>
    </w:pPr>
    <w:rPr>
      <w:rFonts w:ascii="Calibri" w:eastAsia="Calibri" w:hAnsi="Calibri" w:cs="Calibri"/>
      <w:sz w:val="22"/>
      <w:szCs w:val="22"/>
      <w:lang w:eastAsia="en-US"/>
    </w:rPr>
  </w:style>
  <w:style w:type="character" w:customStyle="1" w:styleId="header-title">
    <w:name w:val="header-title"/>
    <w:basedOn w:val="a0"/>
    <w:rsid w:val="00960245"/>
  </w:style>
  <w:style w:type="paragraph" w:customStyle="1" w:styleId="Normal1">
    <w:name w:val="Normal1"/>
    <w:rsid w:val="00FD66B8"/>
    <w:pPr>
      <w:widowControl w:val="0"/>
      <w:snapToGrid w:val="0"/>
      <w:spacing w:line="300" w:lineRule="auto"/>
      <w:ind w:firstLine="860"/>
      <w:jc w:val="both"/>
    </w:pPr>
    <w:rPr>
      <w:sz w:val="22"/>
    </w:rPr>
  </w:style>
</w:styles>
</file>

<file path=word/webSettings.xml><?xml version="1.0" encoding="utf-8"?>
<w:webSettings xmlns:r="http://schemas.openxmlformats.org/officeDocument/2006/relationships" xmlns:w="http://schemas.openxmlformats.org/wordprocessingml/2006/main">
  <w:divs>
    <w:div w:id="99960326">
      <w:bodyDiv w:val="1"/>
      <w:marLeft w:val="0"/>
      <w:marRight w:val="0"/>
      <w:marTop w:val="0"/>
      <w:marBottom w:val="0"/>
      <w:divBdr>
        <w:top w:val="none" w:sz="0" w:space="0" w:color="auto"/>
        <w:left w:val="none" w:sz="0" w:space="0" w:color="auto"/>
        <w:bottom w:val="none" w:sz="0" w:space="0" w:color="auto"/>
        <w:right w:val="none" w:sz="0" w:space="0" w:color="auto"/>
      </w:divBdr>
    </w:div>
    <w:div w:id="265692622">
      <w:bodyDiv w:val="1"/>
      <w:marLeft w:val="0"/>
      <w:marRight w:val="0"/>
      <w:marTop w:val="0"/>
      <w:marBottom w:val="0"/>
      <w:divBdr>
        <w:top w:val="none" w:sz="0" w:space="0" w:color="auto"/>
        <w:left w:val="none" w:sz="0" w:space="0" w:color="auto"/>
        <w:bottom w:val="none" w:sz="0" w:space="0" w:color="auto"/>
        <w:right w:val="none" w:sz="0" w:space="0" w:color="auto"/>
      </w:divBdr>
    </w:div>
    <w:div w:id="470951341">
      <w:bodyDiv w:val="1"/>
      <w:marLeft w:val="0"/>
      <w:marRight w:val="0"/>
      <w:marTop w:val="0"/>
      <w:marBottom w:val="0"/>
      <w:divBdr>
        <w:top w:val="none" w:sz="0" w:space="0" w:color="auto"/>
        <w:left w:val="none" w:sz="0" w:space="0" w:color="auto"/>
        <w:bottom w:val="none" w:sz="0" w:space="0" w:color="auto"/>
        <w:right w:val="none" w:sz="0" w:space="0" w:color="auto"/>
      </w:divBdr>
    </w:div>
    <w:div w:id="504320851">
      <w:bodyDiv w:val="1"/>
      <w:marLeft w:val="0"/>
      <w:marRight w:val="0"/>
      <w:marTop w:val="0"/>
      <w:marBottom w:val="0"/>
      <w:divBdr>
        <w:top w:val="none" w:sz="0" w:space="0" w:color="auto"/>
        <w:left w:val="none" w:sz="0" w:space="0" w:color="auto"/>
        <w:bottom w:val="none" w:sz="0" w:space="0" w:color="auto"/>
        <w:right w:val="none" w:sz="0" w:space="0" w:color="auto"/>
      </w:divBdr>
    </w:div>
    <w:div w:id="681473772">
      <w:bodyDiv w:val="1"/>
      <w:marLeft w:val="0"/>
      <w:marRight w:val="0"/>
      <w:marTop w:val="0"/>
      <w:marBottom w:val="0"/>
      <w:divBdr>
        <w:top w:val="none" w:sz="0" w:space="0" w:color="auto"/>
        <w:left w:val="none" w:sz="0" w:space="0" w:color="auto"/>
        <w:bottom w:val="none" w:sz="0" w:space="0" w:color="auto"/>
        <w:right w:val="none" w:sz="0" w:space="0" w:color="auto"/>
      </w:divBdr>
    </w:div>
    <w:div w:id="722945334">
      <w:bodyDiv w:val="1"/>
      <w:marLeft w:val="0"/>
      <w:marRight w:val="0"/>
      <w:marTop w:val="0"/>
      <w:marBottom w:val="0"/>
      <w:divBdr>
        <w:top w:val="none" w:sz="0" w:space="0" w:color="auto"/>
        <w:left w:val="none" w:sz="0" w:space="0" w:color="auto"/>
        <w:bottom w:val="none" w:sz="0" w:space="0" w:color="auto"/>
        <w:right w:val="none" w:sz="0" w:space="0" w:color="auto"/>
      </w:divBdr>
    </w:div>
    <w:div w:id="948314752">
      <w:bodyDiv w:val="1"/>
      <w:marLeft w:val="0"/>
      <w:marRight w:val="0"/>
      <w:marTop w:val="0"/>
      <w:marBottom w:val="0"/>
      <w:divBdr>
        <w:top w:val="none" w:sz="0" w:space="0" w:color="auto"/>
        <w:left w:val="none" w:sz="0" w:space="0" w:color="auto"/>
        <w:bottom w:val="none" w:sz="0" w:space="0" w:color="auto"/>
        <w:right w:val="none" w:sz="0" w:space="0" w:color="auto"/>
      </w:divBdr>
    </w:div>
    <w:div w:id="1067341585">
      <w:bodyDiv w:val="1"/>
      <w:marLeft w:val="0"/>
      <w:marRight w:val="0"/>
      <w:marTop w:val="0"/>
      <w:marBottom w:val="0"/>
      <w:divBdr>
        <w:top w:val="none" w:sz="0" w:space="0" w:color="auto"/>
        <w:left w:val="none" w:sz="0" w:space="0" w:color="auto"/>
        <w:bottom w:val="none" w:sz="0" w:space="0" w:color="auto"/>
        <w:right w:val="none" w:sz="0" w:space="0" w:color="auto"/>
      </w:divBdr>
    </w:div>
    <w:div w:id="1449005423">
      <w:bodyDiv w:val="1"/>
      <w:marLeft w:val="0"/>
      <w:marRight w:val="0"/>
      <w:marTop w:val="0"/>
      <w:marBottom w:val="0"/>
      <w:divBdr>
        <w:top w:val="none" w:sz="0" w:space="0" w:color="auto"/>
        <w:left w:val="none" w:sz="0" w:space="0" w:color="auto"/>
        <w:bottom w:val="none" w:sz="0" w:space="0" w:color="auto"/>
        <w:right w:val="none" w:sz="0" w:space="0" w:color="auto"/>
      </w:divBdr>
    </w:div>
    <w:div w:id="1472746685">
      <w:bodyDiv w:val="1"/>
      <w:marLeft w:val="0"/>
      <w:marRight w:val="0"/>
      <w:marTop w:val="0"/>
      <w:marBottom w:val="0"/>
      <w:divBdr>
        <w:top w:val="none" w:sz="0" w:space="0" w:color="auto"/>
        <w:left w:val="none" w:sz="0" w:space="0" w:color="auto"/>
        <w:bottom w:val="none" w:sz="0" w:space="0" w:color="auto"/>
        <w:right w:val="none" w:sz="0" w:space="0" w:color="auto"/>
      </w:divBdr>
    </w:div>
    <w:div w:id="1495338665">
      <w:bodyDiv w:val="1"/>
      <w:marLeft w:val="0"/>
      <w:marRight w:val="0"/>
      <w:marTop w:val="0"/>
      <w:marBottom w:val="0"/>
      <w:divBdr>
        <w:top w:val="none" w:sz="0" w:space="0" w:color="auto"/>
        <w:left w:val="none" w:sz="0" w:space="0" w:color="auto"/>
        <w:bottom w:val="none" w:sz="0" w:space="0" w:color="auto"/>
        <w:right w:val="none" w:sz="0" w:space="0" w:color="auto"/>
      </w:divBdr>
    </w:div>
    <w:div w:id="1640451238">
      <w:bodyDiv w:val="1"/>
      <w:marLeft w:val="0"/>
      <w:marRight w:val="0"/>
      <w:marTop w:val="0"/>
      <w:marBottom w:val="0"/>
      <w:divBdr>
        <w:top w:val="none" w:sz="0" w:space="0" w:color="auto"/>
        <w:left w:val="none" w:sz="0" w:space="0" w:color="auto"/>
        <w:bottom w:val="none" w:sz="0" w:space="0" w:color="auto"/>
        <w:right w:val="none" w:sz="0" w:space="0" w:color="auto"/>
      </w:divBdr>
    </w:div>
    <w:div w:id="191516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alimbekova@mvd.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ida\E_KYZMET_CLIENT\ORAdminReport.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ORAdminReport.dot</Template>
  <TotalTime>39</TotalTime>
  <Pages>10</Pages>
  <Words>3676</Words>
  <Characters>20958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Ministry of Finance RK</Company>
  <LinksUpToDate>false</LinksUpToDate>
  <CharactersWithSpaces>24585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Шынар</dc:creator>
  <dc:description>ref=</dc:description>
  <cp:lastModifiedBy>comp25</cp:lastModifiedBy>
  <cp:revision>5</cp:revision>
  <cp:lastPrinted>2026-04-08T11:53:00Z</cp:lastPrinted>
  <dcterms:created xsi:type="dcterms:W3CDTF">2026-11-03T05:01:00Z</dcterms:created>
  <dcterms:modified xsi:type="dcterms:W3CDTF">2026-11-03T06:18:00Z</dcterms:modified>
</cp:coreProperties>
</file>