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5FB0A" w14:textId="7AF11E57" w:rsidR="00AB4411" w:rsidRDefault="00752F98" w:rsidP="00F51099">
      <w:pPr>
        <w:pStyle w:val="a5"/>
        <w:jc w:val="center"/>
        <w:rPr>
          <w:rFonts w:ascii="Times New Roman" w:hAnsi="Times New Roman"/>
          <w:b/>
          <w:sz w:val="24"/>
          <w:szCs w:val="24"/>
          <w:lang w:val="kk-KZ"/>
        </w:rPr>
      </w:pPr>
      <w:r>
        <w:rPr>
          <w:rFonts w:ascii="Times New Roman" w:hAnsi="Times New Roman"/>
          <w:b/>
          <w:sz w:val="24"/>
          <w:szCs w:val="24"/>
          <w:lang w:val="kk-KZ"/>
        </w:rPr>
        <w:t>АҚПАРАТТЫҚ ХАБАРЛАМА</w:t>
      </w:r>
    </w:p>
    <w:p w14:paraId="0F25E339" w14:textId="3B8ABFAC" w:rsidR="00752F98" w:rsidRDefault="00752F98" w:rsidP="00F51099">
      <w:pPr>
        <w:pStyle w:val="a5"/>
        <w:jc w:val="center"/>
        <w:rPr>
          <w:rFonts w:ascii="Times New Roman" w:hAnsi="Times New Roman"/>
          <w:b/>
          <w:sz w:val="24"/>
          <w:szCs w:val="24"/>
          <w:lang w:val="kk-KZ"/>
        </w:rPr>
      </w:pPr>
    </w:p>
    <w:p w14:paraId="0CFEDF6C" w14:textId="03DE042E" w:rsidR="00752F98" w:rsidRPr="00752F98" w:rsidRDefault="00752F98" w:rsidP="00752F98">
      <w:pPr>
        <w:pStyle w:val="a5"/>
        <w:ind w:firstLine="709"/>
        <w:rPr>
          <w:rFonts w:ascii="Times New Roman" w:hAnsi="Times New Roman"/>
          <w:b/>
          <w:sz w:val="24"/>
          <w:szCs w:val="24"/>
          <w:lang w:val="kk-KZ"/>
        </w:rPr>
      </w:pPr>
      <w:r w:rsidRPr="00752F98">
        <w:rPr>
          <w:rFonts w:ascii="Times New Roman" w:hAnsi="Times New Roman"/>
          <w:b/>
          <w:sz w:val="24"/>
          <w:szCs w:val="24"/>
          <w:lang w:val="kk-KZ"/>
        </w:rPr>
        <w:t xml:space="preserve">ҚР Қаржыгерлер қауымдастығы </w:t>
      </w:r>
      <w:r w:rsidR="003540A7">
        <w:rPr>
          <w:rFonts w:ascii="Times New Roman" w:hAnsi="Times New Roman"/>
          <w:b/>
          <w:sz w:val="24"/>
          <w:szCs w:val="24"/>
          <w:lang w:val="kk-KZ"/>
        </w:rPr>
        <w:t>к</w:t>
      </w:r>
      <w:r w:rsidRPr="00752F98">
        <w:rPr>
          <w:rFonts w:ascii="Times New Roman" w:hAnsi="Times New Roman"/>
          <w:b/>
          <w:sz w:val="24"/>
          <w:szCs w:val="24"/>
          <w:lang w:val="kk-KZ"/>
        </w:rPr>
        <w:t xml:space="preserve">еңесінің төрайымы Елена БАХМУТОВА: «Әрбір салымшы өзінің зейнетақы жинақтарының қандай табыс әкелетінін және зейнетке шыққан сәтте оның шотында қанша жинақ болуы </w:t>
      </w:r>
      <w:r w:rsidR="001E13D9">
        <w:rPr>
          <w:rFonts w:ascii="Times New Roman" w:hAnsi="Times New Roman"/>
          <w:b/>
          <w:sz w:val="24"/>
          <w:szCs w:val="24"/>
          <w:lang w:val="kk-KZ"/>
        </w:rPr>
        <w:t>керек</w:t>
      </w:r>
      <w:r w:rsidRPr="00752F98">
        <w:rPr>
          <w:rFonts w:ascii="Times New Roman" w:hAnsi="Times New Roman"/>
          <w:b/>
          <w:sz w:val="24"/>
          <w:szCs w:val="24"/>
          <w:lang w:val="kk-KZ"/>
        </w:rPr>
        <w:t xml:space="preserve"> екенін білуі </w:t>
      </w:r>
      <w:r w:rsidR="001E13D9">
        <w:rPr>
          <w:rFonts w:ascii="Times New Roman" w:hAnsi="Times New Roman"/>
          <w:b/>
          <w:sz w:val="24"/>
          <w:szCs w:val="24"/>
          <w:lang w:val="kk-KZ"/>
        </w:rPr>
        <w:t>қажет</w:t>
      </w:r>
      <w:r w:rsidRPr="00752F98">
        <w:rPr>
          <w:rFonts w:ascii="Times New Roman" w:hAnsi="Times New Roman"/>
          <w:b/>
          <w:sz w:val="24"/>
          <w:szCs w:val="24"/>
          <w:lang w:val="kk-KZ"/>
        </w:rPr>
        <w:t xml:space="preserve">. Бұл өмір салтының қалыпты нормасына айналуы </w:t>
      </w:r>
      <w:r w:rsidR="001E13D9">
        <w:rPr>
          <w:rFonts w:ascii="Times New Roman" w:hAnsi="Times New Roman"/>
          <w:b/>
          <w:sz w:val="24"/>
          <w:szCs w:val="24"/>
          <w:lang w:val="kk-KZ"/>
        </w:rPr>
        <w:t>тиіс</w:t>
      </w:r>
      <w:r w:rsidRPr="00752F98">
        <w:rPr>
          <w:rFonts w:ascii="Times New Roman" w:hAnsi="Times New Roman"/>
          <w:b/>
          <w:sz w:val="24"/>
          <w:szCs w:val="24"/>
          <w:lang w:val="kk-KZ"/>
        </w:rPr>
        <w:t>!»</w:t>
      </w:r>
    </w:p>
    <w:p w14:paraId="28CDDCB8" w14:textId="77777777" w:rsidR="00752F98" w:rsidRPr="00752F98" w:rsidRDefault="00752F98" w:rsidP="00752F98">
      <w:pPr>
        <w:pStyle w:val="a5"/>
        <w:ind w:firstLine="709"/>
        <w:jc w:val="both"/>
        <w:rPr>
          <w:rFonts w:ascii="Times New Roman" w:hAnsi="Times New Roman"/>
          <w:sz w:val="24"/>
          <w:szCs w:val="24"/>
          <w:lang w:val="kk-KZ"/>
        </w:rPr>
      </w:pPr>
    </w:p>
    <w:p w14:paraId="7C99584E" w14:textId="16628B2E"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 xml:space="preserve">«БЖЗҚ» АҚ «Зейнетақы жүйесі туралы </w:t>
      </w:r>
      <w:r w:rsidR="003540A7">
        <w:rPr>
          <w:rFonts w:ascii="Times New Roman" w:hAnsi="Times New Roman"/>
          <w:sz w:val="24"/>
          <w:szCs w:val="24"/>
          <w:lang w:val="kk-KZ"/>
        </w:rPr>
        <w:t>сұхбат</w:t>
      </w:r>
      <w:r w:rsidRPr="00752F98">
        <w:rPr>
          <w:rFonts w:ascii="Times New Roman" w:hAnsi="Times New Roman"/>
          <w:sz w:val="24"/>
          <w:szCs w:val="24"/>
          <w:lang w:val="kk-KZ"/>
        </w:rPr>
        <w:t xml:space="preserve">» жобасы аясында сарапшылармен </w:t>
      </w:r>
      <w:r w:rsidR="00F877B6">
        <w:rPr>
          <w:rFonts w:ascii="Times New Roman" w:hAnsi="Times New Roman"/>
          <w:sz w:val="24"/>
          <w:szCs w:val="24"/>
          <w:lang w:val="kk-KZ"/>
        </w:rPr>
        <w:t>пікір алмасуын</w:t>
      </w:r>
      <w:r w:rsidRPr="00752F98">
        <w:rPr>
          <w:rFonts w:ascii="Times New Roman" w:hAnsi="Times New Roman"/>
          <w:sz w:val="24"/>
          <w:szCs w:val="24"/>
          <w:lang w:val="kk-KZ"/>
        </w:rPr>
        <w:t xml:space="preserve"> жалғастыруда.</w:t>
      </w:r>
    </w:p>
    <w:p w14:paraId="4EE54FE6" w14:textId="4E17BC53"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Зейнетақы туралы ойлануды қашан бастау керек? Қазақстанда зейнетақы активтерін кім басқарады? Инвестициялық саясатта қандай өзгерістер болып жатыр және олардың қайсысы аса маңызды? Инвестициялық портфельді басқарушылардың стратегиялары кімдерге арналған? «Үндеме</w:t>
      </w:r>
      <w:r w:rsidR="003540A7">
        <w:rPr>
          <w:rFonts w:ascii="Times New Roman" w:hAnsi="Times New Roman"/>
          <w:sz w:val="24"/>
          <w:szCs w:val="24"/>
          <w:lang w:val="kk-KZ"/>
        </w:rPr>
        <w:t>стер</w:t>
      </w:r>
      <w:r w:rsidRPr="00752F98">
        <w:rPr>
          <w:rFonts w:ascii="Times New Roman" w:hAnsi="Times New Roman"/>
          <w:sz w:val="24"/>
          <w:szCs w:val="24"/>
          <w:lang w:val="kk-KZ"/>
        </w:rPr>
        <w:t xml:space="preserve">» деп кімдерді атайды? Неліктен зейнет жасына жақындаған </w:t>
      </w:r>
      <w:r w:rsidR="00F877B6">
        <w:rPr>
          <w:rFonts w:ascii="Times New Roman" w:hAnsi="Times New Roman"/>
          <w:sz w:val="24"/>
          <w:szCs w:val="24"/>
          <w:lang w:val="kk-KZ"/>
        </w:rPr>
        <w:t xml:space="preserve">кейбір азаматтардың </w:t>
      </w:r>
      <w:r w:rsidRPr="00752F98">
        <w:rPr>
          <w:rFonts w:ascii="Times New Roman" w:hAnsi="Times New Roman"/>
          <w:sz w:val="24"/>
          <w:szCs w:val="24"/>
          <w:lang w:val="kk-KZ"/>
        </w:rPr>
        <w:t>зейнетақы жинақтары аз?</w:t>
      </w:r>
    </w:p>
    <w:p w14:paraId="2EB6539E" w14:textId="43E1E4EF"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 xml:space="preserve">Кезекті эксклюзивті сұхбатымызда </w:t>
      </w:r>
      <w:r w:rsidRPr="003540A7">
        <w:rPr>
          <w:rFonts w:ascii="Times New Roman" w:hAnsi="Times New Roman"/>
          <w:b/>
          <w:sz w:val="24"/>
          <w:szCs w:val="24"/>
          <w:lang w:val="kk-KZ"/>
        </w:rPr>
        <w:t xml:space="preserve">ҚР Қаржыгерлер қауымдастығы </w:t>
      </w:r>
      <w:r w:rsidR="003540A7" w:rsidRPr="003540A7">
        <w:rPr>
          <w:rFonts w:ascii="Times New Roman" w:hAnsi="Times New Roman"/>
          <w:b/>
          <w:sz w:val="24"/>
          <w:szCs w:val="24"/>
          <w:lang w:val="kk-KZ"/>
        </w:rPr>
        <w:t>к</w:t>
      </w:r>
      <w:r w:rsidRPr="003540A7">
        <w:rPr>
          <w:rFonts w:ascii="Times New Roman" w:hAnsi="Times New Roman"/>
          <w:b/>
          <w:sz w:val="24"/>
          <w:szCs w:val="24"/>
          <w:lang w:val="kk-KZ"/>
        </w:rPr>
        <w:t>еңесінің төрайымы Елена БАХМУТОВА</w:t>
      </w:r>
      <w:r w:rsidRPr="00752F98">
        <w:rPr>
          <w:rFonts w:ascii="Times New Roman" w:hAnsi="Times New Roman"/>
          <w:sz w:val="24"/>
          <w:szCs w:val="24"/>
          <w:lang w:val="kk-KZ"/>
        </w:rPr>
        <w:t xml:space="preserve"> осы және басқа да сұрақтарға жауап беріп, Қазақстанның зейнетақы жүйесіндегі соңғы реформалар туралы ой-пікірін ортаға салады. Сондай-ақ зейнетақы жинақтарын басқарушыны таңдау жөнінде өз кеңестерімен бөліседі.</w:t>
      </w:r>
    </w:p>
    <w:p w14:paraId="23B294B0" w14:textId="77777777" w:rsidR="00752F98" w:rsidRPr="00752F98" w:rsidRDefault="00752F98" w:rsidP="00752F98">
      <w:pPr>
        <w:pStyle w:val="a5"/>
        <w:ind w:firstLine="709"/>
        <w:jc w:val="both"/>
        <w:rPr>
          <w:rFonts w:ascii="Times New Roman" w:hAnsi="Times New Roman"/>
          <w:sz w:val="24"/>
          <w:szCs w:val="24"/>
          <w:lang w:val="kk-KZ"/>
        </w:rPr>
      </w:pPr>
    </w:p>
    <w:p w14:paraId="14FEF7EF" w14:textId="77777777"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Сұхбатты БЖЗҚ/ЕНПФ-тің YouTube арнасынан көріңіз!</w:t>
      </w:r>
    </w:p>
    <w:p w14:paraId="147A570E" w14:textId="77777777" w:rsidR="00752F98" w:rsidRPr="00752F98" w:rsidRDefault="00752F98" w:rsidP="00752F98">
      <w:pPr>
        <w:pStyle w:val="a5"/>
        <w:ind w:firstLine="709"/>
        <w:jc w:val="both"/>
        <w:rPr>
          <w:rFonts w:ascii="Times New Roman" w:hAnsi="Times New Roman"/>
          <w:sz w:val="24"/>
          <w:szCs w:val="24"/>
          <w:lang w:val="kk-KZ"/>
        </w:rPr>
      </w:pPr>
    </w:p>
    <w:p w14:paraId="54E80BA4" w14:textId="4E9BA346" w:rsid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Жинақтаушы зейнетақы жүйесі туралы қызықты әрі пайдалы ақпарат алу үшін БЖЗҚ ЕНПФ YouTube арнасына жазылыңыз!</w:t>
      </w:r>
    </w:p>
    <w:p w14:paraId="43D3A3A0" w14:textId="2938F9E2" w:rsidR="00355421" w:rsidRDefault="00355421" w:rsidP="00752F98">
      <w:pPr>
        <w:pStyle w:val="a5"/>
        <w:ind w:firstLine="709"/>
        <w:jc w:val="both"/>
        <w:rPr>
          <w:rFonts w:ascii="Times New Roman" w:hAnsi="Times New Roman"/>
          <w:sz w:val="24"/>
          <w:szCs w:val="24"/>
          <w:lang w:val="kk-KZ"/>
        </w:rPr>
      </w:pPr>
    </w:p>
    <w:p w14:paraId="1B4934BD" w14:textId="77777777" w:rsidR="00355421" w:rsidRPr="00257218" w:rsidRDefault="00355421" w:rsidP="00355421">
      <w:pPr>
        <w:spacing w:after="0" w:line="240" w:lineRule="auto"/>
        <w:jc w:val="both"/>
        <w:rPr>
          <w:rFonts w:ascii="Times New Roman" w:hAnsi="Times New Roman"/>
          <w:color w:val="000000"/>
          <w:sz w:val="20"/>
          <w:szCs w:val="20"/>
          <w:lang w:val="kk-KZ"/>
        </w:rPr>
      </w:pPr>
      <w:r w:rsidRPr="0025721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hAnsi="Times New Roman"/>
            <w:i/>
            <w:color w:val="001CAC"/>
            <w:sz w:val="20"/>
            <w:szCs w:val="20"/>
            <w:u w:val="single"/>
            <w:lang w:val="kk-KZ" w:eastAsia="ru-RU" w:bidi="hi-IN"/>
          </w:rPr>
          <w:t>www.enpf.kz</w:t>
        </w:r>
      </w:hyperlink>
      <w:r w:rsidRPr="00257218">
        <w:rPr>
          <w:rFonts w:ascii="Times New Roman" w:hAnsi="Times New Roman"/>
          <w:i/>
          <w:color w:val="000000"/>
          <w:sz w:val="20"/>
          <w:szCs w:val="20"/>
          <w:lang w:val="kk-KZ" w:eastAsia="ru-RU" w:bidi="hi-IN"/>
        </w:rPr>
        <w:t xml:space="preserve"> сайтында).</w:t>
      </w:r>
      <w:r w:rsidRPr="00257218">
        <w:rPr>
          <w:rFonts w:ascii="Times New Roman" w:hAnsi="Times New Roman"/>
          <w:color w:val="000000"/>
          <w:sz w:val="20"/>
          <w:szCs w:val="20"/>
          <w:lang w:val="kk-KZ"/>
        </w:rPr>
        <w:t xml:space="preserve"> </w:t>
      </w:r>
    </w:p>
    <w:p w14:paraId="09D714E4" w14:textId="77777777" w:rsidR="00355421" w:rsidRPr="00752F98" w:rsidRDefault="00355421" w:rsidP="00752F98">
      <w:pPr>
        <w:pStyle w:val="a5"/>
        <w:ind w:firstLine="709"/>
        <w:jc w:val="both"/>
        <w:rPr>
          <w:rFonts w:ascii="Times New Roman" w:hAnsi="Times New Roman"/>
          <w:sz w:val="24"/>
          <w:szCs w:val="24"/>
          <w:lang w:val="kk-KZ"/>
        </w:rPr>
      </w:pPr>
    </w:p>
    <w:p w14:paraId="51139E0B" w14:textId="0F50B537" w:rsidR="00752F98" w:rsidRDefault="00752F98" w:rsidP="00F51099">
      <w:pPr>
        <w:pStyle w:val="a5"/>
        <w:jc w:val="center"/>
        <w:rPr>
          <w:rFonts w:ascii="Times New Roman" w:hAnsi="Times New Roman"/>
          <w:b/>
          <w:sz w:val="24"/>
          <w:szCs w:val="24"/>
          <w:lang w:val="kk-KZ"/>
        </w:rPr>
      </w:pPr>
    </w:p>
    <w:p w14:paraId="2644B2E8" w14:textId="34904367" w:rsidR="003540A7" w:rsidRDefault="003540A7" w:rsidP="00F51099">
      <w:pPr>
        <w:pStyle w:val="a5"/>
        <w:jc w:val="center"/>
        <w:rPr>
          <w:rFonts w:ascii="Times New Roman" w:hAnsi="Times New Roman"/>
          <w:b/>
          <w:sz w:val="24"/>
          <w:szCs w:val="24"/>
          <w:lang w:val="kk-KZ"/>
        </w:rPr>
      </w:pPr>
    </w:p>
    <w:p w14:paraId="1D768715" w14:textId="6729011A" w:rsidR="003540A7" w:rsidRDefault="003540A7" w:rsidP="00F51099">
      <w:pPr>
        <w:pStyle w:val="a5"/>
        <w:jc w:val="center"/>
        <w:rPr>
          <w:rFonts w:ascii="Times New Roman" w:hAnsi="Times New Roman"/>
          <w:b/>
          <w:sz w:val="24"/>
          <w:szCs w:val="24"/>
          <w:lang w:val="kk-KZ"/>
        </w:rPr>
      </w:pPr>
    </w:p>
    <w:p w14:paraId="2B1C1F6F" w14:textId="70EEA8C2" w:rsidR="003540A7" w:rsidRDefault="003540A7" w:rsidP="00F51099">
      <w:pPr>
        <w:pStyle w:val="a5"/>
        <w:jc w:val="center"/>
        <w:rPr>
          <w:rFonts w:ascii="Times New Roman" w:hAnsi="Times New Roman"/>
          <w:b/>
          <w:sz w:val="24"/>
          <w:szCs w:val="24"/>
          <w:lang w:val="kk-KZ"/>
        </w:rPr>
      </w:pPr>
    </w:p>
    <w:p w14:paraId="0ECD069A" w14:textId="6A82F99D" w:rsidR="003540A7" w:rsidRDefault="003540A7" w:rsidP="00F51099">
      <w:pPr>
        <w:pStyle w:val="a5"/>
        <w:jc w:val="center"/>
        <w:rPr>
          <w:rFonts w:ascii="Times New Roman" w:hAnsi="Times New Roman"/>
          <w:b/>
          <w:sz w:val="24"/>
          <w:szCs w:val="24"/>
          <w:lang w:val="kk-KZ"/>
        </w:rPr>
      </w:pPr>
    </w:p>
    <w:p w14:paraId="3DAEFAAA" w14:textId="7CD3248B" w:rsidR="003540A7" w:rsidRDefault="003540A7" w:rsidP="00F51099">
      <w:pPr>
        <w:pStyle w:val="a5"/>
        <w:jc w:val="center"/>
        <w:rPr>
          <w:rFonts w:ascii="Times New Roman" w:hAnsi="Times New Roman"/>
          <w:b/>
          <w:sz w:val="24"/>
          <w:szCs w:val="24"/>
          <w:lang w:val="kk-KZ"/>
        </w:rPr>
      </w:pPr>
    </w:p>
    <w:p w14:paraId="4B2DF210" w14:textId="3CAC3C89" w:rsidR="003540A7" w:rsidRDefault="003540A7" w:rsidP="00F51099">
      <w:pPr>
        <w:pStyle w:val="a5"/>
        <w:jc w:val="center"/>
        <w:rPr>
          <w:rFonts w:ascii="Times New Roman" w:hAnsi="Times New Roman"/>
          <w:b/>
          <w:sz w:val="24"/>
          <w:szCs w:val="24"/>
          <w:lang w:val="kk-KZ"/>
        </w:rPr>
      </w:pPr>
    </w:p>
    <w:p w14:paraId="369B1CC0" w14:textId="77AAC870" w:rsidR="003540A7" w:rsidRDefault="003540A7" w:rsidP="00F51099">
      <w:pPr>
        <w:pStyle w:val="a5"/>
        <w:jc w:val="center"/>
        <w:rPr>
          <w:rFonts w:ascii="Times New Roman" w:hAnsi="Times New Roman"/>
          <w:b/>
          <w:sz w:val="24"/>
          <w:szCs w:val="24"/>
          <w:lang w:val="kk-KZ"/>
        </w:rPr>
      </w:pPr>
    </w:p>
    <w:p w14:paraId="6DD876F5" w14:textId="24588207" w:rsidR="003540A7" w:rsidRDefault="003540A7" w:rsidP="00F51099">
      <w:pPr>
        <w:pStyle w:val="a5"/>
        <w:jc w:val="center"/>
        <w:rPr>
          <w:rFonts w:ascii="Times New Roman" w:hAnsi="Times New Roman"/>
          <w:b/>
          <w:sz w:val="24"/>
          <w:szCs w:val="24"/>
          <w:lang w:val="kk-KZ"/>
        </w:rPr>
      </w:pPr>
    </w:p>
    <w:p w14:paraId="7281051B" w14:textId="5AADD059" w:rsidR="003540A7" w:rsidRDefault="003540A7" w:rsidP="00F51099">
      <w:pPr>
        <w:pStyle w:val="a5"/>
        <w:jc w:val="center"/>
        <w:rPr>
          <w:rFonts w:ascii="Times New Roman" w:hAnsi="Times New Roman"/>
          <w:b/>
          <w:sz w:val="24"/>
          <w:szCs w:val="24"/>
          <w:lang w:val="kk-KZ"/>
        </w:rPr>
      </w:pPr>
    </w:p>
    <w:p w14:paraId="591EC3C4" w14:textId="77777777" w:rsidR="003540A7" w:rsidRPr="00752F98" w:rsidRDefault="003540A7" w:rsidP="00F51099">
      <w:pPr>
        <w:pStyle w:val="a5"/>
        <w:jc w:val="center"/>
        <w:rPr>
          <w:rFonts w:ascii="Times New Roman" w:hAnsi="Times New Roman"/>
          <w:b/>
          <w:sz w:val="24"/>
          <w:szCs w:val="24"/>
          <w:lang w:val="kk-KZ"/>
        </w:rPr>
      </w:pPr>
      <w:bookmarkStart w:id="0" w:name="_GoBack"/>
      <w:bookmarkEnd w:id="0"/>
    </w:p>
    <w:sectPr w:rsidR="003540A7" w:rsidRPr="00752F98"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D94F9" w14:textId="77777777" w:rsidR="0026058F" w:rsidRDefault="0026058F" w:rsidP="005E4B51">
      <w:pPr>
        <w:spacing w:after="0" w:line="240" w:lineRule="auto"/>
      </w:pPr>
      <w:r>
        <w:separator/>
      </w:r>
    </w:p>
  </w:endnote>
  <w:endnote w:type="continuationSeparator" w:id="0">
    <w:p w14:paraId="347C81D7" w14:textId="77777777" w:rsidR="0026058F" w:rsidRDefault="0026058F"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20A26075" w:rsidR="00742491" w:rsidRPr="00752F98" w:rsidRDefault="00752F98"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36371" w14:textId="77777777" w:rsidR="0026058F" w:rsidRDefault="0026058F" w:rsidP="005E4B51">
      <w:pPr>
        <w:spacing w:after="0" w:line="240" w:lineRule="auto"/>
      </w:pPr>
      <w:r>
        <w:separator/>
      </w:r>
    </w:p>
  </w:footnote>
  <w:footnote w:type="continuationSeparator" w:id="0">
    <w:p w14:paraId="03CFDD20" w14:textId="77777777" w:rsidR="0026058F" w:rsidRDefault="0026058F"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293F5395" w:rsidR="00742491" w:rsidRDefault="00742491"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752F98">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14:paraId="34A6C2F0" w14:textId="0BAE0A49" w:rsidR="00742491" w:rsidRPr="009133D9" w:rsidRDefault="00752F9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742491" w:rsidRPr="00230CC3">
      <w:rPr>
        <w:rFonts w:ascii="Times New Roman" w:hAnsi="Times New Roman"/>
        <w:sz w:val="24"/>
        <w:szCs w:val="24"/>
        <w:lang w:val="en-US" w:eastAsia="ru-RU"/>
      </w:rPr>
      <w:t xml:space="preserve"> </w:t>
    </w:r>
    <w:r w:rsidR="00742491">
      <w:rPr>
        <w:rFonts w:ascii="Times New Roman" w:hAnsi="Times New Roman"/>
        <w:sz w:val="24"/>
        <w:szCs w:val="24"/>
        <w:lang w:eastAsia="ru-RU"/>
      </w:rPr>
      <w:t>сайт</w:t>
    </w:r>
    <w:r w:rsidR="00742491" w:rsidRPr="00230CC3">
      <w:rPr>
        <w:rFonts w:ascii="Times New Roman" w:hAnsi="Times New Roman"/>
        <w:sz w:val="24"/>
        <w:szCs w:val="24"/>
        <w:lang w:val="en-US" w:eastAsia="ru-RU"/>
      </w:rPr>
      <w:t xml:space="preserve">: </w:t>
    </w:r>
    <w:hyperlink r:id="rId3" w:history="1">
      <w:r w:rsidR="00742491" w:rsidRPr="00B20726">
        <w:rPr>
          <w:rStyle w:val="a7"/>
          <w:rFonts w:ascii="Times New Roman" w:hAnsi="Times New Roman"/>
          <w:sz w:val="24"/>
          <w:szCs w:val="24"/>
          <w:lang w:val="en-US" w:eastAsia="ru-RU"/>
        </w:rPr>
        <w:t>www</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enpf</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kz</w:t>
      </w:r>
    </w:hyperlink>
    <w:r w:rsidR="00742491"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7D05AC"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D05A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D05A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D05AC">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6806"/>
    <w:rsid w:val="00087078"/>
    <w:rsid w:val="00090AA9"/>
    <w:rsid w:val="00091DF2"/>
    <w:rsid w:val="000925FA"/>
    <w:rsid w:val="00094EEE"/>
    <w:rsid w:val="00094F2C"/>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433CB"/>
    <w:rsid w:val="00143CDD"/>
    <w:rsid w:val="00156515"/>
    <w:rsid w:val="00156FA7"/>
    <w:rsid w:val="001604CC"/>
    <w:rsid w:val="00167143"/>
    <w:rsid w:val="001679B4"/>
    <w:rsid w:val="00167A5C"/>
    <w:rsid w:val="00173A20"/>
    <w:rsid w:val="00176858"/>
    <w:rsid w:val="00180A1A"/>
    <w:rsid w:val="00183401"/>
    <w:rsid w:val="0018393E"/>
    <w:rsid w:val="0018569B"/>
    <w:rsid w:val="001860C8"/>
    <w:rsid w:val="00187E3A"/>
    <w:rsid w:val="00195EB5"/>
    <w:rsid w:val="00196100"/>
    <w:rsid w:val="0019685F"/>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3D9"/>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058F"/>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5F31"/>
    <w:rsid w:val="0034624B"/>
    <w:rsid w:val="00351455"/>
    <w:rsid w:val="00353FAE"/>
    <w:rsid w:val="003540A7"/>
    <w:rsid w:val="00355421"/>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340E2"/>
    <w:rsid w:val="0064028F"/>
    <w:rsid w:val="00640B4F"/>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2F98"/>
    <w:rsid w:val="00755426"/>
    <w:rsid w:val="007569D5"/>
    <w:rsid w:val="0076044E"/>
    <w:rsid w:val="00762DFC"/>
    <w:rsid w:val="00763696"/>
    <w:rsid w:val="0076569A"/>
    <w:rsid w:val="0076681A"/>
    <w:rsid w:val="00767EFA"/>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B36"/>
    <w:rsid w:val="008E2CBE"/>
    <w:rsid w:val="008E4091"/>
    <w:rsid w:val="008E6D53"/>
    <w:rsid w:val="008F125D"/>
    <w:rsid w:val="008F1C8B"/>
    <w:rsid w:val="0090152D"/>
    <w:rsid w:val="009016CE"/>
    <w:rsid w:val="00902498"/>
    <w:rsid w:val="00903DB8"/>
    <w:rsid w:val="00910FE8"/>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E5C97"/>
    <w:rsid w:val="00AE6D03"/>
    <w:rsid w:val="00AF054B"/>
    <w:rsid w:val="00B002E0"/>
    <w:rsid w:val="00B01EA5"/>
    <w:rsid w:val="00B0292E"/>
    <w:rsid w:val="00B03B32"/>
    <w:rsid w:val="00B07150"/>
    <w:rsid w:val="00B07FFD"/>
    <w:rsid w:val="00B1094A"/>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BC"/>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DF1"/>
    <w:rsid w:val="00C14B2B"/>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363A"/>
    <w:rsid w:val="00C83853"/>
    <w:rsid w:val="00C84631"/>
    <w:rsid w:val="00C853FF"/>
    <w:rsid w:val="00C90686"/>
    <w:rsid w:val="00C90ACF"/>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4DCF"/>
    <w:rsid w:val="00D36C06"/>
    <w:rsid w:val="00D37D31"/>
    <w:rsid w:val="00D4379E"/>
    <w:rsid w:val="00D4405B"/>
    <w:rsid w:val="00D449AE"/>
    <w:rsid w:val="00D50EC0"/>
    <w:rsid w:val="00D5377A"/>
    <w:rsid w:val="00D541CA"/>
    <w:rsid w:val="00D555EC"/>
    <w:rsid w:val="00D63589"/>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0968"/>
    <w:rsid w:val="00E323ED"/>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C1031"/>
    <w:rsid w:val="00EC2BD4"/>
    <w:rsid w:val="00EC47C0"/>
    <w:rsid w:val="00EC66B4"/>
    <w:rsid w:val="00ED5480"/>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877B6"/>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7F8DC-2652-44E3-B476-588026791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18</TotalTime>
  <Pages>1</Pages>
  <Words>299</Words>
  <Characters>2301</Characters>
  <Application>Microsoft Office Word</Application>
  <DocSecurity>0</DocSecurity>
  <Lines>49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Байырбаева Айна Кайпжановна</cp:lastModifiedBy>
  <cp:revision>9</cp:revision>
  <cp:lastPrinted>2023-07-28T07:28:00Z</cp:lastPrinted>
  <dcterms:created xsi:type="dcterms:W3CDTF">2026-09-11T11:33:00Z</dcterms:created>
  <dcterms:modified xsi:type="dcterms:W3CDTF">2026-09-11T11:51:00Z</dcterms:modified>
</cp:coreProperties>
</file>