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AE7" w:rsidRDefault="00B87AE7" w:rsidP="005E4B51">
      <w:pPr>
        <w:spacing w:after="0" w:line="240" w:lineRule="auto"/>
      </w:pPr>
      <w:r>
        <w:separator/>
      </w:r>
    </w:p>
  </w:endnote>
  <w:endnote w:type="continuationSeparator" w:id="0">
    <w:p w:rsidR="00B87AE7" w:rsidRDefault="00B87AE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AE7" w:rsidRDefault="00B87AE7" w:rsidP="005E4B51">
      <w:pPr>
        <w:spacing w:after="0" w:line="240" w:lineRule="auto"/>
      </w:pPr>
      <w:r>
        <w:separator/>
      </w:r>
    </w:p>
  </w:footnote>
  <w:footnote w:type="continuationSeparator" w:id="0">
    <w:p w:rsidR="00B87AE7" w:rsidRDefault="00B87AE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val="en-US"/>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val="en-US"/>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val="en-US"/>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val="en-US"/>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B2357"/>
    <w:rsid w:val="003C2E64"/>
    <w:rsid w:val="003E27CF"/>
    <w:rsid w:val="00415482"/>
    <w:rsid w:val="004200A6"/>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87AE7"/>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A6529-B2AB-433F-8ED7-55A2AED6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Черных Светлана Михайловна</cp:lastModifiedBy>
  <cp:revision>2</cp:revision>
  <cp:lastPrinted>2019-10-28T05:23:00Z</cp:lastPrinted>
  <dcterms:created xsi:type="dcterms:W3CDTF">2026-08-26T09:52:00Z</dcterms:created>
  <dcterms:modified xsi:type="dcterms:W3CDTF">2026-08-26T09:52:00Z</dcterms:modified>
</cp:coreProperties>
</file>