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229ECD" w14:textId="77777777" w:rsidR="000A7E21" w:rsidRPr="000A7E21" w:rsidRDefault="000A7E21" w:rsidP="000A7E21">
      <w:pPr>
        <w:spacing w:after="0" w:line="240" w:lineRule="auto"/>
        <w:ind w:firstLine="709"/>
        <w:jc w:val="center"/>
        <w:rPr>
          <w:rFonts w:ascii="Times New Roman" w:hAnsi="Times New Roman"/>
          <w:b/>
          <w:sz w:val="24"/>
          <w:szCs w:val="24"/>
          <w:lang w:val="kk-KZ"/>
        </w:rPr>
      </w:pPr>
      <w:bookmarkStart w:id="0" w:name="_GoBack"/>
      <w:bookmarkEnd w:id="0"/>
      <w:r w:rsidRPr="000A7E21">
        <w:rPr>
          <w:rFonts w:ascii="Times New Roman" w:hAnsi="Times New Roman"/>
          <w:b/>
          <w:sz w:val="24"/>
          <w:szCs w:val="24"/>
          <w:lang w:val="kk-KZ"/>
        </w:rPr>
        <w:t>АҚПАРАТТЫҚ ХАБАРЛАМА</w:t>
      </w:r>
    </w:p>
    <w:p w14:paraId="413305A6" w14:textId="77777777" w:rsidR="000A7E21" w:rsidRPr="000A7E21" w:rsidRDefault="000A7E21" w:rsidP="000A7E21">
      <w:pPr>
        <w:spacing w:after="0" w:line="240" w:lineRule="auto"/>
        <w:ind w:firstLine="709"/>
        <w:jc w:val="center"/>
        <w:rPr>
          <w:rFonts w:ascii="Times New Roman" w:hAnsi="Times New Roman"/>
          <w:b/>
          <w:sz w:val="24"/>
          <w:szCs w:val="24"/>
        </w:rPr>
      </w:pPr>
    </w:p>
    <w:p w14:paraId="5D6C8FCA" w14:textId="77777777" w:rsidR="000A7E21" w:rsidRPr="000A7E21" w:rsidRDefault="000A7E21" w:rsidP="000A7E21">
      <w:pPr>
        <w:spacing w:after="0" w:line="240" w:lineRule="auto"/>
        <w:ind w:firstLine="709"/>
        <w:jc w:val="center"/>
        <w:rPr>
          <w:rFonts w:ascii="Times New Roman" w:hAnsi="Times New Roman"/>
          <w:b/>
          <w:sz w:val="24"/>
          <w:szCs w:val="24"/>
          <w:lang w:val="kk-KZ"/>
        </w:rPr>
      </w:pPr>
      <w:r w:rsidRPr="000A7E21">
        <w:rPr>
          <w:rFonts w:ascii="Times New Roman" w:hAnsi="Times New Roman"/>
          <w:b/>
          <w:sz w:val="24"/>
          <w:szCs w:val="24"/>
          <w:lang w:val="kk-KZ"/>
        </w:rPr>
        <w:t xml:space="preserve">«БЖЗҚ» АҚ халыққа жыл басынан бері 36 миллионнан астам қызмет көрсетті </w:t>
      </w:r>
    </w:p>
    <w:p w14:paraId="28D51419" w14:textId="77777777" w:rsidR="000A7E21" w:rsidRPr="000A7E21" w:rsidRDefault="000A7E21" w:rsidP="000A7E21">
      <w:pPr>
        <w:spacing w:after="0" w:line="240" w:lineRule="auto"/>
        <w:ind w:firstLine="709"/>
        <w:jc w:val="center"/>
        <w:rPr>
          <w:rFonts w:ascii="Times New Roman" w:hAnsi="Times New Roman"/>
          <w:b/>
          <w:sz w:val="24"/>
          <w:szCs w:val="24"/>
          <w:lang w:val="kk-KZ"/>
        </w:rPr>
      </w:pPr>
    </w:p>
    <w:p w14:paraId="1170C326" w14:textId="77777777" w:rsidR="000A7E21" w:rsidRPr="000A7E21" w:rsidRDefault="000A7E21" w:rsidP="000A7E21">
      <w:pPr>
        <w:tabs>
          <w:tab w:val="left" w:pos="960"/>
        </w:tabs>
        <w:spacing w:after="0" w:line="240" w:lineRule="auto"/>
        <w:ind w:firstLine="709"/>
        <w:jc w:val="both"/>
        <w:rPr>
          <w:rFonts w:ascii="Times New Roman" w:hAnsi="Times New Roman"/>
          <w:b/>
          <w:sz w:val="24"/>
          <w:szCs w:val="24"/>
          <w:lang w:val="kk-KZ"/>
        </w:rPr>
      </w:pPr>
      <w:r w:rsidRPr="000A7E21">
        <w:rPr>
          <w:rFonts w:ascii="Times New Roman" w:hAnsi="Times New Roman"/>
          <w:b/>
          <w:sz w:val="24"/>
          <w:szCs w:val="24"/>
          <w:lang w:val="kk-KZ"/>
        </w:rPr>
        <w:t>«</w:t>
      </w:r>
      <w:r w:rsidRPr="000A7E21">
        <w:rPr>
          <w:rFonts w:ascii="Times New Roman" w:hAnsi="Times New Roman"/>
          <w:sz w:val="24"/>
          <w:szCs w:val="24"/>
          <w:lang w:val="kk-KZ"/>
        </w:rPr>
        <w:t>Бірыңғай жинақтаушы зейнетақы қоры» АҚ (БЖЗҚ, Қор) – Қазақстанның жинақтаушы зейнетақы жүйесінің бірыңғай операторы, ол зейнетақы жинақтарының сенімділігі мен ашықтығын қамтамасыз етеді. Оның негізгі міндеті – азаматтардың 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 БЖЗҚ қазақстандықтарға цифрлық форматта түрлі қызметтер көрсетеді және оларды салымшылардың қажеттіліктеріне бейімдей отырып дамытуда. 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2DFB47E5" w14:textId="18EE9C23" w:rsidR="000A7E21" w:rsidRPr="000A7E21" w:rsidRDefault="000A7E21" w:rsidP="000A7E21">
      <w:pPr>
        <w:spacing w:after="0" w:line="240" w:lineRule="auto"/>
        <w:ind w:firstLine="709"/>
        <w:jc w:val="both"/>
        <w:rPr>
          <w:rFonts w:ascii="Times New Roman" w:hAnsi="Times New Roman"/>
          <w:color w:val="000000"/>
          <w:sz w:val="24"/>
          <w:szCs w:val="24"/>
          <w:lang w:val="kk-KZ"/>
        </w:rPr>
      </w:pPr>
      <w:r w:rsidRPr="000A7E21">
        <w:rPr>
          <w:rFonts w:ascii="Times New Roman" w:hAnsi="Times New Roman"/>
          <w:color w:val="000000"/>
          <w:sz w:val="24"/>
          <w:szCs w:val="24"/>
          <w:lang w:val="kk-KZ"/>
        </w:rPr>
        <w:t xml:space="preserve">01.01.2026ж. мен 31.08.2026ж. аралығында Қор салымшыларға 36,2 млн қызмет көрсетті. Көрсетілген қызметтердің жалпы санының 24,0 млн-ы электрондық форматта, 11,4 млн автоматты түрде жүргізілді. Осылайша, автоматты, электронды және қашықтықтан көрсетілген қызметтердің үлесі жалпы санның 98,6%-ын құрады. Цифрландырудың жоғары деңгейіне қарамастан, өңірлік бөлімшелердегі Қор мамандары азаматтарға жүзбе-жүз қызмет көрсетуін әлі де жалғастыруда. Мәселен, күндізгі форматта 516,7 мың қызмет көрсетіліп, оның ішінде 504,3 мың қызмет тікелей Қор кеңселерінде жүзеге асырылған. </w:t>
      </w:r>
    </w:p>
    <w:p w14:paraId="1C01F3C9" w14:textId="77777777" w:rsidR="000A7E21" w:rsidRPr="000A7E21" w:rsidRDefault="000A7E21" w:rsidP="000A7E21">
      <w:pPr>
        <w:spacing w:after="0" w:line="240" w:lineRule="auto"/>
        <w:ind w:firstLine="709"/>
        <w:jc w:val="both"/>
        <w:rPr>
          <w:rFonts w:ascii="Times New Roman" w:hAnsi="Times New Roman"/>
          <w:sz w:val="24"/>
          <w:szCs w:val="24"/>
          <w:lang w:val="kk-KZ"/>
        </w:rPr>
      </w:pPr>
      <w:r w:rsidRPr="000A7E21">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11F22676" w14:textId="77777777" w:rsidR="000A7E21" w:rsidRPr="000A7E21" w:rsidRDefault="000A7E21" w:rsidP="000A7E21">
      <w:pPr>
        <w:spacing w:after="0" w:line="240" w:lineRule="auto"/>
        <w:ind w:firstLine="709"/>
        <w:jc w:val="both"/>
        <w:rPr>
          <w:rFonts w:ascii="Times New Roman" w:hAnsi="Times New Roman"/>
          <w:sz w:val="24"/>
          <w:szCs w:val="24"/>
          <w:lang w:val="kk-KZ"/>
        </w:rPr>
      </w:pPr>
      <w:r w:rsidRPr="000A7E21">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0A7E21">
        <w:rPr>
          <w:rFonts w:ascii="Times New Roman" w:hAnsi="Times New Roman"/>
          <w:sz w:val="24"/>
          <w:szCs w:val="24"/>
          <w:lang w:val="kk-KZ"/>
        </w:rPr>
        <w:softHyphen/>
        <w:t xml:space="preserve">—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 1,3 млн бірлікке жетті.  </w:t>
      </w:r>
    </w:p>
    <w:p w14:paraId="11BA3870" w14:textId="77777777" w:rsidR="000A7E21" w:rsidRPr="000A7E21" w:rsidRDefault="000A7E21" w:rsidP="000A7E21">
      <w:pPr>
        <w:spacing w:after="0" w:line="240" w:lineRule="auto"/>
        <w:ind w:firstLine="709"/>
        <w:jc w:val="both"/>
        <w:rPr>
          <w:rFonts w:ascii="Times New Roman" w:hAnsi="Times New Roman"/>
          <w:color w:val="000000"/>
          <w:sz w:val="24"/>
          <w:szCs w:val="24"/>
          <w:lang w:val="kk-KZ"/>
        </w:rPr>
      </w:pPr>
      <w:r w:rsidRPr="000A7E21">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25,0 млн үзінді көшірме берілді. Оның 22,4 млн-ы – электрондық, ал 2,3 млн үзінді көшірме автоматты түрде рәсімделді. </w:t>
      </w:r>
      <w:r w:rsidRPr="000A7E21">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3013E3AD" w14:textId="77777777" w:rsidR="000A7E21" w:rsidRPr="000A7E21" w:rsidRDefault="000A7E21" w:rsidP="000A7E21">
      <w:pPr>
        <w:spacing w:after="0" w:line="240" w:lineRule="auto"/>
        <w:ind w:firstLine="709"/>
        <w:jc w:val="both"/>
        <w:rPr>
          <w:rFonts w:ascii="Times New Roman" w:hAnsi="Times New Roman"/>
          <w:sz w:val="24"/>
          <w:szCs w:val="24"/>
          <w:lang w:val="kk-KZ"/>
        </w:rPr>
      </w:pPr>
      <w:r w:rsidRPr="000A7E21">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w:t>
      </w:r>
      <w:r w:rsidRPr="000A7E21">
        <w:rPr>
          <w:rFonts w:ascii="Times New Roman" w:hAnsi="Times New Roman"/>
          <w:sz w:val="24"/>
          <w:szCs w:val="24"/>
          <w:lang w:val="kk-KZ"/>
        </w:rPr>
        <w:lastRenderedPageBreak/>
        <w:t>болашақ зейнетақыны болжамды есептеу және т.б. қызметтер қолжетімді. Өткен кезеңде салымшылардың зейнетақы жинақтарының бір бөлігін ИПБ сенімгерлік басқаруына аударуға 88,8 мың өтініші қабылданды, оның басым бөлігі – электрондық форматта.</w:t>
      </w:r>
    </w:p>
    <w:p w14:paraId="0612262A" w14:textId="77777777" w:rsidR="000A7E21" w:rsidRPr="000A7E21" w:rsidRDefault="000A7E21" w:rsidP="000A7E21">
      <w:pPr>
        <w:spacing w:after="0" w:line="240" w:lineRule="auto"/>
        <w:ind w:firstLine="709"/>
        <w:jc w:val="both"/>
        <w:rPr>
          <w:rFonts w:ascii="Times New Roman" w:hAnsi="Times New Roman"/>
          <w:sz w:val="24"/>
          <w:szCs w:val="24"/>
          <w:lang w:val="kk-KZ"/>
        </w:rPr>
      </w:pPr>
      <w:r w:rsidRPr="000A7E21">
        <w:rPr>
          <w:rFonts w:ascii="Times New Roman" w:hAnsi="Times New Roman"/>
          <w:sz w:val="24"/>
          <w:szCs w:val="24"/>
          <w:lang w:val="kk-KZ"/>
        </w:rPr>
        <w:t xml:space="preserve">БЖЗҚ азаматтардың зейнетақы активтерін инвестициялық басқару жөніндегі </w:t>
      </w:r>
      <w:r w:rsidRPr="000A7E21">
        <w:rPr>
          <w:rFonts w:ascii="Times New Roman" w:hAnsi="Times New Roman"/>
          <w:b/>
          <w:sz w:val="24"/>
          <w:szCs w:val="24"/>
          <w:lang w:val="kk-KZ"/>
        </w:rPr>
        <w:t>invest.enpf.kz</w:t>
      </w:r>
      <w:r w:rsidRPr="000A7E21">
        <w:rPr>
          <w:rFonts w:ascii="Times New Roman" w:hAnsi="Times New Roman"/>
          <w:sz w:val="24"/>
          <w:szCs w:val="24"/>
          <w:lang w:val="kk-KZ"/>
        </w:rPr>
        <w:t xml:space="preserve"> бірыңғай ақпараттық интернет-платформасы инвестициялық портфельді басқарушылар (ИПБ) туралы барлық негізгі ақпаратты бір цифрлық кеңістікке біріктіріп, инвестициялық қызметтері туралы деректерді жүйелі түрде ұсынатынын естеріңізге салады. </w:t>
      </w:r>
      <w:r w:rsidRPr="000A7E21">
        <w:rPr>
          <w:rFonts w:ascii="Times New Roman" w:hAnsi="Times New Roman"/>
          <w:b/>
          <w:sz w:val="24"/>
          <w:szCs w:val="24"/>
          <w:lang w:val="kk-KZ"/>
        </w:rPr>
        <w:t>invest.enpf.kz</w:t>
      </w:r>
      <w:r w:rsidRPr="000A7E21">
        <w:rPr>
          <w:rFonts w:ascii="Times New Roman" w:hAnsi="Times New Roman"/>
          <w:sz w:val="24"/>
          <w:szCs w:val="24"/>
          <w:lang w:val="kk-KZ"/>
        </w:rPr>
        <w:t xml:space="preserve"> порталында пайдаланушыларға 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ИПБ-ның қаржылық көрсеткіштері, ИПБ-ның реттеушілік талаптарды сақтауы туралы деректер, салымшыларға ИПБ-ның портреті мен инвестициялық қызметін жасауға мүмкіндік беретін өзге де мәліметтер қазақ және орыс тілдерінде қолжетімді. </w:t>
      </w:r>
    </w:p>
    <w:p w14:paraId="014EC339" w14:textId="77777777" w:rsidR="000A7E21" w:rsidRPr="000A7E21" w:rsidRDefault="000A7E21" w:rsidP="000A7E21">
      <w:pPr>
        <w:spacing w:after="0" w:line="240" w:lineRule="auto"/>
        <w:ind w:firstLine="709"/>
        <w:jc w:val="both"/>
        <w:rPr>
          <w:rFonts w:ascii="Times New Roman" w:hAnsi="Times New Roman"/>
          <w:sz w:val="24"/>
          <w:szCs w:val="24"/>
          <w:lang w:val="kk-KZ"/>
        </w:rPr>
      </w:pPr>
      <w:r w:rsidRPr="000A7E21">
        <w:rPr>
          <w:rFonts w:ascii="Times New Roman" w:hAnsi="Times New Roman"/>
          <w:sz w:val="24"/>
          <w:szCs w:val="24"/>
          <w:lang w:val="kk-KZ"/>
        </w:rPr>
        <w:t>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39,7 мың көшпелі таныстырылым өткізіліп, оған 783,4 мың адам қатысты. Бұқаралық ақпарат құралдарында БЖЗҚ хабарламалары бойынша 27,5 мың материал жарияланды.</w:t>
      </w:r>
    </w:p>
    <w:p w14:paraId="45A40A65" w14:textId="77777777" w:rsidR="000A7E21" w:rsidRPr="000A7E21" w:rsidRDefault="000A7E21" w:rsidP="000A7E21">
      <w:pPr>
        <w:spacing w:after="0" w:line="240" w:lineRule="auto"/>
        <w:ind w:firstLine="709"/>
        <w:jc w:val="both"/>
        <w:rPr>
          <w:rFonts w:ascii="Times New Roman" w:hAnsi="Times New Roman"/>
          <w:sz w:val="24"/>
          <w:szCs w:val="24"/>
          <w:lang w:val="kk-KZ"/>
        </w:rPr>
      </w:pPr>
      <w:r w:rsidRPr="000A7E21">
        <w:rPr>
          <w:rFonts w:ascii="Times New Roman" w:hAnsi="Times New Roman"/>
          <w:sz w:val="24"/>
          <w:szCs w:val="24"/>
          <w:lang w:val="kk-KZ"/>
        </w:rPr>
        <w:t>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283,0 мың өтініш түсті.</w:t>
      </w:r>
    </w:p>
    <w:p w14:paraId="412F905F" w14:textId="77777777" w:rsidR="000A7E21" w:rsidRPr="000A7E21" w:rsidRDefault="000A7E21" w:rsidP="000A7E21">
      <w:pPr>
        <w:spacing w:after="0" w:line="240" w:lineRule="auto"/>
        <w:ind w:firstLine="709"/>
        <w:jc w:val="both"/>
        <w:rPr>
          <w:rFonts w:ascii="Times New Roman" w:hAnsi="Times New Roman"/>
          <w:sz w:val="24"/>
          <w:szCs w:val="24"/>
          <w:lang w:val="kk-KZ"/>
        </w:rPr>
      </w:pPr>
      <w:r w:rsidRPr="000A7E21">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58C25CFC" w14:textId="77777777" w:rsidR="000A7E21" w:rsidRPr="000A7E21" w:rsidRDefault="000A7E21" w:rsidP="000A7E21">
      <w:pPr>
        <w:spacing w:after="0" w:line="240" w:lineRule="auto"/>
        <w:ind w:firstLine="708"/>
        <w:jc w:val="both"/>
        <w:rPr>
          <w:rFonts w:ascii="Times New Roman" w:hAnsi="Times New Roman"/>
          <w:sz w:val="24"/>
          <w:szCs w:val="24"/>
          <w:lang w:val="kk-KZ"/>
        </w:rPr>
      </w:pPr>
      <w:r w:rsidRPr="000A7E21">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52CBA734" w14:textId="77777777" w:rsidR="000A7E21" w:rsidRDefault="000A7E21" w:rsidP="0026005B">
      <w:pPr>
        <w:spacing w:after="0" w:line="240" w:lineRule="auto"/>
        <w:ind w:firstLine="709"/>
        <w:jc w:val="center"/>
        <w:rPr>
          <w:rFonts w:ascii="Times New Roman" w:hAnsi="Times New Roman"/>
          <w:b/>
          <w:sz w:val="24"/>
          <w:szCs w:val="24"/>
          <w:lang w:val="kk-KZ"/>
        </w:rPr>
      </w:pPr>
    </w:p>
    <w:p w14:paraId="418228CA" w14:textId="77777777" w:rsidR="00645F55" w:rsidRPr="00645F55" w:rsidRDefault="00645F55" w:rsidP="00645F55">
      <w:pPr>
        <w:spacing w:after="0" w:line="240" w:lineRule="auto"/>
        <w:jc w:val="both"/>
        <w:rPr>
          <w:rFonts w:ascii="Times New Roman" w:hAnsi="Times New Roman"/>
          <w:color w:val="000000"/>
          <w:sz w:val="20"/>
          <w:szCs w:val="20"/>
          <w:lang w:val="kk-KZ"/>
        </w:rPr>
      </w:pPr>
      <w:r>
        <w:rPr>
          <w:rFonts w:ascii="Times New Roman" w:hAnsi="Times New Roman"/>
          <w:b/>
          <w:sz w:val="24"/>
          <w:szCs w:val="24"/>
          <w:lang w:val="kk-KZ"/>
        </w:rPr>
        <w:t xml:space="preserve"> </w:t>
      </w:r>
      <w:r w:rsidRPr="00645F55">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645F55">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645F55">
          <w:rPr>
            <w:rFonts w:ascii="Times New Roman" w:hAnsi="Times New Roman"/>
            <w:i/>
            <w:color w:val="001CAC"/>
            <w:sz w:val="20"/>
            <w:szCs w:val="20"/>
            <w:u w:val="single"/>
            <w:lang w:val="kk-KZ" w:eastAsia="ru-RU" w:bidi="hi-IN"/>
          </w:rPr>
          <w:t>www.enpf.kz</w:t>
        </w:r>
      </w:hyperlink>
      <w:r w:rsidRPr="00645F55">
        <w:rPr>
          <w:rFonts w:ascii="Times New Roman" w:hAnsi="Times New Roman"/>
          <w:i/>
          <w:color w:val="000000"/>
          <w:sz w:val="20"/>
          <w:szCs w:val="20"/>
          <w:lang w:val="kk-KZ" w:eastAsia="ru-RU" w:bidi="hi-IN"/>
        </w:rPr>
        <w:t xml:space="preserve"> сайтында).</w:t>
      </w:r>
      <w:r w:rsidRPr="00645F55">
        <w:rPr>
          <w:rFonts w:ascii="Times New Roman" w:hAnsi="Times New Roman"/>
          <w:color w:val="000000"/>
          <w:sz w:val="20"/>
          <w:szCs w:val="20"/>
          <w:lang w:val="kk-KZ"/>
        </w:rPr>
        <w:t xml:space="preserve"> </w:t>
      </w:r>
    </w:p>
    <w:p w14:paraId="1616AC01" w14:textId="3C9EDD3D" w:rsidR="00072D14" w:rsidRPr="00645F55" w:rsidRDefault="00072D14" w:rsidP="00072D14">
      <w:pPr>
        <w:tabs>
          <w:tab w:val="left" w:pos="3756"/>
          <w:tab w:val="left" w:pos="7867"/>
        </w:tabs>
        <w:autoSpaceDE w:val="0"/>
        <w:autoSpaceDN w:val="0"/>
        <w:adjustRightInd w:val="0"/>
        <w:spacing w:after="0" w:line="240" w:lineRule="auto"/>
        <w:jc w:val="both"/>
        <w:rPr>
          <w:rFonts w:ascii="Times New Roman" w:eastAsiaTheme="minorHAnsi" w:hAnsi="Times New Roman"/>
          <w:sz w:val="24"/>
          <w:szCs w:val="24"/>
          <w:lang w:val="kk-KZ"/>
        </w:rPr>
      </w:pPr>
    </w:p>
    <w:p w14:paraId="7ED15563" w14:textId="77777777" w:rsidR="00072D14" w:rsidRPr="00645F55" w:rsidRDefault="00072D14" w:rsidP="00072D14">
      <w:pPr>
        <w:rPr>
          <w:sz w:val="24"/>
          <w:szCs w:val="24"/>
          <w:lang w:val="kk-KZ"/>
        </w:rPr>
      </w:pPr>
    </w:p>
    <w:p w14:paraId="5331F986" w14:textId="487CE1EE" w:rsidR="0088693A" w:rsidRPr="00645F55" w:rsidRDefault="0088693A" w:rsidP="007524F0">
      <w:pPr>
        <w:pStyle w:val="a5"/>
        <w:jc w:val="center"/>
        <w:rPr>
          <w:rFonts w:ascii="Times New Roman" w:hAnsi="Times New Roman"/>
          <w:b/>
          <w:color w:val="000000"/>
          <w:sz w:val="24"/>
          <w:szCs w:val="24"/>
          <w:lang w:val="kk-KZ"/>
        </w:rPr>
      </w:pPr>
    </w:p>
    <w:sectPr w:rsidR="0088693A" w:rsidRPr="00645F55"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60C2FC" w14:textId="77777777" w:rsidR="000E0613" w:rsidRDefault="000E0613" w:rsidP="005E4B51">
      <w:pPr>
        <w:spacing w:after="0" w:line="240" w:lineRule="auto"/>
      </w:pPr>
      <w:r>
        <w:separator/>
      </w:r>
    </w:p>
  </w:endnote>
  <w:endnote w:type="continuationSeparator" w:id="0">
    <w:p w14:paraId="6E808853" w14:textId="77777777" w:rsidR="000E0613" w:rsidRDefault="000E0613"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B3EF29F" w:rsidR="00464AE8" w:rsidRPr="00645F55" w:rsidRDefault="00645F55"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CEC184" w14:textId="77777777" w:rsidR="000E0613" w:rsidRDefault="000E0613" w:rsidP="005E4B51">
      <w:pPr>
        <w:spacing w:after="0" w:line="240" w:lineRule="auto"/>
      </w:pPr>
      <w:r>
        <w:separator/>
      </w:r>
    </w:p>
  </w:footnote>
  <w:footnote w:type="continuationSeparator" w:id="0">
    <w:p w14:paraId="19629E94" w14:textId="77777777" w:rsidR="000E0613" w:rsidRDefault="000E0613"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23F4DC24" w:rsidR="00464AE8" w:rsidRDefault="000007D7" w:rsidP="00464AE8">
    <w:pPr>
      <w:spacing w:after="0" w:line="240" w:lineRule="auto"/>
      <w:jc w:val="right"/>
      <w:rPr>
        <w:rStyle w:val="a7"/>
        <w:rFonts w:ascii="Times New Roman" w:hAnsi="Times New Roman"/>
        <w:sz w:val="24"/>
        <w:szCs w:val="24"/>
      </w:rPr>
    </w:pPr>
    <w:r>
      <w:rPr>
        <w:noProof/>
        <w:lang w:val="en-US"/>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645F55">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0C0CF432" w:rsidR="00464AE8" w:rsidRPr="00C173A5" w:rsidRDefault="00645F55"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val="en-US"/>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val="en-US"/>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0A7E21"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0A7E21">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0A7E21">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0A7E21">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0A7E21">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0A7E21">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val="en-US"/>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1600AE"/>
    <w:multiLevelType w:val="multilevel"/>
    <w:tmpl w:val="80CEC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6F5D"/>
    <w:rsid w:val="00087078"/>
    <w:rsid w:val="00090AA9"/>
    <w:rsid w:val="000925FA"/>
    <w:rsid w:val="000970AC"/>
    <w:rsid w:val="000972AB"/>
    <w:rsid w:val="00097B5E"/>
    <w:rsid w:val="000A0A7E"/>
    <w:rsid w:val="000A610C"/>
    <w:rsid w:val="000A7A17"/>
    <w:rsid w:val="000A7E21"/>
    <w:rsid w:val="000C5FF9"/>
    <w:rsid w:val="000C7857"/>
    <w:rsid w:val="000D026B"/>
    <w:rsid w:val="000D1AD9"/>
    <w:rsid w:val="000D3F50"/>
    <w:rsid w:val="000D46F4"/>
    <w:rsid w:val="000D51D2"/>
    <w:rsid w:val="000D5546"/>
    <w:rsid w:val="000D76F5"/>
    <w:rsid w:val="000E0613"/>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4F96"/>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79E6"/>
    <w:rsid w:val="00281C53"/>
    <w:rsid w:val="00281CBF"/>
    <w:rsid w:val="0028317F"/>
    <w:rsid w:val="00285DC7"/>
    <w:rsid w:val="0028701D"/>
    <w:rsid w:val="002A20E6"/>
    <w:rsid w:val="002A398B"/>
    <w:rsid w:val="002A6418"/>
    <w:rsid w:val="002B14A9"/>
    <w:rsid w:val="002B2BF2"/>
    <w:rsid w:val="002B67E1"/>
    <w:rsid w:val="002D681A"/>
    <w:rsid w:val="002D70FD"/>
    <w:rsid w:val="002E0CE5"/>
    <w:rsid w:val="002E53B5"/>
    <w:rsid w:val="002E54A5"/>
    <w:rsid w:val="002E5FE3"/>
    <w:rsid w:val="002F1A10"/>
    <w:rsid w:val="002F23CA"/>
    <w:rsid w:val="002F3DC9"/>
    <w:rsid w:val="00300D07"/>
    <w:rsid w:val="00301CB0"/>
    <w:rsid w:val="0030300E"/>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3435"/>
    <w:rsid w:val="003B6C18"/>
    <w:rsid w:val="003C2ABB"/>
    <w:rsid w:val="003C3A06"/>
    <w:rsid w:val="003C609F"/>
    <w:rsid w:val="003C7FD2"/>
    <w:rsid w:val="003D155E"/>
    <w:rsid w:val="003D2209"/>
    <w:rsid w:val="003D47BF"/>
    <w:rsid w:val="003E24B3"/>
    <w:rsid w:val="003E27CF"/>
    <w:rsid w:val="003E7968"/>
    <w:rsid w:val="003F16FB"/>
    <w:rsid w:val="00400152"/>
    <w:rsid w:val="00401ED3"/>
    <w:rsid w:val="00404EE5"/>
    <w:rsid w:val="00405BEB"/>
    <w:rsid w:val="00412435"/>
    <w:rsid w:val="00415482"/>
    <w:rsid w:val="0042121B"/>
    <w:rsid w:val="004222F4"/>
    <w:rsid w:val="00427CF4"/>
    <w:rsid w:val="004309A6"/>
    <w:rsid w:val="00434C94"/>
    <w:rsid w:val="00435BFD"/>
    <w:rsid w:val="00441ED9"/>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053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19AA"/>
    <w:rsid w:val="00532266"/>
    <w:rsid w:val="00533B09"/>
    <w:rsid w:val="00533E59"/>
    <w:rsid w:val="005352F1"/>
    <w:rsid w:val="00535572"/>
    <w:rsid w:val="00535770"/>
    <w:rsid w:val="00536838"/>
    <w:rsid w:val="00536ED6"/>
    <w:rsid w:val="00541D72"/>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F37E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45F55"/>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545F"/>
    <w:rsid w:val="006C57A6"/>
    <w:rsid w:val="006C5CC8"/>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5108"/>
    <w:rsid w:val="00896437"/>
    <w:rsid w:val="00897B17"/>
    <w:rsid w:val="008A2E7D"/>
    <w:rsid w:val="008A4648"/>
    <w:rsid w:val="008A5E9A"/>
    <w:rsid w:val="008B1455"/>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2301"/>
    <w:rsid w:val="00916F2D"/>
    <w:rsid w:val="00921030"/>
    <w:rsid w:val="009237E3"/>
    <w:rsid w:val="00924170"/>
    <w:rsid w:val="009256AC"/>
    <w:rsid w:val="00931E3F"/>
    <w:rsid w:val="00934AFB"/>
    <w:rsid w:val="009350CD"/>
    <w:rsid w:val="00936283"/>
    <w:rsid w:val="009363EE"/>
    <w:rsid w:val="009364D2"/>
    <w:rsid w:val="00943B3D"/>
    <w:rsid w:val="00947556"/>
    <w:rsid w:val="00947A84"/>
    <w:rsid w:val="00955F23"/>
    <w:rsid w:val="009603D3"/>
    <w:rsid w:val="009622FB"/>
    <w:rsid w:val="009652C2"/>
    <w:rsid w:val="009653AA"/>
    <w:rsid w:val="009660AC"/>
    <w:rsid w:val="009667D8"/>
    <w:rsid w:val="009670F4"/>
    <w:rsid w:val="00967518"/>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9F48C6"/>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5830"/>
    <w:rsid w:val="00C67EAA"/>
    <w:rsid w:val="00C70B46"/>
    <w:rsid w:val="00C721FE"/>
    <w:rsid w:val="00C7419A"/>
    <w:rsid w:val="00C83853"/>
    <w:rsid w:val="00C853FF"/>
    <w:rsid w:val="00C87BE3"/>
    <w:rsid w:val="00C9370F"/>
    <w:rsid w:val="00CA05D2"/>
    <w:rsid w:val="00CA0D11"/>
    <w:rsid w:val="00CA149E"/>
    <w:rsid w:val="00CA37DA"/>
    <w:rsid w:val="00CA598D"/>
    <w:rsid w:val="00CA62BD"/>
    <w:rsid w:val="00CA6402"/>
    <w:rsid w:val="00CA7083"/>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05F"/>
    <w:rsid w:val="00E805EA"/>
    <w:rsid w:val="00E93AFD"/>
    <w:rsid w:val="00E95B5D"/>
    <w:rsid w:val="00E9620D"/>
    <w:rsid w:val="00E97BC3"/>
    <w:rsid w:val="00EA383D"/>
    <w:rsid w:val="00EA6634"/>
    <w:rsid w:val="00EA78D9"/>
    <w:rsid w:val="00EB1110"/>
    <w:rsid w:val="00EC0E68"/>
    <w:rsid w:val="00EC1031"/>
    <w:rsid w:val="00EC2BD4"/>
    <w:rsid w:val="00EC47C0"/>
    <w:rsid w:val="00EC66B4"/>
    <w:rsid w:val="00EC6F76"/>
    <w:rsid w:val="00ED5FE3"/>
    <w:rsid w:val="00ED7C1E"/>
    <w:rsid w:val="00EE03DE"/>
    <w:rsid w:val="00EE13B1"/>
    <w:rsid w:val="00EE2A05"/>
    <w:rsid w:val="00EE4023"/>
    <w:rsid w:val="00EE485E"/>
    <w:rsid w:val="00EF0C94"/>
    <w:rsid w:val="00EF2F21"/>
    <w:rsid w:val="00EF6A3B"/>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592468881">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4845140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880162956">
      <w:bodyDiv w:val="1"/>
      <w:marLeft w:val="0"/>
      <w:marRight w:val="0"/>
      <w:marTop w:val="0"/>
      <w:marBottom w:val="0"/>
      <w:divBdr>
        <w:top w:val="none" w:sz="0" w:space="0" w:color="auto"/>
        <w:left w:val="none" w:sz="0" w:space="0" w:color="auto"/>
        <w:bottom w:val="none" w:sz="0" w:space="0" w:color="auto"/>
        <w:right w:val="none" w:sz="0" w:space="0" w:color="auto"/>
      </w:divBdr>
      <w:divsChild>
        <w:div w:id="1602954710">
          <w:marLeft w:val="0"/>
          <w:marRight w:val="0"/>
          <w:marTop w:val="0"/>
          <w:marBottom w:val="240"/>
          <w:divBdr>
            <w:top w:val="none" w:sz="0" w:space="0" w:color="auto"/>
            <w:left w:val="none" w:sz="0" w:space="0" w:color="auto"/>
            <w:bottom w:val="none" w:sz="0" w:space="0" w:color="auto"/>
            <w:right w:val="none" w:sz="0" w:space="0" w:color="auto"/>
          </w:divBdr>
        </w:div>
        <w:div w:id="505897956">
          <w:marLeft w:val="0"/>
          <w:marRight w:val="0"/>
          <w:marTop w:val="360"/>
          <w:marBottom w:val="180"/>
          <w:divBdr>
            <w:top w:val="none" w:sz="0" w:space="0" w:color="auto"/>
            <w:left w:val="none" w:sz="0" w:space="0" w:color="auto"/>
            <w:bottom w:val="none" w:sz="0" w:space="0" w:color="auto"/>
            <w:right w:val="none" w:sz="0" w:space="0" w:color="auto"/>
          </w:divBdr>
        </w:div>
        <w:div w:id="630745353">
          <w:marLeft w:val="0"/>
          <w:marRight w:val="0"/>
          <w:marTop w:val="0"/>
          <w:marBottom w:val="0"/>
          <w:divBdr>
            <w:top w:val="none" w:sz="0" w:space="0" w:color="auto"/>
            <w:left w:val="none" w:sz="0" w:space="0" w:color="auto"/>
            <w:bottom w:val="none" w:sz="0" w:space="0" w:color="auto"/>
            <w:right w:val="none" w:sz="0" w:space="0" w:color="auto"/>
          </w:divBdr>
          <w:divsChild>
            <w:div w:id="999579202">
              <w:marLeft w:val="0"/>
              <w:marRight w:val="0"/>
              <w:marTop w:val="180"/>
              <w:marBottom w:val="240"/>
              <w:divBdr>
                <w:top w:val="none" w:sz="0" w:space="0" w:color="auto"/>
                <w:left w:val="none" w:sz="0" w:space="0" w:color="auto"/>
                <w:bottom w:val="none" w:sz="0" w:space="0" w:color="auto"/>
                <w:right w:val="none" w:sz="0" w:space="0" w:color="auto"/>
              </w:divBdr>
            </w:div>
          </w:divsChild>
        </w:div>
        <w:div w:id="1121412805">
          <w:marLeft w:val="0"/>
          <w:marRight w:val="0"/>
          <w:marTop w:val="0"/>
          <w:marBottom w:val="0"/>
          <w:divBdr>
            <w:top w:val="none" w:sz="0" w:space="0" w:color="auto"/>
            <w:left w:val="none" w:sz="0" w:space="0" w:color="auto"/>
            <w:bottom w:val="none" w:sz="0" w:space="0" w:color="auto"/>
            <w:right w:val="none" w:sz="0" w:space="0" w:color="auto"/>
          </w:divBdr>
        </w:div>
        <w:div w:id="1246839457">
          <w:marLeft w:val="0"/>
          <w:marRight w:val="0"/>
          <w:marTop w:val="0"/>
          <w:marBottom w:val="0"/>
          <w:divBdr>
            <w:top w:val="none" w:sz="0" w:space="0" w:color="auto"/>
            <w:left w:val="none" w:sz="0" w:space="0" w:color="auto"/>
            <w:bottom w:val="none" w:sz="0" w:space="0" w:color="auto"/>
            <w:right w:val="none" w:sz="0" w:space="0" w:color="auto"/>
          </w:divBdr>
        </w:div>
        <w:div w:id="926229874">
          <w:marLeft w:val="0"/>
          <w:marRight w:val="0"/>
          <w:marTop w:val="0"/>
          <w:marBottom w:val="0"/>
          <w:divBdr>
            <w:top w:val="none" w:sz="0" w:space="0" w:color="auto"/>
            <w:left w:val="none" w:sz="0" w:space="0" w:color="auto"/>
            <w:bottom w:val="none" w:sz="0" w:space="0" w:color="auto"/>
            <w:right w:val="none" w:sz="0" w:space="0" w:color="auto"/>
          </w:divBdr>
        </w:div>
        <w:div w:id="565804838">
          <w:marLeft w:val="0"/>
          <w:marRight w:val="0"/>
          <w:marTop w:val="0"/>
          <w:marBottom w:val="0"/>
          <w:divBdr>
            <w:top w:val="none" w:sz="0" w:space="0" w:color="auto"/>
            <w:left w:val="none" w:sz="0" w:space="0" w:color="auto"/>
            <w:bottom w:val="none" w:sz="0" w:space="0" w:color="auto"/>
            <w:right w:val="none" w:sz="0" w:space="0" w:color="auto"/>
          </w:divBdr>
        </w:div>
        <w:div w:id="235478520">
          <w:marLeft w:val="0"/>
          <w:marRight w:val="0"/>
          <w:marTop w:val="0"/>
          <w:marBottom w:val="0"/>
          <w:divBdr>
            <w:top w:val="none" w:sz="0" w:space="0" w:color="auto"/>
            <w:left w:val="none" w:sz="0" w:space="0" w:color="auto"/>
            <w:bottom w:val="none" w:sz="0" w:space="0" w:color="auto"/>
            <w:right w:val="none" w:sz="0" w:space="0" w:color="auto"/>
          </w:divBdr>
          <w:divsChild>
            <w:div w:id="1961839114">
              <w:marLeft w:val="0"/>
              <w:marRight w:val="0"/>
              <w:marTop w:val="360"/>
              <w:marBottom w:val="180"/>
              <w:divBdr>
                <w:top w:val="none" w:sz="0" w:space="0" w:color="auto"/>
                <w:left w:val="none" w:sz="0" w:space="0" w:color="auto"/>
                <w:bottom w:val="none" w:sz="0" w:space="0" w:color="auto"/>
                <w:right w:val="none" w:sz="0" w:space="0" w:color="auto"/>
              </w:divBdr>
            </w:div>
          </w:divsChild>
        </w:div>
        <w:div w:id="494537953">
          <w:marLeft w:val="0"/>
          <w:marRight w:val="0"/>
          <w:marTop w:val="0"/>
          <w:marBottom w:val="0"/>
          <w:divBdr>
            <w:top w:val="none" w:sz="0" w:space="0" w:color="auto"/>
            <w:left w:val="none" w:sz="0" w:space="0" w:color="auto"/>
            <w:bottom w:val="none" w:sz="0" w:space="0" w:color="auto"/>
            <w:right w:val="none" w:sz="0" w:space="0" w:color="auto"/>
          </w:divBdr>
          <w:divsChild>
            <w:div w:id="1380284265">
              <w:marLeft w:val="0"/>
              <w:marRight w:val="0"/>
              <w:marTop w:val="180"/>
              <w:marBottom w:val="240"/>
              <w:divBdr>
                <w:top w:val="none" w:sz="0" w:space="0" w:color="auto"/>
                <w:left w:val="none" w:sz="0" w:space="0" w:color="auto"/>
                <w:bottom w:val="none" w:sz="0" w:space="0" w:color="auto"/>
                <w:right w:val="none" w:sz="0" w:space="0" w:color="auto"/>
              </w:divBdr>
            </w:div>
          </w:divsChild>
        </w:div>
        <w:div w:id="2145347551">
          <w:marLeft w:val="0"/>
          <w:marRight w:val="0"/>
          <w:marTop w:val="0"/>
          <w:marBottom w:val="0"/>
          <w:divBdr>
            <w:top w:val="none" w:sz="0" w:space="0" w:color="auto"/>
            <w:left w:val="none" w:sz="0" w:space="0" w:color="auto"/>
            <w:bottom w:val="none" w:sz="0" w:space="0" w:color="auto"/>
            <w:right w:val="none" w:sz="0" w:space="0" w:color="auto"/>
          </w:divBdr>
          <w:divsChild>
            <w:div w:id="28700818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916937878">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0</TotalTime>
  <Pages>2</Pages>
  <Words>877</Words>
  <Characters>6602</Characters>
  <Application>Microsoft Office Word</Application>
  <DocSecurity>0</DocSecurity>
  <Lines>95</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Бисенғалиев Өтеген Мұңалұлы</cp:lastModifiedBy>
  <cp:revision>2</cp:revision>
  <dcterms:created xsi:type="dcterms:W3CDTF">2026-10-05T05:32:00Z</dcterms:created>
  <dcterms:modified xsi:type="dcterms:W3CDTF">2026-10-05T05:32:00Z</dcterms:modified>
</cp:coreProperties>
</file>