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зейнетақы</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зейнетақы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қамтамасыз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F6F90" w14:textId="77777777" w:rsidR="00DA35B1" w:rsidRDefault="00DA35B1" w:rsidP="005E4B51">
      <w:pPr>
        <w:spacing w:after="0" w:line="240" w:lineRule="auto"/>
      </w:pPr>
      <w:r>
        <w:separator/>
      </w:r>
    </w:p>
  </w:endnote>
  <w:endnote w:type="continuationSeparator" w:id="0">
    <w:p w14:paraId="405FF27B" w14:textId="77777777" w:rsidR="00DA35B1" w:rsidRDefault="00DA35B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BF032" w14:textId="77777777" w:rsidR="00DA35B1" w:rsidRDefault="00DA35B1" w:rsidP="005E4B51">
      <w:pPr>
        <w:spacing w:after="0" w:line="240" w:lineRule="auto"/>
      </w:pPr>
      <w:r>
        <w:separator/>
      </w:r>
    </w:p>
  </w:footnote>
  <w:footnote w:type="continuationSeparator" w:id="0">
    <w:p w14:paraId="3E075AC0" w14:textId="77777777" w:rsidR="00DA35B1" w:rsidRDefault="00DA35B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val="en-US"/>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5B1"/>
    <w:rsid w:val="00DA3D65"/>
    <w:rsid w:val="00DA5A3E"/>
    <w:rsid w:val="00DA5BF3"/>
    <w:rsid w:val="00DA5D56"/>
    <w:rsid w:val="00DB0181"/>
    <w:rsid w:val="00DB4536"/>
    <w:rsid w:val="00DB4EF5"/>
    <w:rsid w:val="00DB5501"/>
    <w:rsid w:val="00DB6957"/>
    <w:rsid w:val="00DC12F3"/>
    <w:rsid w:val="00DC2C2A"/>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688</Words>
  <Characters>5299</Characters>
  <Application>Microsoft Office Word</Application>
  <DocSecurity>0</DocSecurity>
  <Lines>82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Бисенғалиев Өтеген Мұңалұлы</cp:lastModifiedBy>
  <cp:revision>2</cp:revision>
  <cp:lastPrinted>2026-09-18T05:59:00Z</cp:lastPrinted>
  <dcterms:created xsi:type="dcterms:W3CDTF">2026-10-05T05:28:00Z</dcterms:created>
  <dcterms:modified xsi:type="dcterms:W3CDTF">2026-10-05T05:28:00Z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