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C37264" w14:textId="77777777" w:rsidR="00C9238B" w:rsidRPr="00255159" w:rsidRDefault="00C9238B" w:rsidP="00C9238B">
      <w:pPr>
        <w:pStyle w:val="a5"/>
        <w:ind w:firstLine="709"/>
        <w:jc w:val="center"/>
        <w:rPr>
          <w:rFonts w:ascii="Times New Roman" w:hAnsi="Times New Roman"/>
          <w:b/>
          <w:color w:val="000000"/>
          <w:sz w:val="24"/>
          <w:szCs w:val="24"/>
        </w:rPr>
      </w:pPr>
      <w:bookmarkStart w:id="0" w:name="_GoBack"/>
      <w:bookmarkEnd w:id="0"/>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зейнетақы</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зейнетақы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және</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қамтамасыз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lastRenderedPageBreak/>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A010B" w14:textId="77777777" w:rsidR="00983F9D" w:rsidRDefault="00983F9D" w:rsidP="005E4B51">
      <w:pPr>
        <w:spacing w:after="0" w:line="240" w:lineRule="auto"/>
      </w:pPr>
      <w:r>
        <w:separator/>
      </w:r>
    </w:p>
  </w:endnote>
  <w:endnote w:type="continuationSeparator" w:id="0">
    <w:p w14:paraId="0C0A4683" w14:textId="77777777" w:rsidR="00983F9D" w:rsidRDefault="00983F9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F5DAA" w14:textId="77777777" w:rsidR="00983F9D" w:rsidRDefault="00983F9D" w:rsidP="005E4B51">
      <w:pPr>
        <w:spacing w:after="0" w:line="240" w:lineRule="auto"/>
      </w:pPr>
      <w:r>
        <w:separator/>
      </w:r>
    </w:p>
  </w:footnote>
  <w:footnote w:type="continuationSeparator" w:id="0">
    <w:p w14:paraId="1046CC2A" w14:textId="77777777" w:rsidR="00983F9D" w:rsidRDefault="00983F9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898"/>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3F9D"/>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TotalTime>
  <Pages>2</Pages>
  <Words>686</Words>
  <Characters>5280</Characters>
  <Application>Microsoft Office Word</Application>
  <DocSecurity>0</DocSecurity>
  <Lines>80</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Нугманов Марат Амержанович</cp:lastModifiedBy>
  <cp:revision>4</cp:revision>
  <cp:lastPrinted>2026-09-18T05:59:00Z</cp:lastPrinted>
  <dcterms:created xsi:type="dcterms:W3CDTF">2026-09-21T06:00:00Z</dcterms:created>
  <dcterms:modified xsi:type="dcterms:W3CDTF">2026-09-28T08:39:00Z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