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88BE6" w14:textId="77777777" w:rsidR="002736A1" w:rsidRDefault="002736A1" w:rsidP="005E4B51">
      <w:pPr>
        <w:spacing w:after="0" w:line="240" w:lineRule="auto"/>
      </w:pPr>
      <w:r>
        <w:separator/>
      </w:r>
    </w:p>
  </w:endnote>
  <w:endnote w:type="continuationSeparator" w:id="0">
    <w:p w14:paraId="7A262730" w14:textId="77777777" w:rsidR="002736A1" w:rsidRDefault="002736A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F3B3C" w14:textId="77777777" w:rsidR="002736A1" w:rsidRDefault="002736A1" w:rsidP="005E4B51">
      <w:pPr>
        <w:spacing w:after="0" w:line="240" w:lineRule="auto"/>
      </w:pPr>
      <w:r>
        <w:separator/>
      </w:r>
    </w:p>
  </w:footnote>
  <w:footnote w:type="continuationSeparator" w:id="0">
    <w:p w14:paraId="18B017E3" w14:textId="77777777" w:rsidR="002736A1" w:rsidRDefault="002736A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36A1"/>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8C8"/>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80C12-270E-4B20-AE38-83EAE0750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Досжанова Молдир Ботабаевна</cp:lastModifiedBy>
  <cp:revision>2</cp:revision>
  <cp:lastPrinted>2026-07-29T10:27:00Z</cp:lastPrinted>
  <dcterms:created xsi:type="dcterms:W3CDTF">2026-08-05T09:46:00Z</dcterms:created>
  <dcterms:modified xsi:type="dcterms:W3CDTF">2026-08-05T09:46:00Z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