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CF0F5" w14:textId="77777777" w:rsidR="00DC69FE" w:rsidRDefault="00DC69FE" w:rsidP="005E4B51">
      <w:pPr>
        <w:spacing w:after="0" w:line="240" w:lineRule="auto"/>
      </w:pPr>
      <w:r>
        <w:separator/>
      </w:r>
    </w:p>
  </w:endnote>
  <w:endnote w:type="continuationSeparator" w:id="0">
    <w:p w14:paraId="338B02EF" w14:textId="77777777" w:rsidR="00DC69FE" w:rsidRDefault="00DC69F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001A3" w14:textId="77777777" w:rsidR="00DC69FE" w:rsidRDefault="00DC69FE" w:rsidP="005E4B51">
      <w:pPr>
        <w:spacing w:after="0" w:line="240" w:lineRule="auto"/>
      </w:pPr>
      <w:r>
        <w:separator/>
      </w:r>
    </w:p>
  </w:footnote>
  <w:footnote w:type="continuationSeparator" w:id="0">
    <w:p w14:paraId="4D6C353E" w14:textId="77777777" w:rsidR="00DC69FE" w:rsidRDefault="00DC69F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B109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5766C-BF3E-4E61-95DE-0392F9CD7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Есенгалиева Нургуль Сергеевна</cp:lastModifiedBy>
  <cp:revision>2</cp:revision>
  <cp:lastPrinted>2026-09-16T07:07:00Z</cp:lastPrinted>
  <dcterms:created xsi:type="dcterms:W3CDTF">2026-09-23T11:31:00Z</dcterms:created>
  <dcterms:modified xsi:type="dcterms:W3CDTF">2026-09-23T11:31:00Z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