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CF0F5" w14:textId="77777777" w:rsidR="00DC69FE" w:rsidRDefault="00DC69FE" w:rsidP="005E4B51">
      <w:pPr>
        <w:spacing w:after="0" w:line="240" w:lineRule="auto"/>
      </w:pPr>
      <w:r>
        <w:separator/>
      </w:r>
    </w:p>
  </w:endnote>
  <w:endnote w:type="continuationSeparator" w:id="0">
    <w:p w14:paraId="338B02EF" w14:textId="77777777" w:rsidR="00DC69FE" w:rsidRDefault="00DC69F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001A3" w14:textId="77777777" w:rsidR="00DC69FE" w:rsidRDefault="00DC69FE" w:rsidP="005E4B51">
      <w:pPr>
        <w:spacing w:after="0" w:line="240" w:lineRule="auto"/>
      </w:pPr>
      <w:r>
        <w:separator/>
      </w:r>
    </w:p>
  </w:footnote>
  <w:footnote w:type="continuationSeparator" w:id="0">
    <w:p w14:paraId="4D6C353E" w14:textId="77777777" w:rsidR="00DC69FE" w:rsidRDefault="00DC69F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92"/>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15B96-5358-48C7-B538-D10B8C1EF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cp:lastPrinted>2026-09-16T07:07:00Z</cp:lastPrinted>
  <dcterms:created xsi:type="dcterms:W3CDTF">2026-09-23T08:46:00Z</dcterms:created>
  <dcterms:modified xsi:type="dcterms:W3CDTF">2026-09-23T08:46:00Z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