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0CFEDF6C" w14:textId="03DE042E" w:rsidR="00752F98" w:rsidRPr="00752F98" w:rsidRDefault="00752F98" w:rsidP="00752F98">
      <w:pPr>
        <w:pStyle w:val="a5"/>
        <w:ind w:firstLine="709"/>
        <w:rPr>
          <w:rFonts w:ascii="Times New Roman" w:hAnsi="Times New Roman"/>
          <w:b/>
          <w:sz w:val="24"/>
          <w:szCs w:val="24"/>
          <w:lang w:val="kk-KZ"/>
        </w:rPr>
      </w:pPr>
      <w:r w:rsidRPr="00752F98">
        <w:rPr>
          <w:rFonts w:ascii="Times New Roman" w:hAnsi="Times New Roman"/>
          <w:b/>
          <w:sz w:val="24"/>
          <w:szCs w:val="24"/>
          <w:lang w:val="kk-KZ"/>
        </w:rPr>
        <w:t xml:space="preserve">ҚР Қаржыгерлер қауымдастығы </w:t>
      </w:r>
      <w:r w:rsidR="003540A7">
        <w:rPr>
          <w:rFonts w:ascii="Times New Roman" w:hAnsi="Times New Roman"/>
          <w:b/>
          <w:sz w:val="24"/>
          <w:szCs w:val="24"/>
          <w:lang w:val="kk-KZ"/>
        </w:rPr>
        <w:t>к</w:t>
      </w:r>
      <w:r w:rsidRPr="00752F98">
        <w:rPr>
          <w:rFonts w:ascii="Times New Roman" w:hAnsi="Times New Roman"/>
          <w:b/>
          <w:sz w:val="24"/>
          <w:szCs w:val="24"/>
          <w:lang w:val="kk-KZ"/>
        </w:rPr>
        <w:t xml:space="preserve">еңесінің төрайымы Елена БАХМУТОВА: «Әрбір салымшы өзінің зейнетақы жинақтарының қандай табыс әкелетінін және зейнетке шыққан сәтте оның шотында қанша жинақ болуы </w:t>
      </w:r>
      <w:r w:rsidR="001E13D9">
        <w:rPr>
          <w:rFonts w:ascii="Times New Roman" w:hAnsi="Times New Roman"/>
          <w:b/>
          <w:sz w:val="24"/>
          <w:szCs w:val="24"/>
          <w:lang w:val="kk-KZ"/>
        </w:rPr>
        <w:t>керек</w:t>
      </w:r>
      <w:r w:rsidRPr="00752F98">
        <w:rPr>
          <w:rFonts w:ascii="Times New Roman" w:hAnsi="Times New Roman"/>
          <w:b/>
          <w:sz w:val="24"/>
          <w:szCs w:val="24"/>
          <w:lang w:val="kk-KZ"/>
        </w:rPr>
        <w:t xml:space="preserve"> екенін білуі </w:t>
      </w:r>
      <w:r w:rsidR="001E13D9">
        <w:rPr>
          <w:rFonts w:ascii="Times New Roman" w:hAnsi="Times New Roman"/>
          <w:b/>
          <w:sz w:val="24"/>
          <w:szCs w:val="24"/>
          <w:lang w:val="kk-KZ"/>
        </w:rPr>
        <w:t>қажет</w:t>
      </w:r>
      <w:r w:rsidRPr="00752F98">
        <w:rPr>
          <w:rFonts w:ascii="Times New Roman" w:hAnsi="Times New Roman"/>
          <w:b/>
          <w:sz w:val="24"/>
          <w:szCs w:val="24"/>
          <w:lang w:val="kk-KZ"/>
        </w:rPr>
        <w:t xml:space="preserve">. Бұл өмір салтының қалыпты нормасына айналуы </w:t>
      </w:r>
      <w:r w:rsidR="001E13D9">
        <w:rPr>
          <w:rFonts w:ascii="Times New Roman" w:hAnsi="Times New Roman"/>
          <w:b/>
          <w:sz w:val="24"/>
          <w:szCs w:val="24"/>
          <w:lang w:val="kk-KZ"/>
        </w:rPr>
        <w:t>тиіс</w:t>
      </w:r>
      <w:r w:rsidRPr="00752F98">
        <w:rPr>
          <w:rFonts w:ascii="Times New Roman" w:hAnsi="Times New Roman"/>
          <w:b/>
          <w:sz w:val="24"/>
          <w:szCs w:val="24"/>
          <w:lang w:val="kk-KZ"/>
        </w:rPr>
        <w:t>!»</w:t>
      </w:r>
    </w:p>
    <w:p w14:paraId="28CDDCB8" w14:textId="77777777" w:rsidR="00752F98" w:rsidRPr="00752F98" w:rsidRDefault="00752F98" w:rsidP="00752F98">
      <w:pPr>
        <w:pStyle w:val="a5"/>
        <w:ind w:firstLine="709"/>
        <w:jc w:val="both"/>
        <w:rPr>
          <w:rFonts w:ascii="Times New Roman" w:hAnsi="Times New Roman"/>
          <w:sz w:val="24"/>
          <w:szCs w:val="24"/>
          <w:lang w:val="kk-KZ"/>
        </w:rPr>
      </w:pPr>
    </w:p>
    <w:p w14:paraId="7C99584E" w14:textId="16628B2E"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«БЖЗҚ» АҚ «Зейнетақы жүйесі туралы </w:t>
      </w:r>
      <w:r w:rsidR="003540A7">
        <w:rPr>
          <w:rFonts w:ascii="Times New Roman" w:hAnsi="Times New Roman"/>
          <w:sz w:val="24"/>
          <w:szCs w:val="24"/>
          <w:lang w:val="kk-KZ"/>
        </w:rPr>
        <w:t>сұхбат</w:t>
      </w:r>
      <w:r w:rsidRPr="00752F98">
        <w:rPr>
          <w:rFonts w:ascii="Times New Roman" w:hAnsi="Times New Roman"/>
          <w:sz w:val="24"/>
          <w:szCs w:val="24"/>
          <w:lang w:val="kk-KZ"/>
        </w:rPr>
        <w:t xml:space="preserve">» жобасы аясында сарапшылармен </w:t>
      </w:r>
      <w:r w:rsidR="00F877B6">
        <w:rPr>
          <w:rFonts w:ascii="Times New Roman" w:hAnsi="Times New Roman"/>
          <w:sz w:val="24"/>
          <w:szCs w:val="24"/>
          <w:lang w:val="kk-KZ"/>
        </w:rPr>
        <w:t>пікір алмасуын</w:t>
      </w:r>
      <w:r w:rsidRPr="00752F98">
        <w:rPr>
          <w:rFonts w:ascii="Times New Roman" w:hAnsi="Times New Roman"/>
          <w:sz w:val="24"/>
          <w:szCs w:val="24"/>
          <w:lang w:val="kk-KZ"/>
        </w:rPr>
        <w:t xml:space="preserve"> жалғастыруда.</w:t>
      </w:r>
    </w:p>
    <w:p w14:paraId="4EE54FE6" w14:textId="4E17BC53"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Зейнетақы туралы ойлануды қашан бастау керек? Қазақстанда зейнетақы активтерін кім басқарады? Инвестициялық саясатта қандай өзгерістер болып жатыр және олардың қайсысы аса маңызды? Инвестициялық портфельді басқарушылардың стратегиялары кімдерге арналған? «Үндеме</w:t>
      </w:r>
      <w:r w:rsidR="003540A7">
        <w:rPr>
          <w:rFonts w:ascii="Times New Roman" w:hAnsi="Times New Roman"/>
          <w:sz w:val="24"/>
          <w:szCs w:val="24"/>
          <w:lang w:val="kk-KZ"/>
        </w:rPr>
        <w:t>стер</w:t>
      </w:r>
      <w:r w:rsidRPr="00752F98">
        <w:rPr>
          <w:rFonts w:ascii="Times New Roman" w:hAnsi="Times New Roman"/>
          <w:sz w:val="24"/>
          <w:szCs w:val="24"/>
          <w:lang w:val="kk-KZ"/>
        </w:rPr>
        <w:t xml:space="preserve">» деп кімдерді атайды? Неліктен зейнет жасына жақындаған </w:t>
      </w:r>
      <w:r w:rsidR="00F877B6">
        <w:rPr>
          <w:rFonts w:ascii="Times New Roman" w:hAnsi="Times New Roman"/>
          <w:sz w:val="24"/>
          <w:szCs w:val="24"/>
          <w:lang w:val="kk-KZ"/>
        </w:rPr>
        <w:t xml:space="preserve">кейбір азаматтардың </w:t>
      </w:r>
      <w:r w:rsidRPr="00752F98">
        <w:rPr>
          <w:rFonts w:ascii="Times New Roman" w:hAnsi="Times New Roman"/>
          <w:sz w:val="24"/>
          <w:szCs w:val="24"/>
          <w:lang w:val="kk-KZ"/>
        </w:rPr>
        <w:t>зейнетақы жинақтары аз?</w:t>
      </w:r>
    </w:p>
    <w:p w14:paraId="2EB6539E" w14:textId="43E1E4EF"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Кезекті эксклюзивті сұхбатымызда </w:t>
      </w:r>
      <w:r w:rsidRPr="003540A7">
        <w:rPr>
          <w:rFonts w:ascii="Times New Roman" w:hAnsi="Times New Roman"/>
          <w:b/>
          <w:sz w:val="24"/>
          <w:szCs w:val="24"/>
          <w:lang w:val="kk-KZ"/>
        </w:rPr>
        <w:t xml:space="preserve">ҚР Қаржыгерлер қауымдастығы </w:t>
      </w:r>
      <w:r w:rsidR="003540A7" w:rsidRPr="003540A7">
        <w:rPr>
          <w:rFonts w:ascii="Times New Roman" w:hAnsi="Times New Roman"/>
          <w:b/>
          <w:sz w:val="24"/>
          <w:szCs w:val="24"/>
          <w:lang w:val="kk-KZ"/>
        </w:rPr>
        <w:t>к</w:t>
      </w:r>
      <w:r w:rsidRPr="003540A7">
        <w:rPr>
          <w:rFonts w:ascii="Times New Roman" w:hAnsi="Times New Roman"/>
          <w:b/>
          <w:sz w:val="24"/>
          <w:szCs w:val="24"/>
          <w:lang w:val="kk-KZ"/>
        </w:rPr>
        <w:t>еңесінің төрайымы Елена БАХМУТОВА</w:t>
      </w:r>
      <w:r w:rsidRPr="00752F98">
        <w:rPr>
          <w:rFonts w:ascii="Times New Roman" w:hAnsi="Times New Roman"/>
          <w:sz w:val="24"/>
          <w:szCs w:val="24"/>
          <w:lang w:val="kk-KZ"/>
        </w:rPr>
        <w:t xml:space="preserve"> осы және басқа да сұрақтарға жауап беріп, Қазақстанның зейнетақы жүйесіндегі соңғы реформалар туралы ой-пікірін ортаға салады. Сондай-ақ зейнетақы жинақтарын басқарушыны таңдау жөнінде өз кеңестерімен бөліседі.</w:t>
      </w:r>
    </w:p>
    <w:p w14:paraId="23B294B0" w14:textId="77777777" w:rsidR="00752F98" w:rsidRPr="00752F98" w:rsidRDefault="00752F98" w:rsidP="00752F98">
      <w:pPr>
        <w:pStyle w:val="a5"/>
        <w:ind w:firstLine="709"/>
        <w:jc w:val="both"/>
        <w:rPr>
          <w:rFonts w:ascii="Times New Roman" w:hAnsi="Times New Roman"/>
          <w:sz w:val="24"/>
          <w:szCs w:val="24"/>
          <w:lang w:val="kk-KZ"/>
        </w:rPr>
      </w:pPr>
    </w:p>
    <w:p w14:paraId="14FEF7EF" w14:textId="77777777"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Сұхбатты БЖЗҚ/ЕНПФ-тің YouTube арнасынан көріңіз!</w:t>
      </w:r>
    </w:p>
    <w:p w14:paraId="147A570E" w14:textId="65236C0D" w:rsidR="00752F98" w:rsidRPr="00752F98" w:rsidRDefault="00890E03" w:rsidP="00752F98">
      <w:pPr>
        <w:pStyle w:val="a5"/>
        <w:ind w:firstLine="709"/>
        <w:jc w:val="both"/>
        <w:rPr>
          <w:rFonts w:ascii="Times New Roman" w:hAnsi="Times New Roman"/>
          <w:sz w:val="24"/>
          <w:szCs w:val="24"/>
          <w:lang w:val="kk-KZ"/>
        </w:rPr>
      </w:pPr>
      <w:hyperlink r:id="rId8" w:history="1">
        <w:r w:rsidR="00ED5B62" w:rsidRPr="00AC7329">
          <w:rPr>
            <w:rStyle w:val="a7"/>
            <w:rFonts w:ascii="Times New Roman" w:hAnsi="Times New Roman"/>
            <w:sz w:val="24"/>
            <w:szCs w:val="24"/>
            <w:lang w:val="kk-KZ"/>
          </w:rPr>
          <w:t>https://youtu.be/uZjdFWXh7QQ</w:t>
        </w:r>
      </w:hyperlink>
      <w:r w:rsidR="00ED5B62">
        <w:rPr>
          <w:rFonts w:ascii="Times New Roman" w:hAnsi="Times New Roman"/>
          <w:sz w:val="24"/>
          <w:szCs w:val="24"/>
          <w:lang w:val="kk-KZ"/>
        </w:rPr>
        <w:t xml:space="preserve"> </w:t>
      </w:r>
    </w:p>
    <w:p w14:paraId="54E80BA4" w14:textId="4E9BA346" w:rsid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Жинақтаушы зейнетақы жүйесі туралы қызықты әрі пайдалы ақпарат алу үшін БЖЗҚ ЕНПФ YouTube арнасына жазылыңыз!</w:t>
      </w:r>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p>
    <w:sectPr w:rsidR="003540A7" w:rsidRPr="00752F98"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A0EFC" w14:textId="77777777" w:rsidR="00890E03" w:rsidRDefault="00890E03" w:rsidP="005E4B51">
      <w:pPr>
        <w:spacing w:after="0" w:line="240" w:lineRule="auto"/>
      </w:pPr>
      <w:r>
        <w:separator/>
      </w:r>
    </w:p>
  </w:endnote>
  <w:endnote w:type="continuationSeparator" w:id="0">
    <w:p w14:paraId="610BC354" w14:textId="77777777" w:rsidR="00890E03" w:rsidRDefault="00890E0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80EC7" w14:textId="77777777" w:rsidR="00890E03" w:rsidRDefault="00890E03" w:rsidP="005E4B51">
      <w:pPr>
        <w:spacing w:after="0" w:line="240" w:lineRule="auto"/>
      </w:pPr>
      <w:r>
        <w:separator/>
      </w:r>
    </w:p>
  </w:footnote>
  <w:footnote w:type="continuationSeparator" w:id="0">
    <w:p w14:paraId="638EFE76" w14:textId="77777777" w:rsidR="00890E03" w:rsidRDefault="00890E0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97A5C"/>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0E03"/>
    <w:rsid w:val="008941FE"/>
    <w:rsid w:val="00895108"/>
    <w:rsid w:val="00897B17"/>
    <w:rsid w:val="008C3256"/>
    <w:rsid w:val="008C3FD0"/>
    <w:rsid w:val="008D132B"/>
    <w:rsid w:val="008D4DAE"/>
    <w:rsid w:val="008E2722"/>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48DD"/>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45BE"/>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B62"/>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ZjdFWXh7QQ"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C767-6659-43A9-8E4C-4764AAB4B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300</Words>
  <Characters>2329</Characters>
  <Application>Microsoft Office Word</Application>
  <DocSecurity>0</DocSecurity>
  <Lines>49</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Смагулова Акмарал Жанатовна</cp:lastModifiedBy>
  <cp:revision>2</cp:revision>
  <cp:lastPrinted>2023-07-28T07:28:00Z</cp:lastPrinted>
  <dcterms:created xsi:type="dcterms:W3CDTF">2026-09-18T08:40:00Z</dcterms:created>
  <dcterms:modified xsi:type="dcterms:W3CDTF">2026-09-18T08:40:00Z</dcterms:modified>
</cp:coreProperties>
</file>