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5808"/>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dcterms:created xsi:type="dcterms:W3CDTF">2026-08-21T09:29:00Z</dcterms:created>
  <dcterms:modified xsi:type="dcterms:W3CDTF">2026-08-21T09:29:00Z</dcterms:modified>
</cp:coreProperties>
</file>