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4DA" w:rsidRPr="00E82264" w:rsidRDefault="005A14DA" w:rsidP="004531B0">
      <w:pPr>
        <w:jc w:val="right"/>
        <w:rPr>
          <w:sz w:val="28"/>
          <w:szCs w:val="28"/>
        </w:rPr>
      </w:pPr>
    </w:p>
    <w:p w:rsidR="005A14DA" w:rsidRDefault="005A14DA" w:rsidP="007430E6">
      <w:pPr>
        <w:jc w:val="both"/>
        <w:rPr>
          <w:spacing w:val="-2"/>
          <w:sz w:val="28"/>
          <w:szCs w:val="28"/>
          <w:lang w:val="ru-RU"/>
        </w:rPr>
      </w:pPr>
    </w:p>
    <w:p w:rsidR="005A14DA" w:rsidRDefault="005A14DA" w:rsidP="007430E6">
      <w:pPr>
        <w:jc w:val="both"/>
        <w:rPr>
          <w:spacing w:val="-2"/>
          <w:sz w:val="28"/>
          <w:szCs w:val="28"/>
          <w:lang w:val="ru-RU"/>
        </w:rPr>
      </w:pPr>
    </w:p>
    <w:p w:rsidR="005A14DA" w:rsidRDefault="005A14DA" w:rsidP="007430E6">
      <w:pPr>
        <w:jc w:val="both"/>
        <w:rPr>
          <w:spacing w:val="-2"/>
          <w:sz w:val="28"/>
          <w:szCs w:val="28"/>
          <w:lang w:val="ru-RU"/>
        </w:rPr>
      </w:pPr>
    </w:p>
    <w:p w:rsidR="005A14DA" w:rsidRDefault="005A14DA" w:rsidP="007430E6">
      <w:pPr>
        <w:jc w:val="both"/>
        <w:rPr>
          <w:spacing w:val="-2"/>
          <w:sz w:val="28"/>
          <w:szCs w:val="28"/>
          <w:lang w:val="ru-RU"/>
        </w:rPr>
      </w:pPr>
    </w:p>
    <w:p w:rsidR="005A14DA" w:rsidRDefault="005A14DA" w:rsidP="007430E6">
      <w:pPr>
        <w:jc w:val="both"/>
        <w:rPr>
          <w:spacing w:val="-2"/>
          <w:sz w:val="28"/>
          <w:szCs w:val="28"/>
          <w:lang w:val="ru-RU"/>
        </w:rPr>
      </w:pPr>
    </w:p>
    <w:p w:rsidR="005A14DA" w:rsidRPr="00C37526" w:rsidRDefault="005A14DA" w:rsidP="007430E6">
      <w:pPr>
        <w:jc w:val="both"/>
        <w:rPr>
          <w:spacing w:val="-2"/>
          <w:sz w:val="28"/>
          <w:szCs w:val="28"/>
          <w:lang w:val="ru-RU"/>
        </w:rPr>
      </w:pPr>
    </w:p>
    <w:p w:rsidR="005A14DA" w:rsidRPr="007430E6" w:rsidRDefault="005A14DA" w:rsidP="00B63B55">
      <w:pPr>
        <w:jc w:val="center"/>
      </w:pPr>
      <w:bookmarkStart w:id="0" w:name="_Hlk151397133"/>
      <w:r w:rsidRPr="000B5268">
        <w:rPr>
          <w:b/>
          <w:bCs/>
          <w:color w:val="000000"/>
          <w:spacing w:val="2"/>
          <w:sz w:val="28"/>
          <w:szCs w:val="28"/>
        </w:rPr>
        <w:t>«</w:t>
      </w:r>
      <w:r w:rsidRPr="000B5268">
        <w:rPr>
          <w:b/>
          <w:bCs/>
          <w:sz w:val="28"/>
          <w:szCs w:val="28"/>
        </w:rPr>
        <w:t>Мәслихаттың 2024 жылғы 10 сәуірдегі № 111 «Федоров ауданында тұрғын үй көмегін көрсетудің мөлшері мен тәртібін айқындау туралы» шешіміне өзгеріс</w:t>
      </w:r>
      <w:r>
        <w:rPr>
          <w:b/>
          <w:bCs/>
          <w:sz w:val="28"/>
          <w:szCs w:val="28"/>
          <w:lang w:val="ru-RU"/>
        </w:rPr>
        <w:t>тер</w:t>
      </w:r>
      <w:r w:rsidRPr="000B5268">
        <w:rPr>
          <w:b/>
          <w:bCs/>
          <w:sz w:val="28"/>
          <w:szCs w:val="28"/>
        </w:rPr>
        <w:t xml:space="preserve"> енгізу туралы</w:t>
      </w:r>
      <w:r w:rsidRPr="000B5268">
        <w:rPr>
          <w:b/>
          <w:bCs/>
          <w:color w:val="000000"/>
          <w:spacing w:val="2"/>
          <w:sz w:val="28"/>
          <w:szCs w:val="28"/>
        </w:rPr>
        <w:t>»</w:t>
      </w:r>
      <w:bookmarkEnd w:id="0"/>
      <w:r w:rsidRPr="000B5268">
        <w:rPr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sz w:val="28"/>
          <w:szCs w:val="28"/>
        </w:rPr>
        <w:t>мәслихат</w:t>
      </w:r>
      <w:r>
        <w:t xml:space="preserve"> </w:t>
      </w:r>
      <w:r w:rsidRPr="00E82264">
        <w:rPr>
          <w:b/>
          <w:bCs/>
          <w:sz w:val="28"/>
          <w:szCs w:val="28"/>
        </w:rPr>
        <w:t>шешімінің жобасын</w:t>
      </w:r>
      <w:r>
        <w:rPr>
          <w:b/>
          <w:bCs/>
          <w:sz w:val="28"/>
          <w:szCs w:val="28"/>
        </w:rPr>
        <w:t xml:space="preserve"> орналастыру туралы баспасөз релизі «Ашық НҚА» порталында</w:t>
      </w:r>
    </w:p>
    <w:p w:rsidR="005A14DA" w:rsidRDefault="005A14DA" w:rsidP="007430E6">
      <w:pPr>
        <w:jc w:val="both"/>
        <w:rPr>
          <w:spacing w:val="-2"/>
          <w:sz w:val="28"/>
          <w:szCs w:val="28"/>
        </w:rPr>
      </w:pPr>
    </w:p>
    <w:p w:rsidR="005A14DA" w:rsidRPr="00E82264" w:rsidRDefault="005A14DA" w:rsidP="007430E6">
      <w:pPr>
        <w:jc w:val="both"/>
        <w:rPr>
          <w:spacing w:val="-2"/>
          <w:sz w:val="28"/>
          <w:szCs w:val="28"/>
        </w:rPr>
      </w:pPr>
    </w:p>
    <w:p w:rsidR="005A14DA" w:rsidRPr="00F2046D" w:rsidRDefault="005A14DA" w:rsidP="00B63B55">
      <w:pPr>
        <w:ind w:firstLine="708"/>
        <w:jc w:val="both"/>
        <w:rPr>
          <w:color w:val="000000"/>
          <w:spacing w:val="2"/>
          <w:sz w:val="28"/>
          <w:szCs w:val="28"/>
        </w:rPr>
      </w:pPr>
      <w:r w:rsidRPr="00B63B55">
        <w:rPr>
          <w:spacing w:val="-2"/>
          <w:sz w:val="28"/>
          <w:szCs w:val="28"/>
        </w:rPr>
        <w:t>«</w:t>
      </w:r>
      <w:r w:rsidRPr="00B63B55">
        <w:rPr>
          <w:sz w:val="28"/>
          <w:szCs w:val="28"/>
        </w:rPr>
        <w:t>Федоров ауданы әкімдігінің жұмыспен қамту және әлеуметтік бағдарламалар бөлімі</w:t>
      </w:r>
      <w:r w:rsidRPr="00B63B55">
        <w:rPr>
          <w:spacing w:val="-2"/>
          <w:sz w:val="28"/>
          <w:szCs w:val="28"/>
        </w:rPr>
        <w:t>» ММ «</w:t>
      </w:r>
      <w:r w:rsidRPr="000B5268">
        <w:rPr>
          <w:sz w:val="28"/>
          <w:szCs w:val="28"/>
        </w:rPr>
        <w:t>Мәслихаттың 2024 жылғы 10 сәуірдегі № 111 «Федоров ауданында тұрғын үй көмегін көрсетудің мөлшері мен тәртібін айқындау туралы» шешіміне өзгеріс</w:t>
      </w:r>
      <w:r w:rsidRPr="00620F29">
        <w:rPr>
          <w:sz w:val="28"/>
          <w:szCs w:val="28"/>
        </w:rPr>
        <w:t>тер</w:t>
      </w:r>
      <w:r w:rsidRPr="000B5268">
        <w:rPr>
          <w:sz w:val="28"/>
          <w:szCs w:val="28"/>
        </w:rPr>
        <w:t xml:space="preserve"> енгізу туралы</w:t>
      </w:r>
      <w:r w:rsidRPr="00B63B55">
        <w:rPr>
          <w:color w:val="000000"/>
          <w:spacing w:val="2"/>
          <w:sz w:val="28"/>
          <w:szCs w:val="28"/>
        </w:rPr>
        <w:t>»</w:t>
      </w:r>
      <w:r>
        <w:rPr>
          <w:color w:val="000000"/>
          <w:spacing w:val="2"/>
          <w:sz w:val="28"/>
          <w:szCs w:val="28"/>
        </w:rPr>
        <w:t xml:space="preserve"> НҚА жобасын жария талқылаудың басталғаны туралы хабарлайды. Жоба мына сілтеме бойынша қол жетімді: </w:t>
      </w:r>
      <w:r>
        <w:rPr>
          <w:sz w:val="28"/>
          <w:szCs w:val="28"/>
        </w:rPr>
        <w:t>https://legalacts.egov.kz/arm/admin/viewcard?id=</w:t>
      </w:r>
      <w:r w:rsidRPr="006E3929">
        <w:rPr>
          <w:sz w:val="28"/>
          <w:szCs w:val="28"/>
        </w:rPr>
        <w:t>1</w:t>
      </w:r>
      <w:r w:rsidRPr="00620F29">
        <w:rPr>
          <w:sz w:val="28"/>
          <w:szCs w:val="28"/>
        </w:rPr>
        <w:t>5904151</w:t>
      </w:r>
      <w:r w:rsidRPr="00F2046D">
        <w:rPr>
          <w:sz w:val="28"/>
          <w:szCs w:val="28"/>
        </w:rPr>
        <w:t>.</w:t>
      </w:r>
    </w:p>
    <w:p w:rsidR="005A14DA" w:rsidRPr="00B63B55" w:rsidRDefault="005A14DA" w:rsidP="00B63B55">
      <w:pPr>
        <w:ind w:firstLine="708"/>
        <w:jc w:val="both"/>
        <w:rPr>
          <w:spacing w:val="-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Жобаны талқылауға қатысуыңызды сұраймыз.</w:t>
      </w:r>
      <w:r w:rsidRPr="00B63B55">
        <w:rPr>
          <w:color w:val="000000"/>
          <w:spacing w:val="2"/>
          <w:sz w:val="28"/>
          <w:szCs w:val="28"/>
        </w:rPr>
        <w:t xml:space="preserve"> </w:t>
      </w:r>
    </w:p>
    <w:sectPr w:rsidR="005A14DA" w:rsidRPr="00B63B55" w:rsidSect="00B87D1F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6C9"/>
    <w:rsid w:val="000220AE"/>
    <w:rsid w:val="000366BE"/>
    <w:rsid w:val="00042132"/>
    <w:rsid w:val="00052D38"/>
    <w:rsid w:val="000530CF"/>
    <w:rsid w:val="00056D9B"/>
    <w:rsid w:val="0006131C"/>
    <w:rsid w:val="00064584"/>
    <w:rsid w:val="000736B6"/>
    <w:rsid w:val="000B5268"/>
    <w:rsid w:val="000D5E05"/>
    <w:rsid w:val="000D7F97"/>
    <w:rsid w:val="00113A44"/>
    <w:rsid w:val="001655EB"/>
    <w:rsid w:val="00191E0D"/>
    <w:rsid w:val="00193F86"/>
    <w:rsid w:val="001B313C"/>
    <w:rsid w:val="00206E87"/>
    <w:rsid w:val="00217B70"/>
    <w:rsid w:val="00222D88"/>
    <w:rsid w:val="00232582"/>
    <w:rsid w:val="00280E6F"/>
    <w:rsid w:val="002826C9"/>
    <w:rsid w:val="00287488"/>
    <w:rsid w:val="00287843"/>
    <w:rsid w:val="002964EB"/>
    <w:rsid w:val="002A1536"/>
    <w:rsid w:val="002A568F"/>
    <w:rsid w:val="002A718C"/>
    <w:rsid w:val="002B53E3"/>
    <w:rsid w:val="002B7B4A"/>
    <w:rsid w:val="002D4340"/>
    <w:rsid w:val="002D51E2"/>
    <w:rsid w:val="002D78C4"/>
    <w:rsid w:val="003230DF"/>
    <w:rsid w:val="00336402"/>
    <w:rsid w:val="00342B0D"/>
    <w:rsid w:val="00363151"/>
    <w:rsid w:val="00365A71"/>
    <w:rsid w:val="00384731"/>
    <w:rsid w:val="0039684F"/>
    <w:rsid w:val="003B588D"/>
    <w:rsid w:val="003B7FC0"/>
    <w:rsid w:val="003C0425"/>
    <w:rsid w:val="003E5E8F"/>
    <w:rsid w:val="003F5059"/>
    <w:rsid w:val="003F647A"/>
    <w:rsid w:val="00426BEB"/>
    <w:rsid w:val="00434226"/>
    <w:rsid w:val="0043519B"/>
    <w:rsid w:val="00441B43"/>
    <w:rsid w:val="00441E05"/>
    <w:rsid w:val="004531B0"/>
    <w:rsid w:val="00453E88"/>
    <w:rsid w:val="004720AF"/>
    <w:rsid w:val="0048174B"/>
    <w:rsid w:val="00487A60"/>
    <w:rsid w:val="004A5000"/>
    <w:rsid w:val="004A6FFD"/>
    <w:rsid w:val="004B1E1C"/>
    <w:rsid w:val="004D4E7D"/>
    <w:rsid w:val="004E6F68"/>
    <w:rsid w:val="00506B5D"/>
    <w:rsid w:val="005107F0"/>
    <w:rsid w:val="00515088"/>
    <w:rsid w:val="00573124"/>
    <w:rsid w:val="005A14DA"/>
    <w:rsid w:val="005C444C"/>
    <w:rsid w:val="005D44F0"/>
    <w:rsid w:val="005F038C"/>
    <w:rsid w:val="00616836"/>
    <w:rsid w:val="00620F29"/>
    <w:rsid w:val="00624B2C"/>
    <w:rsid w:val="006250E7"/>
    <w:rsid w:val="006405E3"/>
    <w:rsid w:val="00643C8F"/>
    <w:rsid w:val="00655853"/>
    <w:rsid w:val="00664936"/>
    <w:rsid w:val="006A40DC"/>
    <w:rsid w:val="006A6248"/>
    <w:rsid w:val="006B0B98"/>
    <w:rsid w:val="006B7662"/>
    <w:rsid w:val="006C28CD"/>
    <w:rsid w:val="006E3929"/>
    <w:rsid w:val="006E65D8"/>
    <w:rsid w:val="006F5BC3"/>
    <w:rsid w:val="006F607D"/>
    <w:rsid w:val="00704609"/>
    <w:rsid w:val="00724DF0"/>
    <w:rsid w:val="007401C6"/>
    <w:rsid w:val="007430E6"/>
    <w:rsid w:val="00760DA8"/>
    <w:rsid w:val="00764E7F"/>
    <w:rsid w:val="00776FB3"/>
    <w:rsid w:val="007C16E9"/>
    <w:rsid w:val="007E2D6D"/>
    <w:rsid w:val="007F1362"/>
    <w:rsid w:val="007F2C43"/>
    <w:rsid w:val="007F7F12"/>
    <w:rsid w:val="00810C59"/>
    <w:rsid w:val="00813E01"/>
    <w:rsid w:val="008514AA"/>
    <w:rsid w:val="00862988"/>
    <w:rsid w:val="00867687"/>
    <w:rsid w:val="00870326"/>
    <w:rsid w:val="00874B4A"/>
    <w:rsid w:val="008921EC"/>
    <w:rsid w:val="00892D4B"/>
    <w:rsid w:val="0089690E"/>
    <w:rsid w:val="008B5F56"/>
    <w:rsid w:val="008C21B8"/>
    <w:rsid w:val="009212DA"/>
    <w:rsid w:val="00933653"/>
    <w:rsid w:val="00993AFD"/>
    <w:rsid w:val="009B276D"/>
    <w:rsid w:val="009C2595"/>
    <w:rsid w:val="009D1271"/>
    <w:rsid w:val="009F2B90"/>
    <w:rsid w:val="00A42D10"/>
    <w:rsid w:val="00A707AC"/>
    <w:rsid w:val="00AD3141"/>
    <w:rsid w:val="00AD3912"/>
    <w:rsid w:val="00AD684E"/>
    <w:rsid w:val="00AE7EF5"/>
    <w:rsid w:val="00B325AA"/>
    <w:rsid w:val="00B33EDA"/>
    <w:rsid w:val="00B57640"/>
    <w:rsid w:val="00B63B55"/>
    <w:rsid w:val="00B64F51"/>
    <w:rsid w:val="00B65C94"/>
    <w:rsid w:val="00B74D47"/>
    <w:rsid w:val="00B87D1F"/>
    <w:rsid w:val="00BA1C3D"/>
    <w:rsid w:val="00BF09C8"/>
    <w:rsid w:val="00C21BD6"/>
    <w:rsid w:val="00C30BE7"/>
    <w:rsid w:val="00C37526"/>
    <w:rsid w:val="00C73116"/>
    <w:rsid w:val="00C758AB"/>
    <w:rsid w:val="00C90589"/>
    <w:rsid w:val="00CB26C5"/>
    <w:rsid w:val="00CC3511"/>
    <w:rsid w:val="00CC3E86"/>
    <w:rsid w:val="00CE16FA"/>
    <w:rsid w:val="00CE49C1"/>
    <w:rsid w:val="00CF0EBE"/>
    <w:rsid w:val="00CF63FF"/>
    <w:rsid w:val="00D26097"/>
    <w:rsid w:val="00D262F9"/>
    <w:rsid w:val="00D551E8"/>
    <w:rsid w:val="00D8244F"/>
    <w:rsid w:val="00D86EF7"/>
    <w:rsid w:val="00DA61B6"/>
    <w:rsid w:val="00DA6AA8"/>
    <w:rsid w:val="00DC0F0F"/>
    <w:rsid w:val="00E20C31"/>
    <w:rsid w:val="00E430F1"/>
    <w:rsid w:val="00E557FA"/>
    <w:rsid w:val="00E55F5D"/>
    <w:rsid w:val="00E82264"/>
    <w:rsid w:val="00EA314C"/>
    <w:rsid w:val="00EA3D95"/>
    <w:rsid w:val="00EC1EF5"/>
    <w:rsid w:val="00ED3962"/>
    <w:rsid w:val="00ED7428"/>
    <w:rsid w:val="00F049C8"/>
    <w:rsid w:val="00F050E5"/>
    <w:rsid w:val="00F2046D"/>
    <w:rsid w:val="00F23321"/>
    <w:rsid w:val="00F5382C"/>
    <w:rsid w:val="00F62A1C"/>
    <w:rsid w:val="00FA574C"/>
    <w:rsid w:val="00FD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B2C"/>
    <w:rPr>
      <w:rFonts w:ascii="Times New Roman" w:eastAsia="Times New Roman" w:hAnsi="Times New Roman"/>
      <w:sz w:val="24"/>
      <w:szCs w:val="24"/>
      <w:lang w:val="kk-KZ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6097"/>
    <w:pPr>
      <w:keepNext/>
      <w:keepLines/>
      <w:spacing w:before="48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6097"/>
    <w:rPr>
      <w:rFonts w:ascii="Cambria" w:hAnsi="Cambria" w:cs="Cambria"/>
      <w:b/>
      <w:bCs/>
      <w:color w:val="365F91"/>
      <w:sz w:val="28"/>
      <w:szCs w:val="28"/>
      <w:lang w:val="kk-KZ" w:eastAsia="ru-RU"/>
    </w:rPr>
  </w:style>
  <w:style w:type="paragraph" w:styleId="NoSpacing">
    <w:name w:val="No Spacing"/>
    <w:uiPriority w:val="99"/>
    <w:qFormat/>
    <w:rsid w:val="004720AF"/>
    <w:rPr>
      <w:rFonts w:cs="Calibri"/>
      <w:lang w:eastAsia="en-US"/>
    </w:rPr>
  </w:style>
  <w:style w:type="character" w:styleId="Hyperlink">
    <w:name w:val="Hyperlink"/>
    <w:basedOn w:val="DefaultParagraphFont"/>
    <w:uiPriority w:val="99"/>
    <w:rsid w:val="004720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A624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6248"/>
    <w:rPr>
      <w:rFonts w:ascii="Tahoma" w:hAnsi="Tahoma" w:cs="Tahoma"/>
      <w:sz w:val="16"/>
      <w:szCs w:val="16"/>
      <w:lang w:val="kk-KZ" w:eastAsia="ru-RU"/>
    </w:rPr>
  </w:style>
  <w:style w:type="paragraph" w:styleId="NormalWeb">
    <w:name w:val="Normal (Web)"/>
    <w:basedOn w:val="Normal"/>
    <w:uiPriority w:val="99"/>
    <w:semiHidden/>
    <w:rsid w:val="008514AA"/>
    <w:pPr>
      <w:spacing w:before="100" w:beforeAutospacing="1" w:after="100" w:afterAutospacing="1"/>
    </w:pPr>
    <w:rPr>
      <w:lang w:val="ru-RU"/>
    </w:rPr>
  </w:style>
  <w:style w:type="character" w:styleId="Emphasis">
    <w:name w:val="Emphasis"/>
    <w:basedOn w:val="DefaultParagraphFont"/>
    <w:uiPriority w:val="99"/>
    <w:qFormat/>
    <w:rsid w:val="00B87D1F"/>
    <w:rPr>
      <w:i/>
      <w:iCs/>
    </w:rPr>
  </w:style>
  <w:style w:type="character" w:customStyle="1" w:styleId="ezkurwreuab5ozgtqnkl">
    <w:name w:val="ezkurwreuab5ozgtqnkl"/>
    <w:basedOn w:val="DefaultParagraphFont"/>
    <w:uiPriority w:val="99"/>
    <w:rsid w:val="00B87D1F"/>
  </w:style>
  <w:style w:type="paragraph" w:customStyle="1" w:styleId="a">
    <w:name w:val="Знак Знак Знак Знак Знак Знак Знак Знак Знак Знак"/>
    <w:basedOn w:val="Normal"/>
    <w:autoRedefine/>
    <w:uiPriority w:val="99"/>
    <w:rsid w:val="00F2046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23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3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476</TotalTime>
  <Pages>1</Pages>
  <Words>105</Words>
  <Characters>599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Iskujenov</dc:creator>
  <cp:keywords/>
  <dc:description/>
  <cp:lastModifiedBy>наташа</cp:lastModifiedBy>
  <cp:revision>96</cp:revision>
  <cp:lastPrinted>2021-05-26T11:37:00Z</cp:lastPrinted>
  <dcterms:created xsi:type="dcterms:W3CDTF">2019-07-24T12:59:00Z</dcterms:created>
  <dcterms:modified xsi:type="dcterms:W3CDTF">2026-09-09T03:36:00Z</dcterms:modified>
</cp:coreProperties>
</file>