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02B16" w14:textId="70013F15" w:rsidR="00023DDA" w:rsidRPr="00603D5D" w:rsidRDefault="00603D5D" w:rsidP="00023DDA">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0D61B6C9" w14:textId="77777777" w:rsidR="00023DDA" w:rsidRDefault="00023DDA" w:rsidP="00023DDA">
      <w:pPr>
        <w:pStyle w:val="a5"/>
        <w:jc w:val="center"/>
        <w:rPr>
          <w:rFonts w:ascii="Times New Roman" w:hAnsi="Times New Roman"/>
          <w:b/>
          <w:color w:val="000000"/>
          <w:sz w:val="24"/>
          <w:szCs w:val="24"/>
        </w:rPr>
      </w:pPr>
    </w:p>
    <w:p w14:paraId="6D85C2C2" w14:textId="77777777" w:rsidR="00DA14D9" w:rsidRDefault="00DA14D9" w:rsidP="00DA14D9">
      <w:pPr>
        <w:pStyle w:val="a5"/>
        <w:jc w:val="center"/>
        <w:rPr>
          <w:rFonts w:ascii="Times New Roman" w:hAnsi="Times New Roman"/>
          <w:b/>
          <w:sz w:val="24"/>
          <w:szCs w:val="24"/>
        </w:rPr>
      </w:pPr>
      <w:r w:rsidRPr="00603D5D">
        <w:rPr>
          <w:rFonts w:ascii="Times New Roman" w:hAnsi="Times New Roman"/>
          <w:b/>
          <w:sz w:val="24"/>
          <w:szCs w:val="24"/>
        </w:rPr>
        <w:t xml:space="preserve">2014 </w:t>
      </w:r>
      <w:proofErr w:type="spellStart"/>
      <w:r w:rsidRPr="00603D5D">
        <w:rPr>
          <w:rFonts w:ascii="Times New Roman" w:hAnsi="Times New Roman"/>
          <w:b/>
          <w:sz w:val="24"/>
          <w:szCs w:val="24"/>
        </w:rPr>
        <w:t>жылдан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бастап</w:t>
      </w:r>
      <w:proofErr w:type="spellEnd"/>
      <w:r w:rsidRPr="00603D5D">
        <w:rPr>
          <w:rFonts w:ascii="Times New Roman" w:hAnsi="Times New Roman"/>
          <w:b/>
          <w:sz w:val="24"/>
          <w:szCs w:val="24"/>
        </w:rPr>
        <w:t xml:space="preserve"> БЖЗҚ </w:t>
      </w:r>
      <w:proofErr w:type="spellStart"/>
      <w:r w:rsidRPr="00603D5D">
        <w:rPr>
          <w:rFonts w:ascii="Times New Roman" w:hAnsi="Times New Roman"/>
          <w:b/>
          <w:sz w:val="24"/>
          <w:szCs w:val="24"/>
        </w:rPr>
        <w:t>салымшылары</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үшін</w:t>
      </w:r>
      <w:proofErr w:type="spellEnd"/>
      <w:r w:rsidRPr="00603D5D">
        <w:rPr>
          <w:rFonts w:ascii="Times New Roman" w:hAnsi="Times New Roman"/>
          <w:b/>
          <w:sz w:val="24"/>
          <w:szCs w:val="24"/>
        </w:rPr>
        <w:t xml:space="preserve"> </w:t>
      </w:r>
    </w:p>
    <w:p w14:paraId="336AF68C" w14:textId="35FA5DE1" w:rsidR="00603D5D" w:rsidRPr="00603D5D" w:rsidRDefault="00603D5D" w:rsidP="00603D5D">
      <w:pPr>
        <w:pStyle w:val="a5"/>
        <w:jc w:val="center"/>
        <w:rPr>
          <w:rFonts w:ascii="Times New Roman" w:hAnsi="Times New Roman"/>
          <w:b/>
          <w:sz w:val="24"/>
          <w:szCs w:val="24"/>
        </w:rPr>
      </w:pPr>
      <w:r w:rsidRPr="00603D5D">
        <w:rPr>
          <w:rFonts w:ascii="Times New Roman" w:hAnsi="Times New Roman"/>
          <w:b/>
          <w:sz w:val="24"/>
          <w:szCs w:val="24"/>
        </w:rPr>
        <w:t xml:space="preserve">11,15 трлн </w:t>
      </w:r>
      <w:proofErr w:type="spellStart"/>
      <w:r w:rsidRPr="00603D5D">
        <w:rPr>
          <w:rFonts w:ascii="Times New Roman" w:hAnsi="Times New Roman"/>
          <w:b/>
          <w:sz w:val="24"/>
          <w:szCs w:val="24"/>
        </w:rPr>
        <w:t>теңгеден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астам</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инвестициялық</w:t>
      </w:r>
      <w:proofErr w:type="spellEnd"/>
      <w:r w:rsidRPr="00603D5D">
        <w:rPr>
          <w:rFonts w:ascii="Times New Roman" w:hAnsi="Times New Roman"/>
          <w:b/>
          <w:sz w:val="24"/>
          <w:szCs w:val="24"/>
        </w:rPr>
        <w:t xml:space="preserve"> </w:t>
      </w:r>
      <w:r w:rsidR="00DA14D9">
        <w:rPr>
          <w:rFonts w:ascii="Times New Roman" w:hAnsi="Times New Roman"/>
          <w:b/>
          <w:sz w:val="24"/>
          <w:szCs w:val="24"/>
          <w:lang w:val="kk-KZ"/>
        </w:rPr>
        <w:t>кіріс алынды</w:t>
      </w:r>
      <w:r w:rsidR="00DA14D9" w:rsidRPr="00603D5D">
        <w:rPr>
          <w:rFonts w:ascii="Times New Roman" w:hAnsi="Times New Roman"/>
          <w:b/>
          <w:sz w:val="24"/>
          <w:szCs w:val="24"/>
        </w:rPr>
        <w:t xml:space="preserve"> </w:t>
      </w:r>
    </w:p>
    <w:p w14:paraId="11997EC4" w14:textId="77777777" w:rsidR="00DA14D9" w:rsidRDefault="00DA14D9" w:rsidP="00603D5D">
      <w:pPr>
        <w:pStyle w:val="a5"/>
        <w:jc w:val="center"/>
        <w:rPr>
          <w:rFonts w:ascii="Times New Roman" w:hAnsi="Times New Roman"/>
          <w:b/>
          <w:color w:val="000000"/>
          <w:sz w:val="24"/>
          <w:szCs w:val="24"/>
        </w:rPr>
      </w:pPr>
    </w:p>
    <w:p w14:paraId="35DDFA08" w14:textId="2EB77008" w:rsidR="00F148ED" w:rsidRPr="00F148ED" w:rsidRDefault="00023DDA" w:rsidP="00023DDA">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2026 жылғы 1 шілдедегі жағдай бойынша 01.04.2014 жылдан (зейнетақы активтері БЖЗҚ-ға біріктірілгеннен кейін)</w:t>
      </w:r>
      <w:r w:rsidR="00F32CE6">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бастап жинақталған  ҚРҰБ тапқан таза инвестициялық табыс </w:t>
      </w:r>
      <w:r w:rsidR="00F32CE6" w:rsidRPr="00F32CE6">
        <w:rPr>
          <w:rFonts w:ascii="Times New Roman" w:hAnsi="Times New Roman"/>
          <w:b/>
          <w:color w:val="000000"/>
          <w:sz w:val="24"/>
          <w:szCs w:val="24"/>
          <w:lang w:val="kk-KZ"/>
        </w:rPr>
        <w:t>11,15 трлн теңгеден</w:t>
      </w:r>
      <w:r w:rsidR="00F32CE6" w:rsidRPr="00F32CE6">
        <w:rPr>
          <w:rFonts w:ascii="Times New Roman" w:hAnsi="Times New Roman"/>
          <w:color w:val="000000"/>
          <w:sz w:val="24"/>
          <w:szCs w:val="24"/>
          <w:lang w:val="kk-KZ"/>
        </w:rPr>
        <w:t xml:space="preserve"> асты. </w:t>
      </w:r>
      <w:r w:rsidR="009E6C04">
        <w:rPr>
          <w:rFonts w:ascii="Times New Roman" w:hAnsi="Times New Roman"/>
          <w:color w:val="000000"/>
          <w:sz w:val="24"/>
          <w:szCs w:val="24"/>
          <w:lang w:val="kk-KZ"/>
        </w:rPr>
        <w:t>О</w:t>
      </w:r>
      <w:r w:rsidR="009E6C04" w:rsidRPr="00F32CE6">
        <w:rPr>
          <w:rFonts w:ascii="Times New Roman" w:hAnsi="Times New Roman"/>
          <w:color w:val="000000"/>
          <w:sz w:val="24"/>
          <w:szCs w:val="24"/>
          <w:lang w:val="kk-KZ"/>
        </w:rPr>
        <w:t xml:space="preserve">ның салымшылардың (алушылардың) зейнетақы жинақтарының жалпы көлеміндегі үлесі </w:t>
      </w:r>
      <w:r w:rsidR="009E6C04">
        <w:rPr>
          <w:rFonts w:ascii="Times New Roman" w:hAnsi="Times New Roman"/>
          <w:color w:val="000000"/>
          <w:sz w:val="24"/>
          <w:szCs w:val="24"/>
          <w:lang w:val="kk-KZ"/>
        </w:rPr>
        <w:t>ж</w:t>
      </w:r>
      <w:r w:rsidR="009E6C04" w:rsidRPr="00F32CE6">
        <w:rPr>
          <w:rFonts w:ascii="Times New Roman" w:hAnsi="Times New Roman"/>
          <w:color w:val="000000"/>
          <w:sz w:val="24"/>
          <w:szCs w:val="24"/>
          <w:lang w:val="kk-KZ"/>
        </w:rPr>
        <w:t>үргізілген төлемдер</w:t>
      </w:r>
      <w:r w:rsidR="009E6C04">
        <w:rPr>
          <w:rFonts w:ascii="Times New Roman" w:hAnsi="Times New Roman"/>
          <w:color w:val="000000"/>
          <w:sz w:val="24"/>
          <w:szCs w:val="24"/>
          <w:lang w:val="kk-KZ"/>
        </w:rPr>
        <w:t xml:space="preserve"> есебімен бірге </w:t>
      </w:r>
      <w:r w:rsidR="009E6C04" w:rsidRPr="00E34CD2">
        <w:rPr>
          <w:rFonts w:ascii="Times New Roman" w:hAnsi="Times New Roman"/>
          <w:b/>
          <w:color w:val="000000"/>
          <w:sz w:val="24"/>
          <w:szCs w:val="24"/>
          <w:lang w:val="kk-KZ"/>
        </w:rPr>
        <w:t>41,4%</w:t>
      </w:r>
      <w:r w:rsidR="009E6C04">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құрайды, бұл инвестициялық </w:t>
      </w:r>
      <w:r w:rsidR="009E6C04">
        <w:rPr>
          <w:rFonts w:ascii="Times New Roman" w:hAnsi="Times New Roman"/>
          <w:color w:val="000000"/>
          <w:sz w:val="24"/>
          <w:szCs w:val="24"/>
          <w:lang w:val="kk-KZ"/>
        </w:rPr>
        <w:t>кірістің</w:t>
      </w:r>
      <w:r w:rsidR="00F32CE6" w:rsidRPr="00F32CE6">
        <w:rPr>
          <w:rFonts w:ascii="Times New Roman" w:hAnsi="Times New Roman"/>
          <w:color w:val="000000"/>
          <w:sz w:val="24"/>
          <w:szCs w:val="24"/>
          <w:lang w:val="kk-KZ"/>
        </w:rPr>
        <w:t xml:space="preserve"> азаматтардың зейнетақы жинақтарының ұлғаюына елеулі үлесін растайды</w:t>
      </w:r>
      <w:r w:rsidR="00F32CE6">
        <w:rPr>
          <w:rFonts w:ascii="Times New Roman" w:hAnsi="Times New Roman"/>
          <w:color w:val="000000"/>
          <w:sz w:val="24"/>
          <w:szCs w:val="24"/>
          <w:lang w:val="kk-KZ"/>
        </w:rPr>
        <w:t xml:space="preserve">. </w:t>
      </w:r>
      <w:r w:rsidR="009E6C04">
        <w:rPr>
          <w:rFonts w:ascii="Times New Roman" w:hAnsi="Times New Roman"/>
          <w:color w:val="000000"/>
          <w:sz w:val="24"/>
          <w:szCs w:val="24"/>
          <w:lang w:val="kk-KZ"/>
        </w:rPr>
        <w:t xml:space="preserve"> </w:t>
      </w:r>
    </w:p>
    <w:p w14:paraId="1FCDCE1D" w14:textId="5E7276C6"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E34CD2">
        <w:rPr>
          <w:rFonts w:ascii="Times New Roman" w:hAnsi="Times New Roman"/>
          <w:color w:val="000000"/>
          <w:sz w:val="24"/>
          <w:szCs w:val="24"/>
          <w:lang w:val="kk-KZ"/>
        </w:rPr>
        <w:t>шілдесінен</w:t>
      </w:r>
      <w:r w:rsidRPr="00F148ED">
        <w:rPr>
          <w:rFonts w:ascii="Times New Roman" w:hAnsi="Times New Roman"/>
          <w:color w:val="000000"/>
          <w:sz w:val="24"/>
          <w:szCs w:val="24"/>
          <w:lang w:val="kk-KZ"/>
        </w:rPr>
        <w:t xml:space="preserve"> бастап 2026 жылдың </w:t>
      </w:r>
      <w:r w:rsidR="00E34CD2">
        <w:rPr>
          <w:rFonts w:ascii="Times New Roman" w:hAnsi="Times New Roman"/>
          <w:color w:val="000000"/>
          <w:sz w:val="24"/>
          <w:szCs w:val="24"/>
          <w:lang w:val="kk-KZ"/>
        </w:rPr>
        <w:t>маусым</w:t>
      </w:r>
      <w:r w:rsidRPr="00F148ED">
        <w:rPr>
          <w:rFonts w:ascii="Times New Roman" w:hAnsi="Times New Roman"/>
          <w:color w:val="000000"/>
          <w:sz w:val="24"/>
          <w:szCs w:val="24"/>
          <w:lang w:val="kk-KZ"/>
        </w:rPr>
        <w:t>ына дейінгі 12 айда есептелген инвестициялық кірістің мөлшері шамамен 2,</w:t>
      </w:r>
      <w:r w:rsidR="00E34CD2">
        <w:rPr>
          <w:rFonts w:ascii="Times New Roman" w:hAnsi="Times New Roman"/>
          <w:color w:val="000000"/>
          <w:sz w:val="24"/>
          <w:szCs w:val="24"/>
          <w:lang w:val="kk-KZ"/>
        </w:rPr>
        <w:t>5</w:t>
      </w:r>
      <w:r w:rsidRPr="00F148ED">
        <w:rPr>
          <w:rFonts w:ascii="Times New Roman" w:hAnsi="Times New Roman"/>
          <w:color w:val="000000"/>
          <w:sz w:val="24"/>
          <w:szCs w:val="24"/>
          <w:lang w:val="kk-KZ"/>
        </w:rPr>
        <w:t>1 трлн теңгені құрады, осы кезеңдегі кірістілік 1</w:t>
      </w:r>
      <w:r w:rsidR="00E34CD2">
        <w:rPr>
          <w:rFonts w:ascii="Times New Roman" w:hAnsi="Times New Roman"/>
          <w:color w:val="000000"/>
          <w:sz w:val="24"/>
          <w:szCs w:val="24"/>
          <w:lang w:val="kk-KZ"/>
        </w:rPr>
        <w:t>0</w:t>
      </w:r>
      <w:r w:rsidRPr="00F148ED">
        <w:rPr>
          <w:rFonts w:ascii="Times New Roman" w:hAnsi="Times New Roman"/>
          <w:color w:val="000000"/>
          <w:sz w:val="24"/>
          <w:szCs w:val="24"/>
          <w:lang w:val="kk-KZ"/>
        </w:rPr>
        <w:t>,</w:t>
      </w:r>
      <w:r w:rsidR="00E34CD2">
        <w:rPr>
          <w:rFonts w:ascii="Times New Roman" w:hAnsi="Times New Roman"/>
          <w:color w:val="000000"/>
          <w:sz w:val="24"/>
          <w:szCs w:val="24"/>
          <w:lang w:val="kk-KZ"/>
        </w:rPr>
        <w:t>29</w:t>
      </w:r>
      <w:r w:rsidRPr="00F148ED">
        <w:rPr>
          <w:rFonts w:ascii="Times New Roman" w:hAnsi="Times New Roman"/>
          <w:color w:val="000000"/>
          <w:sz w:val="24"/>
          <w:szCs w:val="24"/>
          <w:lang w:val="kk-KZ"/>
        </w:rPr>
        <w:t xml:space="preserve">% болды. </w:t>
      </w:r>
    </w:p>
    <w:p w14:paraId="3568F3C5" w14:textId="50D6FE20"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Жұмыс берушінің міндетті зейнетақы жарналары (ЖМЗЖ) есебінен 2026 жылғы 1 </w:t>
      </w:r>
      <w:r w:rsidR="00747B74">
        <w:rPr>
          <w:rFonts w:ascii="Times New Roman" w:hAnsi="Times New Roman"/>
          <w:color w:val="000000"/>
          <w:sz w:val="24"/>
          <w:szCs w:val="24"/>
          <w:lang w:val="kk-KZ"/>
        </w:rPr>
        <w:t>шілдедегі</w:t>
      </w:r>
      <w:r w:rsidRPr="00F148ED">
        <w:rPr>
          <w:rFonts w:ascii="Times New Roman" w:hAnsi="Times New Roman"/>
          <w:color w:val="000000"/>
          <w:sz w:val="24"/>
          <w:szCs w:val="24"/>
          <w:lang w:val="kk-KZ"/>
        </w:rPr>
        <w:t xml:space="preserve"> жағдай бойынша соңғы 12 айда есептелген инвестициялық кіріс 1</w:t>
      </w:r>
      <w:r w:rsidR="00747B74">
        <w:rPr>
          <w:rFonts w:ascii="Times New Roman" w:hAnsi="Times New Roman"/>
          <w:color w:val="000000"/>
          <w:sz w:val="24"/>
          <w:szCs w:val="24"/>
          <w:lang w:val="kk-KZ"/>
        </w:rPr>
        <w:t>22</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 xml:space="preserve">77 </w:t>
      </w:r>
      <w:r w:rsidRPr="00F148ED">
        <w:rPr>
          <w:rFonts w:ascii="Times New Roman" w:hAnsi="Times New Roman"/>
          <w:color w:val="000000"/>
          <w:sz w:val="24"/>
          <w:szCs w:val="24"/>
          <w:lang w:val="kk-KZ"/>
        </w:rPr>
        <w:t>млрд теңгені құрады, кірістілік 1</w:t>
      </w:r>
      <w:r w:rsidR="00747B74">
        <w:rPr>
          <w:rFonts w:ascii="Times New Roman" w:hAnsi="Times New Roman"/>
          <w:color w:val="000000"/>
          <w:sz w:val="24"/>
          <w:szCs w:val="24"/>
          <w:lang w:val="kk-KZ"/>
        </w:rPr>
        <w:t>6</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84</w:t>
      </w:r>
      <w:r w:rsidRPr="00F148ED">
        <w:rPr>
          <w:rFonts w:ascii="Times New Roman" w:hAnsi="Times New Roman"/>
          <w:color w:val="000000"/>
          <w:sz w:val="24"/>
          <w:szCs w:val="24"/>
          <w:lang w:val="kk-KZ"/>
        </w:rPr>
        <w:t xml:space="preserve">%. </w:t>
      </w:r>
    </w:p>
    <w:p w14:paraId="165CA01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Кірістілік деңгейі қаржы құралдарының, валюта бағамдарының және кезеңнен кезеңге дейінгі өзге де көрсеткіштердің нарықтық құнының құбылмалылығына байланысты екенін атап өту маңызды. Сондықтан инвестициялық кірістің мөлшерін объективті талдауды ұзақ мерзімді кезеңге жасаған жөн.</w:t>
      </w:r>
    </w:p>
    <w:p w14:paraId="7A774050" w14:textId="0793B2E8" w:rsidR="00F148ED" w:rsidRPr="00F148ED" w:rsidRDefault="008C17BA" w:rsidP="008C17BA">
      <w:pPr>
        <w:tabs>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148ED" w:rsidRPr="00F148ED">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sidR="00EB58C5">
        <w:rPr>
          <w:rFonts w:ascii="Times New Roman" w:hAnsi="Times New Roman"/>
          <w:color w:val="000000"/>
          <w:sz w:val="24"/>
          <w:szCs w:val="24"/>
          <w:lang w:val="kk-KZ"/>
        </w:rPr>
        <w:t>шілдедегі</w:t>
      </w:r>
      <w:r w:rsidR="00F148ED" w:rsidRPr="00F148ED">
        <w:rPr>
          <w:rFonts w:ascii="Times New Roman" w:hAnsi="Times New Roman"/>
          <w:color w:val="000000"/>
          <w:sz w:val="24"/>
          <w:szCs w:val="24"/>
          <w:lang w:val="kk-KZ"/>
        </w:rPr>
        <w:t xml:space="preserve"> жағдай бойынша өспелі қорытындымен бүкіл кезеңдегі </w:t>
      </w:r>
      <w:r w:rsidR="00F148ED" w:rsidRPr="00F148ED">
        <w:rPr>
          <w:rFonts w:ascii="Times New Roman" w:hAnsi="Times New Roman"/>
          <w:b/>
          <w:bCs/>
          <w:color w:val="000000"/>
          <w:sz w:val="24"/>
          <w:szCs w:val="24"/>
          <w:lang w:val="kk-KZ"/>
        </w:rPr>
        <w:t>9</w:t>
      </w:r>
      <w:r w:rsidR="00EB58C5">
        <w:rPr>
          <w:rFonts w:ascii="Times New Roman" w:hAnsi="Times New Roman"/>
          <w:b/>
          <w:bCs/>
          <w:color w:val="000000"/>
          <w:sz w:val="24"/>
          <w:szCs w:val="24"/>
          <w:lang w:val="kk-KZ"/>
        </w:rPr>
        <w:t>95</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04</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инфляция кезінде </w:t>
      </w:r>
      <w:r w:rsidR="00F148ED" w:rsidRPr="00F148ED">
        <w:rPr>
          <w:rFonts w:ascii="Times New Roman" w:hAnsi="Times New Roman"/>
          <w:b/>
          <w:bCs/>
          <w:color w:val="000000"/>
          <w:sz w:val="24"/>
          <w:szCs w:val="24"/>
          <w:lang w:val="kk-KZ"/>
        </w:rPr>
        <w:t xml:space="preserve">1 </w:t>
      </w:r>
      <w:r w:rsidR="00EB58C5">
        <w:rPr>
          <w:rFonts w:ascii="Times New Roman" w:hAnsi="Times New Roman"/>
          <w:b/>
          <w:bCs/>
          <w:color w:val="000000"/>
          <w:sz w:val="24"/>
          <w:szCs w:val="24"/>
          <w:lang w:val="kk-KZ"/>
        </w:rPr>
        <w:t>109</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05</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құрады. </w:t>
      </w:r>
    </w:p>
    <w:p w14:paraId="1AAB6A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28367B"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4ABED909"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16990BA2"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86005C5"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66CA07B8" w14:textId="77777777" w:rsidR="00F148ED" w:rsidRPr="00F148ED" w:rsidRDefault="00F148ED" w:rsidP="00F148ED">
      <w:pPr>
        <w:spacing w:after="0" w:line="240" w:lineRule="auto"/>
        <w:jc w:val="both"/>
        <w:rPr>
          <w:rFonts w:ascii="Times New Roman" w:hAnsi="Times New Roman"/>
          <w:color w:val="000000"/>
          <w:sz w:val="24"/>
          <w:szCs w:val="24"/>
          <w:lang w:val="kk-KZ"/>
        </w:rPr>
      </w:pPr>
    </w:p>
    <w:p w14:paraId="6F96FD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1832340F" w14:textId="34F75F76" w:rsidR="00F148ED" w:rsidRDefault="00F148ED" w:rsidP="00D56D60">
      <w:pPr>
        <w:pStyle w:val="a5"/>
        <w:ind w:firstLine="567"/>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F148ED">
          <w:rPr>
            <w:rFonts w:ascii="Times New Roman" w:hAnsi="Times New Roman"/>
            <w:color w:val="001CAC"/>
            <w:sz w:val="24"/>
            <w:szCs w:val="24"/>
            <w:lang w:val="kk-KZ"/>
          </w:rPr>
          <w:t>www.enpf.kz</w:t>
        </w:r>
      </w:hyperlink>
      <w:r w:rsidRPr="00F148ED">
        <w:rPr>
          <w:rFonts w:ascii="Times New Roman" w:hAnsi="Times New Roman"/>
          <w:color w:val="000000"/>
          <w:sz w:val="24"/>
          <w:szCs w:val="24"/>
          <w:lang w:val="kk-KZ"/>
        </w:rPr>
        <w:t>) "Статистика және аналитика/</w:t>
      </w:r>
      <w:r w:rsidR="006D0713">
        <w:rPr>
          <w:rFonts w:ascii="Times New Roman" w:hAnsi="Times New Roman"/>
          <w:color w:val="000000"/>
          <w:sz w:val="24"/>
          <w:szCs w:val="24"/>
          <w:lang w:val="kk-KZ"/>
        </w:rPr>
        <w:t>З</w:t>
      </w:r>
      <w:r w:rsidRPr="00F148ED">
        <w:rPr>
          <w:rFonts w:ascii="Times New Roman" w:hAnsi="Times New Roman"/>
          <w:color w:val="000000"/>
          <w:sz w:val="24"/>
          <w:szCs w:val="24"/>
          <w:lang w:val="kk-KZ"/>
        </w:rPr>
        <w:t>ейнетақы активтерін инвестициялық басқару" бөлімінде, сондай-ақ invest.enpf.kz порталында</w:t>
      </w:r>
      <w:r w:rsidR="006D0713">
        <w:rPr>
          <w:rFonts w:ascii="Times New Roman" w:hAnsi="Times New Roman"/>
          <w:color w:val="000000"/>
          <w:sz w:val="24"/>
          <w:szCs w:val="24"/>
          <w:lang w:val="kk-KZ"/>
        </w:rPr>
        <w:t xml:space="preserve"> және Қордың ақпараттық материалдарында </w:t>
      </w:r>
      <w:r w:rsidRPr="00F148ED">
        <w:rPr>
          <w:rFonts w:ascii="Times New Roman" w:hAnsi="Times New Roman"/>
          <w:color w:val="000000"/>
          <w:sz w:val="24"/>
          <w:szCs w:val="24"/>
          <w:lang w:val="kk-KZ"/>
        </w:rPr>
        <w:t>жарияланады.</w:t>
      </w:r>
    </w:p>
    <w:p w14:paraId="56BC99FB" w14:textId="1C6C0EDF" w:rsidR="00F148ED" w:rsidRDefault="00F148ED" w:rsidP="00F148ED">
      <w:pPr>
        <w:pStyle w:val="a5"/>
        <w:rPr>
          <w:rFonts w:ascii="Times New Roman" w:hAnsi="Times New Roman"/>
          <w:color w:val="000000"/>
          <w:sz w:val="24"/>
          <w:szCs w:val="24"/>
          <w:lang w:val="kk-KZ"/>
        </w:rPr>
      </w:pPr>
    </w:p>
    <w:p w14:paraId="7B0E5185" w14:textId="77777777" w:rsidR="00F148ED" w:rsidRPr="00F148ED" w:rsidRDefault="00F148ED" w:rsidP="00F148ED">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w:t>
      </w:r>
      <w:r w:rsidRPr="00F148ED">
        <w:rPr>
          <w:rFonts w:ascii="Times New Roman" w:hAnsi="Times New Roman"/>
          <w:i/>
          <w:sz w:val="20"/>
          <w:szCs w:val="20"/>
          <w:lang w:val="kk-KZ" w:eastAsia="ru-RU"/>
        </w:rPr>
        <w:lastRenderedPageBreak/>
        <w:t xml:space="preserve">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78834EEF" w14:textId="77777777" w:rsidR="00F148ED" w:rsidRPr="00F148ED" w:rsidRDefault="00F148ED" w:rsidP="00F148ED">
      <w:pPr>
        <w:pStyle w:val="a5"/>
        <w:rPr>
          <w:rFonts w:ascii="Times New Roman" w:hAnsi="Times New Roman"/>
          <w:color w:val="000000"/>
          <w:sz w:val="24"/>
          <w:szCs w:val="24"/>
          <w:lang w:val="kk-KZ"/>
        </w:rPr>
      </w:pPr>
    </w:p>
    <w:sectPr w:rsidR="00F148ED" w:rsidRPr="00F148E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FA4087" w14:textId="77777777" w:rsidR="00406099" w:rsidRDefault="00406099" w:rsidP="005E4B51">
      <w:pPr>
        <w:spacing w:after="0" w:line="240" w:lineRule="auto"/>
      </w:pPr>
      <w:r>
        <w:separator/>
      </w:r>
    </w:p>
  </w:endnote>
  <w:endnote w:type="continuationSeparator" w:id="0">
    <w:p w14:paraId="0A62A2B5" w14:textId="77777777" w:rsidR="00406099" w:rsidRDefault="0040609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DA9D406" w:rsidR="00464AE8" w:rsidRPr="006926AA" w:rsidRDefault="006926A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E3EB5A" w14:textId="77777777" w:rsidR="00406099" w:rsidRDefault="00406099" w:rsidP="005E4B51">
      <w:pPr>
        <w:spacing w:after="0" w:line="240" w:lineRule="auto"/>
      </w:pPr>
      <w:r>
        <w:separator/>
      </w:r>
    </w:p>
  </w:footnote>
  <w:footnote w:type="continuationSeparator" w:id="0">
    <w:p w14:paraId="3201757D" w14:textId="77777777" w:rsidR="00406099" w:rsidRDefault="00406099"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332270AB"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6926A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23407A7" w:rsidR="00464AE8" w:rsidRPr="005F0A53" w:rsidRDefault="006926A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Ресмм</w:t>
    </w:r>
    <w:r w:rsidR="00464AE8" w:rsidRPr="005F0A53">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5F0A53">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5F0A53">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F0A5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F0A5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F0A5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F0A53">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7"/>
  </w:num>
  <w:num w:numId="3">
    <w:abstractNumId w:val="0"/>
  </w:num>
  <w:num w:numId="4">
    <w:abstractNumId w:val="3"/>
  </w:num>
  <w:num w:numId="5">
    <w:abstractNumId w:val="2"/>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3DDA"/>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03FA"/>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06099"/>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2195"/>
    <w:rsid w:val="005C45A6"/>
    <w:rsid w:val="005C5635"/>
    <w:rsid w:val="005D4AF7"/>
    <w:rsid w:val="005D5BBE"/>
    <w:rsid w:val="005D656C"/>
    <w:rsid w:val="005E0EC9"/>
    <w:rsid w:val="005E29F2"/>
    <w:rsid w:val="005E4B51"/>
    <w:rsid w:val="005E7E74"/>
    <w:rsid w:val="005F0A53"/>
    <w:rsid w:val="005F3656"/>
    <w:rsid w:val="005F4165"/>
    <w:rsid w:val="005F70D1"/>
    <w:rsid w:val="005F76E8"/>
    <w:rsid w:val="00601824"/>
    <w:rsid w:val="00603D5D"/>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26AA"/>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0713"/>
    <w:rsid w:val="006D4B45"/>
    <w:rsid w:val="006D68BF"/>
    <w:rsid w:val="006E6E25"/>
    <w:rsid w:val="006E714C"/>
    <w:rsid w:val="006F1493"/>
    <w:rsid w:val="006F3124"/>
    <w:rsid w:val="006F49AA"/>
    <w:rsid w:val="006F7120"/>
    <w:rsid w:val="00700812"/>
    <w:rsid w:val="00706A84"/>
    <w:rsid w:val="00713720"/>
    <w:rsid w:val="007162ED"/>
    <w:rsid w:val="00722E03"/>
    <w:rsid w:val="00733DAB"/>
    <w:rsid w:val="00742C16"/>
    <w:rsid w:val="007465EE"/>
    <w:rsid w:val="007469B2"/>
    <w:rsid w:val="00747B74"/>
    <w:rsid w:val="007500E8"/>
    <w:rsid w:val="00752C1D"/>
    <w:rsid w:val="007535ED"/>
    <w:rsid w:val="00757E9D"/>
    <w:rsid w:val="0076044E"/>
    <w:rsid w:val="0076135E"/>
    <w:rsid w:val="00761F18"/>
    <w:rsid w:val="0076364B"/>
    <w:rsid w:val="00766F8E"/>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3A3E"/>
    <w:rsid w:val="008600C0"/>
    <w:rsid w:val="008615BC"/>
    <w:rsid w:val="00862514"/>
    <w:rsid w:val="00872C3D"/>
    <w:rsid w:val="008766D0"/>
    <w:rsid w:val="0088053A"/>
    <w:rsid w:val="008811F0"/>
    <w:rsid w:val="008826A8"/>
    <w:rsid w:val="00883723"/>
    <w:rsid w:val="00886CD4"/>
    <w:rsid w:val="00887AC4"/>
    <w:rsid w:val="00897B17"/>
    <w:rsid w:val="008A0362"/>
    <w:rsid w:val="008A53A4"/>
    <w:rsid w:val="008A765B"/>
    <w:rsid w:val="008B0F2D"/>
    <w:rsid w:val="008C17BA"/>
    <w:rsid w:val="008C1C69"/>
    <w:rsid w:val="008C3256"/>
    <w:rsid w:val="008C3FD0"/>
    <w:rsid w:val="008C7EC7"/>
    <w:rsid w:val="008E0670"/>
    <w:rsid w:val="008E2CBE"/>
    <w:rsid w:val="008E46B7"/>
    <w:rsid w:val="008F0CA8"/>
    <w:rsid w:val="008F19A9"/>
    <w:rsid w:val="008F1C8B"/>
    <w:rsid w:val="008F6BCF"/>
    <w:rsid w:val="008F6E89"/>
    <w:rsid w:val="00902FA3"/>
    <w:rsid w:val="00916EC0"/>
    <w:rsid w:val="009220CE"/>
    <w:rsid w:val="00922AC4"/>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876E6"/>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6C04"/>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915"/>
    <w:rsid w:val="00B97199"/>
    <w:rsid w:val="00BA04FF"/>
    <w:rsid w:val="00BA257E"/>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0C07"/>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873"/>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56D60"/>
    <w:rsid w:val="00D6087B"/>
    <w:rsid w:val="00D661A8"/>
    <w:rsid w:val="00D7014E"/>
    <w:rsid w:val="00D70333"/>
    <w:rsid w:val="00D73C07"/>
    <w:rsid w:val="00D75DE0"/>
    <w:rsid w:val="00D777C0"/>
    <w:rsid w:val="00D77D04"/>
    <w:rsid w:val="00D82181"/>
    <w:rsid w:val="00D85A92"/>
    <w:rsid w:val="00D860E4"/>
    <w:rsid w:val="00D90561"/>
    <w:rsid w:val="00D90B20"/>
    <w:rsid w:val="00D913D0"/>
    <w:rsid w:val="00D926C3"/>
    <w:rsid w:val="00D92D8C"/>
    <w:rsid w:val="00D95AC4"/>
    <w:rsid w:val="00DA14D9"/>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DF5284"/>
    <w:rsid w:val="00E0011C"/>
    <w:rsid w:val="00E01428"/>
    <w:rsid w:val="00E02937"/>
    <w:rsid w:val="00E02CE9"/>
    <w:rsid w:val="00E03250"/>
    <w:rsid w:val="00E0407C"/>
    <w:rsid w:val="00E15458"/>
    <w:rsid w:val="00E17D4E"/>
    <w:rsid w:val="00E2106D"/>
    <w:rsid w:val="00E21A06"/>
    <w:rsid w:val="00E251D1"/>
    <w:rsid w:val="00E256E2"/>
    <w:rsid w:val="00E323ED"/>
    <w:rsid w:val="00E3254D"/>
    <w:rsid w:val="00E34C9F"/>
    <w:rsid w:val="00E34CD2"/>
    <w:rsid w:val="00E425DC"/>
    <w:rsid w:val="00E44941"/>
    <w:rsid w:val="00E53F8D"/>
    <w:rsid w:val="00E63501"/>
    <w:rsid w:val="00E65D06"/>
    <w:rsid w:val="00E7288A"/>
    <w:rsid w:val="00E876A3"/>
    <w:rsid w:val="00E93AFD"/>
    <w:rsid w:val="00E94B9C"/>
    <w:rsid w:val="00E97BC3"/>
    <w:rsid w:val="00EA383D"/>
    <w:rsid w:val="00EA517A"/>
    <w:rsid w:val="00EA6634"/>
    <w:rsid w:val="00EB029E"/>
    <w:rsid w:val="00EB1110"/>
    <w:rsid w:val="00EB4017"/>
    <w:rsid w:val="00EB5088"/>
    <w:rsid w:val="00EB585C"/>
    <w:rsid w:val="00EB58C5"/>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8ED"/>
    <w:rsid w:val="00F14E87"/>
    <w:rsid w:val="00F24798"/>
    <w:rsid w:val="00F24A4B"/>
    <w:rsid w:val="00F24E6A"/>
    <w:rsid w:val="00F27DB2"/>
    <w:rsid w:val="00F314B9"/>
    <w:rsid w:val="00F325AE"/>
    <w:rsid w:val="00F32CE6"/>
    <w:rsid w:val="00F345B1"/>
    <w:rsid w:val="00F3563A"/>
    <w:rsid w:val="00F3596C"/>
    <w:rsid w:val="00F3646E"/>
    <w:rsid w:val="00F3675D"/>
    <w:rsid w:val="00F36DC2"/>
    <w:rsid w:val="00F40A03"/>
    <w:rsid w:val="00F434F8"/>
    <w:rsid w:val="00F43F4F"/>
    <w:rsid w:val="00F51099"/>
    <w:rsid w:val="00F51E35"/>
    <w:rsid w:val="00F54877"/>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18B2"/>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DDA"/>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023100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535</Words>
  <Characters>4048</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Оспанова Гюзель Багдатовна</cp:lastModifiedBy>
  <cp:revision>2</cp:revision>
  <cp:lastPrinted>2026-07-22T06:37:00Z</cp:lastPrinted>
  <dcterms:created xsi:type="dcterms:W3CDTF">2026-07-29T11:00:00Z</dcterms:created>
  <dcterms:modified xsi:type="dcterms:W3CDTF">2026-07-29T11:00:00Z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