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top w:w="113" w:type="dxa"/>
          <w:bottom w:w="113" w:type="dxa"/>
        </w:tblCellMar>
        <w:tblLook w:val="04A0" w:firstRow="1" w:lastRow="0" w:firstColumn="1" w:lastColumn="0" w:noHBand="0" w:noVBand="1"/>
      </w:tblPr>
      <w:tblGrid>
        <w:gridCol w:w="10205"/>
      </w:tblGrid>
      <w:tr w:rsidR="00AC6071" w:rsidRPr="00F507F4" w14:paraId="00E0FEB4" w14:textId="77777777" w:rsidTr="00DA33DD">
        <w:trPr>
          <w:jc w:val="center"/>
        </w:trPr>
        <w:tc>
          <w:tcPr>
            <w:tcW w:w="10205" w:type="dxa"/>
          </w:tcPr>
          <w:p w14:paraId="2368E663" w14:textId="77777777" w:rsidR="00C40EF0" w:rsidRDefault="00C40EF0" w:rsidP="00C40EF0">
            <w:pPr>
              <w:spacing w:after="0" w:line="252" w:lineRule="auto"/>
              <w:ind w:firstLine="709"/>
              <w:jc w:val="center"/>
              <w:rPr>
                <w:rFonts w:ascii="Times New Roman" w:hAnsi="Times New Roman"/>
                <w:b/>
                <w:sz w:val="24"/>
                <w:szCs w:val="24"/>
                <w:lang w:val="kk-KZ"/>
              </w:rPr>
            </w:pPr>
            <w:bookmarkStart w:id="0" w:name="_GoBack"/>
            <w:bookmarkEnd w:id="0"/>
            <w:r w:rsidRPr="00D232D6">
              <w:rPr>
                <w:rFonts w:ascii="Times New Roman" w:hAnsi="Times New Roman"/>
                <w:b/>
                <w:sz w:val="24"/>
                <w:szCs w:val="24"/>
                <w:lang w:val="kk-KZ"/>
              </w:rPr>
              <w:t>АҚПАРАТТЫҚ ХАБАРЛАМА</w:t>
            </w:r>
          </w:p>
          <w:p w14:paraId="0A5B1B91" w14:textId="77777777" w:rsidR="00C40EF0" w:rsidRDefault="00C40EF0" w:rsidP="00C40EF0">
            <w:pPr>
              <w:spacing w:after="0" w:line="252" w:lineRule="auto"/>
              <w:ind w:firstLine="709"/>
              <w:jc w:val="center"/>
              <w:rPr>
                <w:rFonts w:ascii="Times New Roman" w:hAnsi="Times New Roman"/>
                <w:b/>
                <w:sz w:val="24"/>
                <w:szCs w:val="24"/>
                <w:lang w:val="kk-KZ"/>
              </w:rPr>
            </w:pPr>
          </w:p>
          <w:p w14:paraId="643D349C" w14:textId="2675F8FB" w:rsidR="00C40EF0" w:rsidRPr="00D232D6" w:rsidRDefault="00C40EF0" w:rsidP="00C40EF0">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ге</w:t>
            </w:r>
            <w:r w:rsidRPr="00D232D6">
              <w:rPr>
                <w:rFonts w:ascii="Times New Roman" w:hAnsi="Times New Roman"/>
                <w:b/>
                <w:sz w:val="24"/>
                <w:szCs w:val="24"/>
                <w:lang w:val="kk-KZ"/>
              </w:rPr>
              <w:t xml:space="preserve"> </w:t>
            </w:r>
          </w:p>
          <w:p w14:paraId="1B182196" w14:textId="23625185" w:rsidR="00C40EF0" w:rsidRDefault="00C40EF0" w:rsidP="00C40EF0">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2026 жылғы 1 </w:t>
            </w:r>
            <w:r>
              <w:rPr>
                <w:rFonts w:ascii="Times New Roman" w:hAnsi="Times New Roman"/>
                <w:b/>
                <w:sz w:val="24"/>
                <w:szCs w:val="24"/>
                <w:lang w:val="kk-KZ"/>
              </w:rPr>
              <w:t>қазандағы</w:t>
            </w:r>
            <w:r w:rsidRPr="00D232D6">
              <w:rPr>
                <w:rFonts w:ascii="Times New Roman" w:hAnsi="Times New Roman"/>
                <w:b/>
                <w:sz w:val="24"/>
                <w:szCs w:val="24"/>
                <w:lang w:val="kk-KZ"/>
              </w:rPr>
              <w:t xml:space="preserve"> жағдай</w:t>
            </w:r>
            <w:r>
              <w:rPr>
                <w:rFonts w:ascii="Times New Roman" w:hAnsi="Times New Roman"/>
                <w:b/>
                <w:sz w:val="24"/>
                <w:szCs w:val="24"/>
                <w:lang w:val="kk-KZ"/>
              </w:rPr>
              <w:t xml:space="preserve"> бойынша шолу</w:t>
            </w:r>
          </w:p>
          <w:p w14:paraId="0DDE0DBF" w14:textId="1AC2153B" w:rsidR="00C40EF0" w:rsidRDefault="00C40EF0" w:rsidP="00C40EF0">
            <w:pPr>
              <w:spacing w:after="0" w:line="252" w:lineRule="auto"/>
              <w:ind w:firstLine="709"/>
              <w:jc w:val="center"/>
              <w:rPr>
                <w:rFonts w:ascii="Times New Roman" w:hAnsi="Times New Roman"/>
                <w:b/>
                <w:sz w:val="24"/>
                <w:szCs w:val="24"/>
                <w:lang w:val="kk-KZ"/>
              </w:rPr>
            </w:pPr>
          </w:p>
          <w:p w14:paraId="796B259D" w14:textId="77777777" w:rsidR="00C40EF0" w:rsidRDefault="00C40EF0" w:rsidP="00C40EF0">
            <w:pPr>
              <w:spacing w:after="0" w:line="252" w:lineRule="auto"/>
              <w:ind w:firstLine="709"/>
              <w:jc w:val="center"/>
              <w:rPr>
                <w:rFonts w:ascii="Times New Roman" w:hAnsi="Times New Roman"/>
                <w:i/>
                <w:sz w:val="24"/>
                <w:szCs w:val="24"/>
                <w:lang w:val="kk-KZ"/>
              </w:rPr>
            </w:pPr>
            <w:r w:rsidRPr="00C40EF0">
              <w:rPr>
                <w:rFonts w:ascii="Times New Roman" w:hAnsi="Times New Roman"/>
                <w:i/>
                <w:sz w:val="24"/>
                <w:szCs w:val="24"/>
                <w:lang w:val="kk-KZ"/>
              </w:rPr>
              <w:t xml:space="preserve">enpf.kz </w:t>
            </w:r>
            <w:r>
              <w:rPr>
                <w:rFonts w:ascii="Times New Roman" w:hAnsi="Times New Roman"/>
                <w:i/>
                <w:sz w:val="24"/>
                <w:szCs w:val="24"/>
                <w:lang w:val="kk-KZ"/>
              </w:rPr>
              <w:t>с</w:t>
            </w:r>
            <w:r w:rsidRPr="00C40EF0">
              <w:rPr>
                <w:rFonts w:ascii="Times New Roman" w:hAnsi="Times New Roman"/>
                <w:i/>
                <w:sz w:val="24"/>
                <w:szCs w:val="24"/>
                <w:lang w:val="kk-KZ"/>
              </w:rPr>
              <w:t>айт</w:t>
            </w:r>
            <w:r>
              <w:rPr>
                <w:rFonts w:ascii="Times New Roman" w:hAnsi="Times New Roman"/>
                <w:i/>
                <w:sz w:val="24"/>
                <w:szCs w:val="24"/>
                <w:lang w:val="kk-KZ"/>
              </w:rPr>
              <w:t>ынд</w:t>
            </w:r>
            <w:r w:rsidRPr="00C40EF0">
              <w:rPr>
                <w:rFonts w:ascii="Times New Roman" w:hAnsi="Times New Roman"/>
                <w:i/>
                <w:sz w:val="24"/>
                <w:szCs w:val="24"/>
                <w:lang w:val="kk-KZ"/>
              </w:rPr>
              <w:t xml:space="preserve">а 2026 жылғы 1 қазандағы жағдай бойынша </w:t>
            </w:r>
          </w:p>
          <w:p w14:paraId="22B53ECB" w14:textId="5575966B" w:rsidR="00C40EF0" w:rsidRPr="00C40EF0" w:rsidRDefault="00C40EF0" w:rsidP="00C40EF0">
            <w:pPr>
              <w:spacing w:after="0" w:line="252" w:lineRule="auto"/>
              <w:ind w:firstLine="709"/>
              <w:jc w:val="center"/>
              <w:rPr>
                <w:rFonts w:ascii="Times New Roman" w:hAnsi="Times New Roman"/>
                <w:i/>
                <w:sz w:val="24"/>
                <w:szCs w:val="24"/>
                <w:lang w:val="kk-KZ"/>
              </w:rPr>
            </w:pPr>
            <w:r w:rsidRPr="00C40EF0">
              <w:rPr>
                <w:rFonts w:ascii="Times New Roman" w:hAnsi="Times New Roman"/>
                <w:i/>
                <w:sz w:val="24"/>
                <w:szCs w:val="24"/>
                <w:lang w:val="kk-KZ"/>
              </w:rPr>
              <w:t xml:space="preserve">ҚРҰБ </w:t>
            </w:r>
            <w:r>
              <w:rPr>
                <w:rFonts w:ascii="Times New Roman" w:hAnsi="Times New Roman"/>
                <w:i/>
                <w:sz w:val="24"/>
                <w:szCs w:val="24"/>
                <w:lang w:val="kk-KZ"/>
              </w:rPr>
              <w:t xml:space="preserve">пен ИПБ-лардың </w:t>
            </w:r>
            <w:r w:rsidRPr="00C40EF0">
              <w:rPr>
                <w:rFonts w:ascii="Times New Roman" w:hAnsi="Times New Roman"/>
                <w:i/>
                <w:sz w:val="24"/>
                <w:szCs w:val="24"/>
                <w:lang w:val="kk-KZ"/>
              </w:rPr>
              <w:t xml:space="preserve"> зейнетақы активтерін басқару</w:t>
            </w:r>
            <w:r>
              <w:rPr>
                <w:rFonts w:ascii="Times New Roman" w:hAnsi="Times New Roman"/>
                <w:i/>
                <w:sz w:val="24"/>
                <w:szCs w:val="24"/>
                <w:lang w:val="kk-KZ"/>
              </w:rPr>
              <w:t>ы</w:t>
            </w:r>
            <w:r w:rsidRPr="00C40EF0">
              <w:rPr>
                <w:rFonts w:ascii="Times New Roman" w:hAnsi="Times New Roman"/>
                <w:i/>
                <w:sz w:val="24"/>
                <w:szCs w:val="24"/>
                <w:lang w:val="kk-KZ"/>
              </w:rPr>
              <w:t xml:space="preserve"> туралы есе</w:t>
            </w:r>
            <w:r w:rsidR="005F4614">
              <w:rPr>
                <w:rFonts w:ascii="Times New Roman" w:hAnsi="Times New Roman"/>
                <w:i/>
                <w:sz w:val="24"/>
                <w:szCs w:val="24"/>
                <w:lang w:val="kk-KZ"/>
              </w:rPr>
              <w:t>бі</w:t>
            </w:r>
            <w:r w:rsidRPr="00C40EF0">
              <w:rPr>
                <w:rFonts w:ascii="Times New Roman" w:hAnsi="Times New Roman"/>
                <w:i/>
                <w:sz w:val="24"/>
                <w:szCs w:val="24"/>
                <w:lang w:val="kk-KZ"/>
              </w:rPr>
              <w:t xml:space="preserve"> ұсынылды</w:t>
            </w:r>
          </w:p>
          <w:p w14:paraId="07CD33F7" w14:textId="77777777" w:rsidR="00C40EF0" w:rsidRPr="00D232D6" w:rsidRDefault="00C40EF0" w:rsidP="00C40EF0">
            <w:pPr>
              <w:spacing w:after="0" w:line="252" w:lineRule="auto"/>
              <w:ind w:firstLine="709"/>
              <w:jc w:val="both"/>
              <w:rPr>
                <w:rFonts w:ascii="Times New Roman" w:hAnsi="Times New Roman"/>
                <w:sz w:val="24"/>
                <w:szCs w:val="24"/>
                <w:lang w:val="kk-KZ"/>
              </w:rPr>
            </w:pPr>
          </w:p>
          <w:p w14:paraId="664F2E3F" w14:textId="56559389" w:rsidR="00C40EF0" w:rsidRDefault="00C40EF0" w:rsidP="00C40EF0">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(БЖЗҚ, Қор) enpf.kz сайтындағы "Статистика және аналитика – Зейнетақы активтерін инвестициялық басқару" бөлімінде Қазақстан Республикасы Ұлттық Банкінің (ҚРҰБ) және инвестициялық портфельді басқарушылардың (ИПБ) зейнетақы активтерін басқаруы туралы есебін ұсынды.</w:t>
            </w:r>
          </w:p>
          <w:p w14:paraId="06AE047A" w14:textId="77777777" w:rsidR="00C40EF0" w:rsidRDefault="00C40EF0" w:rsidP="00C40EF0">
            <w:pPr>
              <w:spacing w:after="0" w:line="252" w:lineRule="auto"/>
              <w:ind w:firstLine="709"/>
              <w:jc w:val="both"/>
              <w:rPr>
                <w:rFonts w:ascii="Times New Roman" w:hAnsi="Times New Roman"/>
                <w:sz w:val="24"/>
                <w:szCs w:val="24"/>
                <w:lang w:val="kk-KZ"/>
              </w:rPr>
            </w:pPr>
          </w:p>
          <w:p w14:paraId="5CEE6AC6" w14:textId="1BB700A9" w:rsidR="00C40EF0"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5F4614">
              <w:rPr>
                <w:rFonts w:ascii="Times New Roman" w:hAnsi="Times New Roman"/>
                <w:sz w:val="24"/>
                <w:szCs w:val="24"/>
                <w:lang w:val="kk-KZ"/>
              </w:rPr>
              <w:t>қазандағы</w:t>
            </w:r>
            <w:r>
              <w:rPr>
                <w:rFonts w:ascii="Times New Roman" w:hAnsi="Times New Roman"/>
                <w:sz w:val="24"/>
                <w:szCs w:val="24"/>
                <w:lang w:val="kk-KZ"/>
              </w:rPr>
              <w:t xml:space="preserve"> жағдай бойынша ҚРҰБ және ИПБ басқаруындағы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7070A8">
              <w:rPr>
                <w:rFonts w:ascii="Times New Roman" w:hAnsi="Times New Roman"/>
                <w:b/>
                <w:color w:val="000000" w:themeColor="text1"/>
                <w:sz w:val="24"/>
                <w:szCs w:val="24"/>
                <w:lang w:val="kk-KZ"/>
              </w:rPr>
              <w:t>28 </w:t>
            </w:r>
            <w:r w:rsidR="005F4614">
              <w:rPr>
                <w:rFonts w:ascii="Times New Roman" w:hAnsi="Times New Roman"/>
                <w:b/>
                <w:color w:val="000000" w:themeColor="text1"/>
                <w:sz w:val="24"/>
                <w:szCs w:val="24"/>
                <w:lang w:val="kk-KZ"/>
              </w:rPr>
              <w:t>267</w:t>
            </w:r>
            <w:r w:rsidRPr="007070A8">
              <w:rPr>
                <w:rFonts w:ascii="Times New Roman" w:hAnsi="Times New Roman"/>
                <w:b/>
                <w:color w:val="000000" w:themeColor="text1"/>
                <w:sz w:val="24"/>
                <w:szCs w:val="24"/>
                <w:lang w:val="kk-KZ"/>
              </w:rPr>
              <w:t>,6</w:t>
            </w:r>
            <w:r w:rsidR="005F4614">
              <w:rPr>
                <w:rFonts w:ascii="Times New Roman" w:hAnsi="Times New Roman"/>
                <w:b/>
                <w:color w:val="000000" w:themeColor="text1"/>
                <w:sz w:val="24"/>
                <w:szCs w:val="24"/>
                <w:lang w:val="kk-KZ"/>
              </w:rPr>
              <w:t>1</w:t>
            </w:r>
            <w:r w:rsidRPr="007070A8">
              <w:rPr>
                <w:rFonts w:ascii="Times New Roman" w:hAnsi="Times New Roman"/>
                <w:b/>
                <w:color w:val="000000" w:themeColor="text1"/>
                <w:sz w:val="24"/>
                <w:szCs w:val="24"/>
                <w:lang w:val="kk-KZ"/>
              </w:rPr>
              <w:t xml:space="preserve"> </w:t>
            </w:r>
            <w:r w:rsidRPr="001579FE">
              <w:rPr>
                <w:rFonts w:ascii="Times New Roman" w:hAnsi="Times New Roman"/>
                <w:b/>
                <w:sz w:val="24"/>
                <w:szCs w:val="24"/>
                <w:lang w:val="kk-KZ"/>
              </w:rPr>
              <w:t>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2837CD">
              <w:rPr>
                <w:rFonts w:ascii="Times New Roman" w:hAnsi="Times New Roman"/>
                <w:b/>
                <w:color w:val="000000" w:themeColor="text1"/>
                <w:sz w:val="24"/>
                <w:szCs w:val="24"/>
                <w:lang w:val="kk-KZ"/>
              </w:rPr>
              <w:t>26 </w:t>
            </w:r>
            <w:r w:rsidR="005F4614">
              <w:rPr>
                <w:rFonts w:ascii="Times New Roman" w:hAnsi="Times New Roman"/>
                <w:b/>
                <w:color w:val="000000" w:themeColor="text1"/>
                <w:sz w:val="24"/>
                <w:szCs w:val="24"/>
                <w:lang w:val="kk-KZ"/>
              </w:rPr>
              <w:t>633</w:t>
            </w:r>
            <w:r>
              <w:rPr>
                <w:rFonts w:ascii="Times New Roman" w:hAnsi="Times New Roman"/>
                <w:b/>
                <w:color w:val="000000" w:themeColor="text1"/>
                <w:sz w:val="24"/>
                <w:szCs w:val="24"/>
                <w:lang w:val="kk-KZ"/>
              </w:rPr>
              <w:t>,</w:t>
            </w:r>
            <w:r w:rsidR="005F4614">
              <w:rPr>
                <w:rFonts w:ascii="Times New Roman" w:hAnsi="Times New Roman"/>
                <w:b/>
                <w:color w:val="000000" w:themeColor="text1"/>
                <w:sz w:val="24"/>
                <w:szCs w:val="24"/>
                <w:lang w:val="kk-KZ"/>
              </w:rPr>
              <w:t>21</w:t>
            </w:r>
            <w:r w:rsidRPr="002837CD">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Pr="002837CD">
              <w:rPr>
                <w:rFonts w:ascii="Times New Roman" w:hAnsi="Times New Roman"/>
                <w:b/>
                <w:color w:val="000000" w:themeColor="text1"/>
                <w:sz w:val="24"/>
                <w:szCs w:val="24"/>
                <w:lang w:val="kk-KZ"/>
              </w:rPr>
              <w:t xml:space="preserve">1 </w:t>
            </w:r>
            <w:r w:rsidR="005F4614">
              <w:rPr>
                <w:rFonts w:ascii="Times New Roman" w:hAnsi="Times New Roman"/>
                <w:b/>
                <w:color w:val="000000" w:themeColor="text1"/>
                <w:sz w:val="24"/>
                <w:szCs w:val="24"/>
                <w:lang w:val="kk-KZ"/>
              </w:rPr>
              <w:t>428</w:t>
            </w:r>
            <w:r w:rsidRPr="002837CD">
              <w:rPr>
                <w:rFonts w:ascii="Times New Roman" w:hAnsi="Times New Roman"/>
                <w:b/>
                <w:color w:val="000000" w:themeColor="text1"/>
                <w:sz w:val="24"/>
                <w:szCs w:val="24"/>
                <w:lang w:val="kk-KZ"/>
              </w:rPr>
              <w:t>,</w:t>
            </w:r>
            <w:r w:rsidR="005F4614">
              <w:rPr>
                <w:rFonts w:ascii="Times New Roman" w:hAnsi="Times New Roman"/>
                <w:b/>
                <w:color w:val="000000" w:themeColor="text1"/>
                <w:sz w:val="24"/>
                <w:szCs w:val="24"/>
                <w:lang w:val="kk-KZ"/>
              </w:rPr>
              <w:t>29</w:t>
            </w:r>
            <w:r w:rsidRPr="002837CD">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w:t>
            </w:r>
            <w:r w:rsidRPr="00CD6736">
              <w:rPr>
                <w:rFonts w:ascii="Times New Roman" w:hAnsi="Times New Roman"/>
                <w:b/>
                <w:sz w:val="24"/>
                <w:szCs w:val="24"/>
                <w:lang w:val="kk-KZ"/>
              </w:rPr>
              <w:t xml:space="preserve"> теңге</w:t>
            </w:r>
            <w:r>
              <w:rPr>
                <w:rFonts w:ascii="Times New Roman" w:hAnsi="Times New Roman"/>
                <w:sz w:val="24"/>
                <w:szCs w:val="24"/>
                <w:lang w:val="kk-KZ"/>
              </w:rPr>
              <w:t>.</w:t>
            </w:r>
          </w:p>
          <w:p w14:paraId="41831F72" w14:textId="77777777" w:rsidR="00C40EF0" w:rsidRDefault="00D82075" w:rsidP="00C40EF0">
            <w:pPr>
              <w:spacing w:after="0" w:line="252" w:lineRule="auto"/>
              <w:ind w:firstLine="709"/>
              <w:jc w:val="both"/>
              <w:rPr>
                <w:rFonts w:ascii="Times New Roman" w:hAnsi="Times New Roman"/>
                <w:sz w:val="24"/>
                <w:szCs w:val="24"/>
                <w:lang w:val="kk-KZ"/>
              </w:rPr>
            </w:pPr>
            <w:hyperlink r:id="rId9" w:history="1">
              <w:r w:rsidR="00C40EF0" w:rsidRPr="00B46115">
                <w:rPr>
                  <w:rStyle w:val="a7"/>
                  <w:rFonts w:ascii="Times New Roman" w:hAnsi="Times New Roman"/>
                  <w:sz w:val="24"/>
                  <w:szCs w:val="24"/>
                  <w:u w:val="single"/>
                  <w:lang w:val="kk-KZ"/>
                </w:rPr>
                <w:t>ИПБ басқаруындағы зейнетақы активтері</w:t>
              </w:r>
            </w:hyperlink>
            <w:r w:rsidR="00C40EF0" w:rsidRPr="00B46115">
              <w:rPr>
                <w:rFonts w:ascii="Times New Roman" w:hAnsi="Times New Roman"/>
                <w:sz w:val="24"/>
                <w:szCs w:val="24"/>
                <w:u w:val="single"/>
                <w:lang w:val="kk-KZ"/>
              </w:rPr>
              <w:t xml:space="preserve"> </w:t>
            </w:r>
            <w:r w:rsidR="00C40EF0" w:rsidRPr="00CD6736">
              <w:rPr>
                <w:rFonts w:ascii="Times New Roman" w:hAnsi="Times New Roman"/>
                <w:b/>
                <w:color w:val="000000" w:themeColor="text1"/>
                <w:sz w:val="24"/>
                <w:szCs w:val="24"/>
                <w:lang w:val="kk-KZ"/>
              </w:rPr>
              <w:t>1</w:t>
            </w:r>
            <w:r w:rsidR="00C40EF0">
              <w:rPr>
                <w:rFonts w:ascii="Times New Roman" w:hAnsi="Times New Roman"/>
                <w:b/>
                <w:color w:val="000000" w:themeColor="text1"/>
                <w:sz w:val="24"/>
                <w:szCs w:val="24"/>
                <w:lang w:val="kk-KZ"/>
              </w:rPr>
              <w:t>5</w:t>
            </w:r>
            <w:r w:rsidR="00C40EF0" w:rsidRPr="00CD6736">
              <w:rPr>
                <w:rFonts w:ascii="Times New Roman" w:hAnsi="Times New Roman"/>
                <w:b/>
                <w:color w:val="000000" w:themeColor="text1"/>
                <w:sz w:val="24"/>
                <w:szCs w:val="24"/>
                <w:lang w:val="kk-KZ"/>
              </w:rPr>
              <w:t>1,</w:t>
            </w:r>
            <w:r w:rsidR="00C40EF0">
              <w:rPr>
                <w:rFonts w:ascii="Times New Roman" w:hAnsi="Times New Roman"/>
                <w:b/>
                <w:color w:val="000000" w:themeColor="text1"/>
                <w:sz w:val="24"/>
                <w:szCs w:val="24"/>
                <w:lang w:val="kk-KZ"/>
              </w:rPr>
              <w:t>28</w:t>
            </w:r>
            <w:r w:rsidR="00C40EF0" w:rsidRPr="00CD6736">
              <w:rPr>
                <w:rFonts w:ascii="Times New Roman" w:hAnsi="Times New Roman"/>
                <w:b/>
                <w:color w:val="000000" w:themeColor="text1"/>
                <w:sz w:val="24"/>
                <w:szCs w:val="24"/>
                <w:lang w:val="kk-KZ"/>
              </w:rPr>
              <w:t xml:space="preserve"> </w:t>
            </w:r>
            <w:r w:rsidR="00C40EF0" w:rsidRPr="00CD6736">
              <w:rPr>
                <w:rFonts w:ascii="Times New Roman" w:hAnsi="Times New Roman"/>
                <w:b/>
                <w:sz w:val="24"/>
                <w:szCs w:val="24"/>
                <w:lang w:val="kk-KZ"/>
              </w:rPr>
              <w:t>млрд теңгені</w:t>
            </w:r>
            <w:r w:rsidR="00C40EF0">
              <w:rPr>
                <w:rFonts w:ascii="Times New Roman" w:hAnsi="Times New Roman"/>
                <w:sz w:val="24"/>
                <w:szCs w:val="24"/>
                <w:lang w:val="kk-KZ"/>
              </w:rPr>
              <w:t xml:space="preserve"> құрады.</w:t>
            </w:r>
          </w:p>
          <w:p w14:paraId="5E5A395F" w14:textId="77777777" w:rsidR="00C40EF0" w:rsidRDefault="00C40EF0" w:rsidP="00C40EF0">
            <w:pPr>
              <w:spacing w:after="0" w:line="252" w:lineRule="auto"/>
              <w:ind w:firstLine="709"/>
              <w:jc w:val="both"/>
              <w:rPr>
                <w:rFonts w:ascii="Times New Roman" w:hAnsi="Times New Roman"/>
                <w:sz w:val="24"/>
                <w:szCs w:val="24"/>
                <w:lang w:val="kk-KZ"/>
              </w:rPr>
            </w:pPr>
          </w:p>
          <w:p w14:paraId="4657CD00" w14:textId="77777777" w:rsidR="00C40EF0" w:rsidRDefault="00C40EF0" w:rsidP="00C40EF0">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31604A86" w14:textId="77777777"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5617C222" w14:textId="0D62F355"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ҚРҰБ ұсынған ақпарат бойынша 2026 жылғы 1 қ</w:t>
            </w:r>
            <w:r w:rsidR="00065F2C">
              <w:rPr>
                <w:rFonts w:ascii="Times New Roman" w:hAnsi="Times New Roman"/>
                <w:sz w:val="24"/>
                <w:szCs w:val="24"/>
                <w:lang w:val="kk-KZ"/>
              </w:rPr>
              <w:t>азанда</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Pr="00083EB4">
              <w:rPr>
                <w:rFonts w:ascii="Times New Roman" w:hAnsi="Times New Roman"/>
                <w:color w:val="000000" w:themeColor="text1"/>
                <w:sz w:val="24"/>
                <w:szCs w:val="24"/>
                <w:lang w:val="kk-KZ"/>
              </w:rPr>
              <w:t>43,</w:t>
            </w:r>
            <w:r w:rsidR="000E1211">
              <w:rPr>
                <w:rFonts w:ascii="Times New Roman" w:hAnsi="Times New Roman"/>
                <w:color w:val="000000" w:themeColor="text1"/>
                <w:sz w:val="24"/>
                <w:szCs w:val="24"/>
                <w:lang w:val="kk-KZ"/>
              </w:rPr>
              <w:t>34</w:t>
            </w:r>
            <w:r w:rsidRPr="00525A64">
              <w:rPr>
                <w:rFonts w:ascii="Times New Roman" w:hAnsi="Times New Roman"/>
                <w:sz w:val="24"/>
                <w:szCs w:val="24"/>
                <w:lang w:val="kk-KZ"/>
              </w:rPr>
              <w:t xml:space="preserve">%, квазимемлекеттік компаниялардың облигациялары – </w:t>
            </w:r>
            <w:r>
              <w:rPr>
                <w:rFonts w:ascii="Times New Roman" w:hAnsi="Times New Roman"/>
                <w:color w:val="000000" w:themeColor="text1"/>
                <w:sz w:val="24"/>
                <w:szCs w:val="24"/>
                <w:lang w:val="kk-KZ"/>
              </w:rPr>
              <w:t>8,</w:t>
            </w:r>
            <w:r w:rsidR="000E1211">
              <w:rPr>
                <w:rFonts w:ascii="Times New Roman" w:hAnsi="Times New Roman"/>
                <w:color w:val="000000" w:themeColor="text1"/>
                <w:sz w:val="24"/>
                <w:szCs w:val="24"/>
                <w:lang w:val="kk-KZ"/>
              </w:rPr>
              <w:t>27</w:t>
            </w:r>
            <w:r w:rsidRPr="00525A64">
              <w:rPr>
                <w:rFonts w:ascii="Times New Roman" w:hAnsi="Times New Roman"/>
                <w:sz w:val="24"/>
                <w:szCs w:val="24"/>
                <w:lang w:val="kk-KZ"/>
              </w:rPr>
              <w:t xml:space="preserve">%, ҚРҰБ депозиттері – </w:t>
            </w:r>
            <w:r w:rsidR="000E1211">
              <w:rPr>
                <w:rFonts w:ascii="Times New Roman" w:hAnsi="Times New Roman"/>
                <w:sz w:val="24"/>
                <w:szCs w:val="24"/>
                <w:lang w:val="kk-KZ"/>
              </w:rPr>
              <w:t>2,63</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w:t>
            </w:r>
            <w:r w:rsidR="000E1211">
              <w:rPr>
                <w:rFonts w:ascii="Times New Roman" w:hAnsi="Times New Roman"/>
                <w:sz w:val="24"/>
                <w:szCs w:val="24"/>
                <w:lang w:val="kk-KZ"/>
              </w:rPr>
              <w:t>0</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 xml:space="preserve">ен депозитарлық қолхаттары – </w:t>
            </w:r>
            <w:r w:rsidR="000E1211">
              <w:rPr>
                <w:rFonts w:ascii="Times New Roman" w:hAnsi="Times New Roman"/>
                <w:sz w:val="24"/>
                <w:szCs w:val="24"/>
                <w:lang w:val="kk-KZ"/>
              </w:rPr>
              <w:t>1,97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 xml:space="preserve">шет мемлекеттердің МБҚ – </w:t>
            </w:r>
            <w:r>
              <w:rPr>
                <w:rFonts w:ascii="Times New Roman" w:hAnsi="Times New Roman"/>
                <w:sz w:val="24"/>
                <w:szCs w:val="24"/>
                <w:lang w:val="kk-KZ"/>
              </w:rPr>
              <w:t>1,</w:t>
            </w:r>
            <w:r w:rsidR="000E1211">
              <w:rPr>
                <w:rFonts w:ascii="Times New Roman" w:hAnsi="Times New Roman"/>
                <w:sz w:val="24"/>
                <w:szCs w:val="24"/>
                <w:lang w:val="kk-KZ"/>
              </w:rPr>
              <w:t>33</w:t>
            </w:r>
            <w:r w:rsidRPr="00525A64">
              <w:rPr>
                <w:rFonts w:ascii="Times New Roman" w:hAnsi="Times New Roman"/>
                <w:sz w:val="24"/>
                <w:szCs w:val="24"/>
                <w:lang w:val="kk-KZ"/>
              </w:rPr>
              <w:t xml:space="preserve">%, МҚҰ – </w:t>
            </w:r>
            <w:r w:rsidR="000E1211">
              <w:rPr>
                <w:rFonts w:ascii="Times New Roman" w:hAnsi="Times New Roman"/>
                <w:sz w:val="24"/>
                <w:szCs w:val="24"/>
                <w:lang w:val="kk-KZ"/>
              </w:rPr>
              <w:t>1</w:t>
            </w:r>
            <w:r>
              <w:rPr>
                <w:rFonts w:ascii="Times New Roman" w:hAnsi="Times New Roman"/>
                <w:sz w:val="24"/>
                <w:szCs w:val="24"/>
                <w:lang w:val="kk-KZ"/>
              </w:rPr>
              <w:t>,</w:t>
            </w:r>
            <w:r w:rsidR="000E1211">
              <w:rPr>
                <w:rFonts w:ascii="Times New Roman" w:hAnsi="Times New Roman"/>
                <w:sz w:val="24"/>
                <w:szCs w:val="24"/>
                <w:lang w:val="kk-KZ"/>
              </w:rPr>
              <w:t>00</w:t>
            </w:r>
            <w:r w:rsidRPr="00525A64">
              <w:rPr>
                <w:rFonts w:ascii="Times New Roman" w:hAnsi="Times New Roman"/>
                <w:sz w:val="24"/>
                <w:szCs w:val="24"/>
                <w:lang w:val="kk-KZ"/>
              </w:rPr>
              <w:t>%.</w:t>
            </w:r>
            <w:r>
              <w:rPr>
                <w:rFonts w:ascii="Times New Roman" w:hAnsi="Times New Roman"/>
                <w:sz w:val="24"/>
                <w:szCs w:val="24"/>
                <w:lang w:val="kk-KZ"/>
              </w:rPr>
              <w:t xml:space="preserve"> </w:t>
            </w:r>
          </w:p>
          <w:p w14:paraId="687F68D1" w14:textId="5DD020A0" w:rsidR="00C40EF0" w:rsidRPr="005B797B" w:rsidRDefault="00C40EF0" w:rsidP="00C40EF0">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Pr>
                <w:rFonts w:ascii="Times New Roman" w:hAnsi="Times New Roman"/>
                <w:sz w:val="24"/>
                <w:szCs w:val="24"/>
                <w:lang w:val="kk-KZ"/>
              </w:rPr>
              <w:t>7</w:t>
            </w:r>
            <w:r w:rsidRPr="0014185D">
              <w:rPr>
                <w:rFonts w:ascii="Times New Roman" w:hAnsi="Times New Roman"/>
                <w:sz w:val="24"/>
                <w:szCs w:val="24"/>
                <w:lang w:val="kk-KZ"/>
              </w:rPr>
              <w:t>,</w:t>
            </w:r>
            <w:r w:rsidR="00734DE4">
              <w:rPr>
                <w:rFonts w:ascii="Times New Roman" w:hAnsi="Times New Roman"/>
                <w:sz w:val="24"/>
                <w:szCs w:val="24"/>
                <w:lang w:val="kk-KZ"/>
              </w:rPr>
              <w:t>62</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7AE50B4A" w14:textId="29002782" w:rsidR="00C40EF0" w:rsidRPr="004A093F" w:rsidRDefault="00C40EF0" w:rsidP="00C40EF0">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lastRenderedPageBreak/>
              <w:t xml:space="preserve">2026 жылғы 1 </w:t>
            </w:r>
            <w:r w:rsidR="00734DE4">
              <w:rPr>
                <w:rFonts w:ascii="Times New Roman" w:hAnsi="Times New Roman"/>
                <w:sz w:val="24"/>
                <w:szCs w:val="24"/>
                <w:lang w:val="kk-KZ"/>
              </w:rPr>
              <w:t xml:space="preserve">қазандағы </w:t>
            </w:r>
            <w:r w:rsidRPr="004A093F">
              <w:rPr>
                <w:rFonts w:ascii="Times New Roman" w:hAnsi="Times New Roman"/>
                <w:sz w:val="24"/>
                <w:szCs w:val="24"/>
                <w:lang w:val="kk-KZ"/>
              </w:rPr>
              <w:t>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Pr>
                <w:rFonts w:ascii="Times New Roman" w:hAnsi="Times New Roman"/>
                <w:color w:val="000000" w:themeColor="text1"/>
                <w:sz w:val="24"/>
                <w:szCs w:val="24"/>
                <w:lang w:val="kk-KZ"/>
              </w:rPr>
              <w:t>58,</w:t>
            </w:r>
            <w:r w:rsidR="00412F23">
              <w:rPr>
                <w:rFonts w:ascii="Times New Roman" w:hAnsi="Times New Roman"/>
                <w:color w:val="000000" w:themeColor="text1"/>
                <w:sz w:val="24"/>
                <w:szCs w:val="24"/>
                <w:lang w:val="kk-KZ"/>
              </w:rPr>
              <w:t>86</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color w:val="000000" w:themeColor="text1"/>
                <w:sz w:val="24"/>
                <w:szCs w:val="24"/>
                <w:lang w:val="kk-KZ"/>
              </w:rPr>
              <w:t>41,</w:t>
            </w:r>
            <w:r w:rsidR="00412F23">
              <w:rPr>
                <w:rFonts w:ascii="Times New Roman" w:hAnsi="Times New Roman"/>
                <w:color w:val="000000" w:themeColor="text1"/>
                <w:sz w:val="24"/>
                <w:szCs w:val="24"/>
                <w:lang w:val="kk-KZ"/>
              </w:rPr>
              <w:t>13</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FEF0F44" w14:textId="1DFA85B5" w:rsidR="00C40EF0" w:rsidRDefault="00C40EF0" w:rsidP="00C40EF0">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Pr="00BB6E7A">
              <w:rPr>
                <w:rFonts w:ascii="Times New Roman" w:hAnsi="Times New Roman"/>
                <w:color w:val="000000" w:themeColor="text1"/>
                <w:sz w:val="24"/>
                <w:szCs w:val="24"/>
                <w:lang w:val="kk-KZ"/>
              </w:rPr>
              <w:t xml:space="preserve">1 </w:t>
            </w:r>
            <w:r w:rsidR="00412F23">
              <w:rPr>
                <w:rFonts w:ascii="Times New Roman" w:hAnsi="Times New Roman"/>
                <w:color w:val="000000" w:themeColor="text1"/>
                <w:sz w:val="24"/>
                <w:szCs w:val="24"/>
                <w:lang w:val="kk-KZ"/>
              </w:rPr>
              <w:t>693</w:t>
            </w:r>
            <w:r w:rsidRPr="00BB6E7A">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73</w:t>
            </w:r>
            <w:r w:rsidRPr="00BB6E7A">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412F23">
              <w:rPr>
                <w:rFonts w:ascii="Times New Roman" w:hAnsi="Times New Roman"/>
                <w:color w:val="000000" w:themeColor="text1"/>
                <w:sz w:val="24"/>
                <w:szCs w:val="24"/>
                <w:lang w:val="kk-KZ"/>
              </w:rPr>
              <w:t>14,15</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өзге кірістер</w:t>
            </w:r>
            <w:r>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Pr>
                <w:rFonts w:ascii="Times New Roman" w:hAnsi="Times New Roman"/>
                <w:sz w:val="24"/>
                <w:szCs w:val="24"/>
                <w:lang w:val="kk-KZ"/>
              </w:rPr>
              <w:t>3,</w:t>
            </w:r>
            <w:r w:rsidR="00412F23">
              <w:rPr>
                <w:rFonts w:ascii="Times New Roman" w:hAnsi="Times New Roman"/>
                <w:sz w:val="24"/>
                <w:szCs w:val="24"/>
                <w:lang w:val="kk-KZ"/>
              </w:rPr>
              <w:t>48</w:t>
            </w:r>
            <w:r>
              <w:rPr>
                <w:rFonts w:ascii="Times New Roman" w:hAnsi="Times New Roman"/>
                <w:sz w:val="24"/>
                <w:szCs w:val="24"/>
                <w:lang w:val="kk-KZ"/>
              </w:rPr>
              <w:t xml:space="preserve"> </w:t>
            </w:r>
            <w:r w:rsidRPr="009D77FF">
              <w:rPr>
                <w:rFonts w:ascii="Times New Roman" w:hAnsi="Times New Roman"/>
                <w:sz w:val="24"/>
                <w:szCs w:val="24"/>
                <w:lang w:val="kk-KZ"/>
              </w:rPr>
              <w:t xml:space="preserve">млрд теңге. </w:t>
            </w:r>
          </w:p>
          <w:p w14:paraId="5129876F" w14:textId="77777777" w:rsidR="00C40EF0" w:rsidRPr="009D77FF"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13D7E19" w14:textId="08CC4905" w:rsidR="00C40EF0" w:rsidRDefault="00C40EF0" w:rsidP="00C40EF0">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412F23">
              <w:rPr>
                <w:rFonts w:ascii="Times New Roman" w:hAnsi="Times New Roman"/>
                <w:sz w:val="24"/>
                <w:szCs w:val="24"/>
                <w:lang w:val="kk-KZ"/>
              </w:rPr>
              <w:t>қазаннан</w:t>
            </w:r>
            <w:r w:rsidRPr="009D77FF">
              <w:rPr>
                <w:rFonts w:ascii="Times New Roman" w:hAnsi="Times New Roman"/>
                <w:sz w:val="24"/>
                <w:szCs w:val="24"/>
                <w:lang w:val="kk-KZ"/>
              </w:rPr>
              <w:t xml:space="preserve"> бастап 2026 жылғы </w:t>
            </w:r>
            <w:r w:rsidR="00412F23">
              <w:rPr>
                <w:rFonts w:ascii="Times New Roman" w:hAnsi="Times New Roman"/>
                <w:sz w:val="24"/>
                <w:szCs w:val="24"/>
                <w:lang w:val="kk-KZ"/>
              </w:rPr>
              <w:t>қыркүйекке</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w:t>
            </w:r>
            <w:r w:rsidR="00412F23">
              <w:rPr>
                <w:rFonts w:ascii="Times New Roman" w:hAnsi="Times New Roman"/>
                <w:sz w:val="24"/>
                <w:szCs w:val="24"/>
                <w:lang w:val="kk-KZ"/>
              </w:rPr>
              <w:t>706,33</w:t>
            </w:r>
            <w:r w:rsidRPr="009D77FF">
              <w:rPr>
                <w:rFonts w:ascii="Times New Roman" w:hAnsi="Times New Roman"/>
                <w:sz w:val="24"/>
                <w:szCs w:val="24"/>
                <w:lang w:val="kk-KZ"/>
              </w:rPr>
              <w:t xml:space="preserve"> трлн теңгені құрады, осы кезеңдегі кірістілік </w:t>
            </w:r>
            <w:r w:rsidR="00412F23">
              <w:rPr>
                <w:rFonts w:ascii="Times New Roman" w:hAnsi="Times New Roman"/>
                <w:sz w:val="24"/>
                <w:szCs w:val="24"/>
                <w:lang w:val="kk-KZ"/>
              </w:rPr>
              <w:t>2</w:t>
            </w:r>
            <w:r>
              <w:rPr>
                <w:rFonts w:ascii="Times New Roman" w:hAnsi="Times New Roman"/>
                <w:sz w:val="24"/>
                <w:szCs w:val="24"/>
                <w:lang w:val="kk-KZ"/>
              </w:rPr>
              <w:t>,</w:t>
            </w:r>
            <w:r w:rsidR="00412F23">
              <w:rPr>
                <w:rFonts w:ascii="Times New Roman" w:hAnsi="Times New Roman"/>
                <w:sz w:val="24"/>
                <w:szCs w:val="24"/>
                <w:lang w:val="kk-KZ"/>
              </w:rPr>
              <w:t>64</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6F1B5793" w14:textId="1624F25F" w:rsidR="00C40EF0"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C733AC">
              <w:rPr>
                <w:rFonts w:ascii="Times New Roman" w:hAnsi="Times New Roman"/>
                <w:sz w:val="24"/>
                <w:szCs w:val="24"/>
                <w:lang w:val="kk-KZ"/>
              </w:rPr>
              <w:t>қазандағы</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96,</w:t>
            </w:r>
            <w:r w:rsidR="00C733AC">
              <w:rPr>
                <w:rFonts w:ascii="Times New Roman" w:hAnsi="Times New Roman"/>
                <w:sz w:val="24"/>
                <w:szCs w:val="24"/>
                <w:lang w:val="kk-KZ"/>
              </w:rPr>
              <w:t>52</w:t>
            </w:r>
            <w:r>
              <w:rPr>
                <w:rFonts w:ascii="Times New Roman" w:hAnsi="Times New Roman"/>
                <w:sz w:val="24"/>
                <w:szCs w:val="24"/>
                <w:lang w:val="kk-KZ"/>
              </w:rPr>
              <w:t>%, ҚРҰБ депозиттері – 3,</w:t>
            </w:r>
            <w:r w:rsidR="00C733AC">
              <w:rPr>
                <w:rFonts w:ascii="Times New Roman" w:hAnsi="Times New Roman"/>
                <w:sz w:val="24"/>
                <w:szCs w:val="24"/>
                <w:lang w:val="kk-KZ"/>
              </w:rPr>
              <w:t>34</w:t>
            </w:r>
            <w:r>
              <w:rPr>
                <w:rFonts w:ascii="Times New Roman" w:hAnsi="Times New Roman"/>
                <w:sz w:val="24"/>
                <w:szCs w:val="24"/>
                <w:lang w:val="kk-KZ"/>
              </w:rPr>
              <w:t xml:space="preserve">%. </w:t>
            </w:r>
          </w:p>
          <w:p w14:paraId="06FBA215" w14:textId="2DB69E17" w:rsidR="00C40EF0" w:rsidRDefault="00C40EF0" w:rsidP="00C40EF0">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B456C7">
              <w:rPr>
                <w:rFonts w:ascii="Times New Roman" w:hAnsi="Times New Roman"/>
                <w:color w:val="000000" w:themeColor="text1"/>
                <w:sz w:val="24"/>
                <w:szCs w:val="24"/>
                <w:lang w:val="kk-KZ"/>
              </w:rPr>
              <w:t>115,80</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B456C7">
              <w:rPr>
                <w:rFonts w:ascii="Times New Roman" w:hAnsi="Times New Roman"/>
                <w:color w:val="000000" w:themeColor="text1"/>
                <w:sz w:val="24"/>
                <w:szCs w:val="24"/>
                <w:lang w:val="kk-KZ"/>
              </w:rPr>
              <w:t>23,59</w:t>
            </w:r>
            <w:r>
              <w:rPr>
                <w:rFonts w:ascii="Times New Roman" w:hAnsi="Times New Roman"/>
                <w:color w:val="000000" w:themeColor="text1"/>
                <w:sz w:val="24"/>
                <w:szCs w:val="24"/>
                <w:lang w:val="kk-KZ"/>
              </w:rPr>
              <w:t xml:space="preserve"> млрд теңге кіріс әкелді. </w:t>
            </w:r>
          </w:p>
          <w:p w14:paraId="7E85C6E2" w14:textId="4126EAAB"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2026 жылғы қ</w:t>
            </w:r>
            <w:r w:rsidR="00B456C7">
              <w:rPr>
                <w:rFonts w:ascii="Times New Roman" w:hAnsi="Times New Roman"/>
                <w:sz w:val="24"/>
                <w:szCs w:val="24"/>
                <w:lang w:val="kk-KZ"/>
              </w:rPr>
              <w:t>қазанға</w:t>
            </w:r>
            <w:r>
              <w:rPr>
                <w:rFonts w:ascii="Times New Roman" w:hAnsi="Times New Roman"/>
                <w:sz w:val="24"/>
                <w:szCs w:val="24"/>
                <w:lang w:val="kk-KZ"/>
              </w:rPr>
              <w:t xml:space="preserve"> </w:t>
            </w:r>
            <w:r w:rsidRPr="00A55870">
              <w:rPr>
                <w:rFonts w:ascii="Times New Roman" w:hAnsi="Times New Roman"/>
                <w:sz w:val="24"/>
                <w:szCs w:val="24"/>
                <w:lang w:val="kk-KZ"/>
              </w:rPr>
              <w:t>дейінгі соңғы 12 айда ЖМЗЖ бойынша есептелген инвести</w:t>
            </w:r>
            <w:r>
              <w:rPr>
                <w:rFonts w:ascii="Times New Roman" w:hAnsi="Times New Roman"/>
                <w:sz w:val="24"/>
                <w:szCs w:val="24"/>
                <w:lang w:val="kk-KZ"/>
              </w:rPr>
              <w:t xml:space="preserve">циялық кірістің мөлшері </w:t>
            </w:r>
            <w:r w:rsidR="00B456C7">
              <w:rPr>
                <w:rFonts w:ascii="Times New Roman" w:hAnsi="Times New Roman"/>
                <w:sz w:val="24"/>
                <w:szCs w:val="24"/>
                <w:lang w:val="kk-KZ"/>
              </w:rPr>
              <w:t>173,20</w:t>
            </w:r>
            <w:r>
              <w:rPr>
                <w:rFonts w:ascii="Times New Roman" w:hAnsi="Times New Roman"/>
                <w:sz w:val="24"/>
                <w:szCs w:val="24"/>
                <w:lang w:val="kk-KZ"/>
              </w:rPr>
              <w:t xml:space="preserve"> </w:t>
            </w:r>
            <w:r w:rsidRPr="00A55870">
              <w:rPr>
                <w:rFonts w:ascii="Times New Roman" w:hAnsi="Times New Roman"/>
                <w:sz w:val="24"/>
                <w:szCs w:val="24"/>
                <w:lang w:val="kk-KZ"/>
              </w:rPr>
              <w:t xml:space="preserve">млрд теңгені құрады, осы кезеңдегі кірістілік </w:t>
            </w:r>
            <w:r>
              <w:rPr>
                <w:rFonts w:ascii="Times New Roman" w:hAnsi="Times New Roman"/>
                <w:sz w:val="24"/>
                <w:szCs w:val="24"/>
                <w:lang w:val="kk-KZ"/>
              </w:rPr>
              <w:t>– 1</w:t>
            </w:r>
            <w:r w:rsidR="00B456C7">
              <w:rPr>
                <w:rFonts w:ascii="Times New Roman" w:hAnsi="Times New Roman"/>
                <w:sz w:val="24"/>
                <w:szCs w:val="24"/>
                <w:lang w:val="kk-KZ"/>
              </w:rPr>
              <w:t>9</w:t>
            </w:r>
            <w:r>
              <w:rPr>
                <w:rFonts w:ascii="Times New Roman" w:hAnsi="Times New Roman"/>
                <w:sz w:val="24"/>
                <w:szCs w:val="24"/>
                <w:lang w:val="kk-KZ"/>
              </w:rPr>
              <w:t>,</w:t>
            </w:r>
            <w:r w:rsidR="00B456C7">
              <w:rPr>
                <w:rFonts w:ascii="Times New Roman" w:hAnsi="Times New Roman"/>
                <w:sz w:val="24"/>
                <w:szCs w:val="24"/>
                <w:lang w:val="kk-KZ"/>
              </w:rPr>
              <w:t>1</w:t>
            </w:r>
            <w:r>
              <w:rPr>
                <w:rFonts w:ascii="Times New Roman" w:hAnsi="Times New Roman"/>
                <w:sz w:val="24"/>
                <w:szCs w:val="24"/>
                <w:lang w:val="kk-KZ"/>
              </w:rPr>
              <w:t>5</w:t>
            </w:r>
            <w:r w:rsidRPr="00A55870">
              <w:rPr>
                <w:rFonts w:ascii="Times New Roman" w:hAnsi="Times New Roman"/>
                <w:sz w:val="24"/>
                <w:szCs w:val="24"/>
                <w:lang w:val="kk-KZ"/>
              </w:rPr>
              <w:t>%.</w:t>
            </w:r>
          </w:p>
          <w:p w14:paraId="6D2BC256" w14:textId="1B203DC5"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42CB4F5C" w14:textId="77777777" w:rsidR="00C40EF0" w:rsidRDefault="00C40EF0" w:rsidP="00C40EF0">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0CB0487A" w14:textId="0BA2D9AB"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sidR="00B456C7">
              <w:rPr>
                <w:rFonts w:ascii="Times New Roman" w:hAnsi="Times New Roman"/>
                <w:b/>
                <w:color w:val="000000" w:themeColor="text1"/>
                <w:sz w:val="24"/>
                <w:szCs w:val="24"/>
                <w:lang w:val="kk-KZ"/>
              </w:rPr>
              <w:t>206,11</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61D931CE" w14:textId="2AEF96F4"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3C066D">
              <w:rPr>
                <w:rFonts w:ascii="Times New Roman" w:hAnsi="Times New Roman"/>
                <w:sz w:val="24"/>
                <w:szCs w:val="24"/>
                <w:lang w:val="kk-KZ"/>
              </w:rPr>
              <w:t>қазандағы</w:t>
            </w:r>
            <w:r>
              <w:rPr>
                <w:rFonts w:ascii="Times New Roman" w:hAnsi="Times New Roman"/>
                <w:sz w:val="24"/>
                <w:szCs w:val="24"/>
                <w:lang w:val="kk-KZ"/>
              </w:rPr>
              <w:t xml:space="preserve">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sidR="003C066D">
              <w:rPr>
                <w:rFonts w:ascii="Times New Roman" w:hAnsi="Times New Roman"/>
                <w:b/>
                <w:sz w:val="24"/>
                <w:szCs w:val="24"/>
                <w:lang w:val="kk-KZ"/>
              </w:rPr>
              <w:t>32,66</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6458A298" w14:textId="48D8FAD7"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Pr="00A81EFE">
              <w:rPr>
                <w:rFonts w:ascii="Times New Roman" w:hAnsi="Times New Roman"/>
                <w:color w:val="000000" w:themeColor="text1"/>
                <w:sz w:val="24"/>
                <w:szCs w:val="24"/>
                <w:lang w:val="kk-KZ"/>
              </w:rPr>
              <w:t>29,19</w:t>
            </w:r>
            <w:r w:rsidRPr="009B6FC7">
              <w:rPr>
                <w:rFonts w:ascii="Times New Roman" w:hAnsi="Times New Roman"/>
                <w:color w:val="000000" w:themeColor="text1"/>
                <w:sz w:val="24"/>
                <w:szCs w:val="24"/>
                <w:lang w:val="kk-KZ"/>
              </w:rPr>
              <w:t xml:space="preserve">%, </w:t>
            </w:r>
            <w:r w:rsidR="00735E28">
              <w:rPr>
                <w:rFonts w:ascii="Times New Roman" w:hAnsi="Times New Roman"/>
                <w:sz w:val="24"/>
                <w:szCs w:val="24"/>
                <w:lang w:val="kk-KZ"/>
              </w:rPr>
              <w:t xml:space="preserve">РЕПО – 17,21%, ҚР екінші деңгейдегі банктерінің (ЕДБ) облигациялары – 11,12%, </w:t>
            </w:r>
            <w:r>
              <w:rPr>
                <w:rFonts w:ascii="Times New Roman" w:hAnsi="Times New Roman"/>
                <w:color w:val="000000" w:themeColor="text1"/>
                <w:sz w:val="24"/>
                <w:szCs w:val="24"/>
                <w:lang w:val="kk-KZ"/>
              </w:rPr>
              <w:t>ҚР эмитенттерінің акциялары мен депозитарлық қолхаттары – 1</w:t>
            </w:r>
            <w:r w:rsidR="00735E28">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w:t>
            </w:r>
            <w:r w:rsidR="00735E28">
              <w:rPr>
                <w:rFonts w:ascii="Times New Roman" w:hAnsi="Times New Roman"/>
                <w:color w:val="000000" w:themeColor="text1"/>
                <w:sz w:val="24"/>
                <w:szCs w:val="24"/>
                <w:lang w:val="kk-KZ"/>
              </w:rPr>
              <w:t>95</w:t>
            </w:r>
            <w:r>
              <w:rPr>
                <w:rFonts w:ascii="Times New Roman" w:hAnsi="Times New Roman"/>
                <w:color w:val="000000" w:themeColor="text1"/>
                <w:sz w:val="24"/>
                <w:szCs w:val="24"/>
                <w:lang w:val="kk-KZ"/>
              </w:rPr>
              <w:t xml:space="preserve">%, </w:t>
            </w:r>
            <w:r w:rsidR="00735E28">
              <w:rPr>
                <w:rFonts w:ascii="Times New Roman" w:hAnsi="Times New Roman"/>
                <w:sz w:val="24"/>
                <w:szCs w:val="24"/>
                <w:lang w:val="kk-KZ"/>
              </w:rPr>
              <w:t xml:space="preserve">ҚР эмитенттерінің корпоративтік облигациялары </w:t>
            </w:r>
            <w:r w:rsidR="00735E28">
              <w:rPr>
                <w:rFonts w:ascii="Times New Roman" w:hAnsi="Times New Roman"/>
                <w:color w:val="000000" w:themeColor="text1"/>
                <w:sz w:val="24"/>
                <w:szCs w:val="24"/>
                <w:lang w:val="kk-KZ"/>
              </w:rPr>
              <w:t xml:space="preserve">– 8,10%, </w:t>
            </w:r>
            <w:r>
              <w:rPr>
                <w:rFonts w:ascii="Times New Roman" w:hAnsi="Times New Roman"/>
                <w:sz w:val="24"/>
                <w:szCs w:val="24"/>
                <w:lang w:val="kk-KZ"/>
              </w:rPr>
              <w:t xml:space="preserve">шет мемлекеттердің МБҚ – </w:t>
            </w:r>
            <w:r w:rsidR="00735E28">
              <w:rPr>
                <w:rFonts w:ascii="Times New Roman" w:hAnsi="Times New Roman"/>
                <w:sz w:val="24"/>
                <w:szCs w:val="24"/>
                <w:lang w:val="kk-KZ"/>
              </w:rPr>
              <w:t>5,78</w:t>
            </w:r>
            <w:r>
              <w:rPr>
                <w:rFonts w:ascii="Times New Roman" w:hAnsi="Times New Roman"/>
                <w:sz w:val="24"/>
                <w:szCs w:val="24"/>
                <w:lang w:val="kk-KZ"/>
              </w:rPr>
              <w:t xml:space="preserve">%, ҚР квазимемлекеттік ұйымдарының </w:t>
            </w:r>
            <w:r>
              <w:rPr>
                <w:rFonts w:ascii="Times New Roman" w:hAnsi="Times New Roman"/>
                <w:color w:val="000000" w:themeColor="text1"/>
                <w:sz w:val="24"/>
                <w:szCs w:val="24"/>
                <w:lang w:val="kk-KZ"/>
              </w:rPr>
              <w:t>облигациялары – 4,</w:t>
            </w:r>
            <w:r w:rsidR="00735E28">
              <w:rPr>
                <w:rFonts w:ascii="Times New Roman" w:hAnsi="Times New Roman"/>
                <w:color w:val="000000" w:themeColor="text1"/>
                <w:sz w:val="24"/>
                <w:szCs w:val="24"/>
                <w:lang w:val="kk-KZ"/>
              </w:rPr>
              <w:t>86</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735E28">
              <w:rPr>
                <w:rFonts w:ascii="Times New Roman" w:hAnsi="Times New Roman"/>
                <w:sz w:val="24"/>
                <w:szCs w:val="24"/>
                <w:lang w:val="kk-KZ"/>
              </w:rPr>
              <w:t>2,48</w:t>
            </w:r>
            <w:r>
              <w:rPr>
                <w:rFonts w:ascii="Times New Roman" w:hAnsi="Times New Roman"/>
                <w:sz w:val="24"/>
                <w:szCs w:val="24"/>
                <w:lang w:val="kk-KZ"/>
              </w:rPr>
              <w:t xml:space="preserve">%, МҚҰ – </w:t>
            </w:r>
            <w:r w:rsidR="00735E28">
              <w:rPr>
                <w:rFonts w:ascii="Times New Roman" w:hAnsi="Times New Roman"/>
                <w:color w:val="000000" w:themeColor="text1"/>
                <w:sz w:val="24"/>
                <w:szCs w:val="24"/>
                <w:lang w:val="kk-KZ"/>
              </w:rPr>
              <w:t>1,70</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37629D9A" w14:textId="002BC7D3"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735E28">
              <w:rPr>
                <w:rFonts w:ascii="Times New Roman" w:hAnsi="Times New Roman"/>
                <w:sz w:val="24"/>
                <w:szCs w:val="24"/>
                <w:lang w:val="kk-KZ"/>
              </w:rPr>
              <w:t>61,</w:t>
            </w:r>
            <w:r w:rsidR="00B4341A">
              <w:rPr>
                <w:rFonts w:ascii="Times New Roman" w:hAnsi="Times New Roman"/>
                <w:sz w:val="24"/>
                <w:szCs w:val="24"/>
                <w:lang w:val="kk-KZ"/>
              </w:rPr>
              <w:t>32</w:t>
            </w:r>
            <w:r>
              <w:rPr>
                <w:rFonts w:ascii="Times New Roman" w:hAnsi="Times New Roman"/>
                <w:sz w:val="24"/>
                <w:szCs w:val="24"/>
                <w:lang w:val="kk-KZ"/>
              </w:rPr>
              <w:t xml:space="preserve">% теңгемен, </w:t>
            </w:r>
            <w:r w:rsidR="00B4341A">
              <w:rPr>
                <w:rFonts w:ascii="Times New Roman" w:hAnsi="Times New Roman"/>
                <w:sz w:val="24"/>
                <w:szCs w:val="24"/>
                <w:lang w:val="kk-KZ"/>
              </w:rPr>
              <w:t>38,22</w:t>
            </w:r>
            <w:r>
              <w:rPr>
                <w:rFonts w:ascii="Times New Roman" w:hAnsi="Times New Roman"/>
                <w:sz w:val="24"/>
                <w:szCs w:val="24"/>
                <w:lang w:val="kk-KZ"/>
              </w:rPr>
              <w:t xml:space="preserve">% АҚШ долларымен, </w:t>
            </w:r>
            <w:r>
              <w:rPr>
                <w:rFonts w:ascii="Times New Roman" w:hAnsi="Times New Roman"/>
                <w:color w:val="000000" w:themeColor="text1"/>
                <w:sz w:val="24"/>
                <w:szCs w:val="24"/>
                <w:lang w:val="kk-KZ"/>
              </w:rPr>
              <w:t>0,</w:t>
            </w:r>
            <w:r w:rsidR="00B4341A">
              <w:rPr>
                <w:rFonts w:ascii="Times New Roman" w:hAnsi="Times New Roman"/>
                <w:color w:val="000000" w:themeColor="text1"/>
                <w:sz w:val="24"/>
                <w:szCs w:val="24"/>
                <w:lang w:val="kk-KZ"/>
              </w:rPr>
              <w:t>46</w:t>
            </w:r>
            <w:r>
              <w:rPr>
                <w:rFonts w:ascii="Times New Roman" w:hAnsi="Times New Roman"/>
                <w:color w:val="000000" w:themeColor="text1"/>
                <w:sz w:val="24"/>
                <w:szCs w:val="24"/>
                <w:lang w:val="kk-KZ"/>
              </w:rPr>
              <w:t>%</w:t>
            </w:r>
            <w:r w:rsidR="00B4341A">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басқа валюталарда </w:t>
            </w:r>
            <w:r>
              <w:rPr>
                <w:rFonts w:ascii="Times New Roman" w:hAnsi="Times New Roman"/>
                <w:sz w:val="24"/>
                <w:szCs w:val="24"/>
                <w:lang w:val="kk-KZ"/>
              </w:rPr>
              <w:t xml:space="preserve">ұсынылған.  </w:t>
            </w:r>
          </w:p>
          <w:p w14:paraId="5D44E480" w14:textId="1BF96BE1"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B4341A">
              <w:rPr>
                <w:rFonts w:ascii="Times New Roman" w:hAnsi="Times New Roman"/>
                <w:sz w:val="24"/>
                <w:szCs w:val="24"/>
                <w:lang w:val="kk-KZ"/>
              </w:rPr>
              <w:t xml:space="preserve">қазаннан бастап </w:t>
            </w:r>
            <w:r>
              <w:rPr>
                <w:rFonts w:ascii="Times New Roman" w:hAnsi="Times New Roman"/>
                <w:sz w:val="24"/>
                <w:szCs w:val="24"/>
                <w:lang w:val="kk-KZ"/>
              </w:rPr>
              <w:t xml:space="preserve">2026 жылғы </w:t>
            </w:r>
            <w:r w:rsidR="00B4341A">
              <w:rPr>
                <w:rFonts w:ascii="Times New Roman" w:hAnsi="Times New Roman"/>
                <w:sz w:val="24"/>
                <w:szCs w:val="24"/>
                <w:lang w:val="kk-KZ"/>
              </w:rPr>
              <w:t xml:space="preserve">қыркүйекке </w:t>
            </w:r>
            <w:r>
              <w:rPr>
                <w:rFonts w:ascii="Times New Roman" w:hAnsi="Times New Roman"/>
                <w:sz w:val="24"/>
                <w:szCs w:val="24"/>
                <w:lang w:val="kk-KZ"/>
              </w:rPr>
              <w:t xml:space="preserve">дейінгі соңғы 12 айдағы кірістілігі – </w:t>
            </w:r>
            <w:r w:rsidR="00B07593">
              <w:rPr>
                <w:rFonts w:ascii="Times New Roman" w:hAnsi="Times New Roman"/>
                <w:sz w:val="24"/>
                <w:szCs w:val="24"/>
                <w:lang w:val="kk-KZ"/>
              </w:rPr>
              <w:t>9,46</w:t>
            </w:r>
            <w:r>
              <w:rPr>
                <w:rFonts w:ascii="Times New Roman" w:hAnsi="Times New Roman"/>
                <w:sz w:val="24"/>
                <w:szCs w:val="24"/>
                <w:lang w:val="kk-KZ"/>
              </w:rPr>
              <w:t xml:space="preserve">%. </w:t>
            </w:r>
          </w:p>
          <w:p w14:paraId="36FEEE3F" w14:textId="4DFA74F3"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D06C85E" w14:textId="60D5C0D4" w:rsidR="00C40EF0" w:rsidRDefault="00B07593" w:rsidP="00C40EF0">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қазандағы </w:t>
            </w:r>
            <w:r w:rsidR="00C40EF0">
              <w:rPr>
                <w:rFonts w:ascii="Times New Roman" w:hAnsi="Times New Roman"/>
                <w:sz w:val="24"/>
                <w:szCs w:val="24"/>
                <w:lang w:val="kk-KZ"/>
              </w:rPr>
              <w:t xml:space="preserve">жағдай бойынша </w:t>
            </w:r>
            <w:r w:rsidR="00C40EF0">
              <w:rPr>
                <w:rFonts w:ascii="Times New Roman" w:hAnsi="Times New Roman"/>
                <w:b/>
                <w:i/>
                <w:sz w:val="24"/>
                <w:szCs w:val="24"/>
                <w:lang w:val="kk-KZ"/>
              </w:rPr>
              <w:t>"BCC Invest" АҚ</w:t>
            </w:r>
            <w:r w:rsidR="00C40EF0">
              <w:rPr>
                <w:rFonts w:ascii="Times New Roman" w:hAnsi="Times New Roman"/>
                <w:sz w:val="24"/>
                <w:szCs w:val="24"/>
                <w:lang w:val="kk-KZ"/>
              </w:rPr>
              <w:t xml:space="preserve"> сенімгерлік басқаруындағы БЖЗҚ зейнетақы активтері</w:t>
            </w:r>
            <w:r>
              <w:rPr>
                <w:rFonts w:ascii="Times New Roman" w:hAnsi="Times New Roman"/>
                <w:sz w:val="24"/>
                <w:szCs w:val="24"/>
                <w:lang w:val="kk-KZ"/>
              </w:rPr>
              <w:t xml:space="preserve"> –</w:t>
            </w:r>
            <w:r w:rsidR="00C40EF0">
              <w:rPr>
                <w:rFonts w:ascii="Times New Roman" w:hAnsi="Times New Roman"/>
                <w:sz w:val="24"/>
                <w:szCs w:val="24"/>
                <w:lang w:val="kk-KZ"/>
              </w:rPr>
              <w:t xml:space="preserve"> </w:t>
            </w:r>
            <w:r>
              <w:rPr>
                <w:rFonts w:ascii="Times New Roman" w:hAnsi="Times New Roman"/>
                <w:b/>
                <w:sz w:val="24"/>
                <w:szCs w:val="24"/>
                <w:lang w:val="kk-KZ"/>
              </w:rPr>
              <w:t>2</w:t>
            </w:r>
            <w:r w:rsidR="00C40EF0">
              <w:rPr>
                <w:rFonts w:ascii="Times New Roman" w:hAnsi="Times New Roman"/>
                <w:b/>
                <w:sz w:val="24"/>
                <w:szCs w:val="24"/>
                <w:lang w:val="kk-KZ"/>
              </w:rPr>
              <w:t>9,</w:t>
            </w:r>
            <w:r>
              <w:rPr>
                <w:rFonts w:ascii="Times New Roman" w:hAnsi="Times New Roman"/>
                <w:b/>
                <w:sz w:val="24"/>
                <w:szCs w:val="24"/>
                <w:lang w:val="kk-KZ"/>
              </w:rPr>
              <w:t>57</w:t>
            </w:r>
            <w:r w:rsidR="00C40EF0">
              <w:rPr>
                <w:rFonts w:ascii="Times New Roman" w:hAnsi="Times New Roman"/>
                <w:b/>
                <w:sz w:val="24"/>
                <w:szCs w:val="24"/>
                <w:lang w:val="kk-KZ"/>
              </w:rPr>
              <w:t xml:space="preserve"> млрд теңге</w:t>
            </w:r>
            <w:r w:rsidR="00C40EF0">
              <w:rPr>
                <w:rFonts w:ascii="Times New Roman" w:hAnsi="Times New Roman"/>
                <w:sz w:val="24"/>
                <w:szCs w:val="24"/>
                <w:lang w:val="kk-KZ"/>
              </w:rPr>
              <w:t xml:space="preserve">.  </w:t>
            </w:r>
          </w:p>
          <w:p w14:paraId="3841A40D" w14:textId="0E7103CB"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 xml:space="preserve">Инвестициялардың негізгі бағыттары: ҚР ҚМ МБҚ – </w:t>
            </w:r>
            <w:r w:rsidR="00FD30EE">
              <w:rPr>
                <w:rFonts w:ascii="Times New Roman" w:hAnsi="Times New Roman"/>
                <w:color w:val="000000" w:themeColor="text1"/>
                <w:sz w:val="24"/>
                <w:szCs w:val="24"/>
                <w:lang w:val="kk-KZ"/>
              </w:rPr>
              <w:t>19,07</w:t>
            </w:r>
            <w:r>
              <w:rPr>
                <w:rFonts w:ascii="Times New Roman" w:hAnsi="Times New Roman"/>
                <w:sz w:val="24"/>
                <w:szCs w:val="24"/>
                <w:lang w:val="kk-KZ"/>
              </w:rPr>
              <w:t xml:space="preserve">%, ҚР квазимемлекеттік ұйымдарының облигациялары – </w:t>
            </w:r>
            <w:r w:rsidR="00642E95" w:rsidRPr="00642E95">
              <w:rPr>
                <w:rFonts w:ascii="Times New Roman" w:hAnsi="Times New Roman"/>
                <w:color w:val="000000" w:themeColor="text1"/>
                <w:sz w:val="24"/>
                <w:szCs w:val="24"/>
                <w:lang w:val="kk-KZ"/>
              </w:rPr>
              <w:t>18,39</w:t>
            </w:r>
            <w:r>
              <w:rPr>
                <w:rFonts w:ascii="Times New Roman" w:hAnsi="Times New Roman"/>
                <w:sz w:val="24"/>
                <w:szCs w:val="24"/>
                <w:lang w:val="kk-KZ"/>
              </w:rPr>
              <w:t xml:space="preserve">%, ҚР ЕДБ облигациялары – </w:t>
            </w:r>
            <w:r>
              <w:rPr>
                <w:rFonts w:ascii="Times New Roman" w:hAnsi="Times New Roman"/>
                <w:color w:val="000000" w:themeColor="text1"/>
                <w:sz w:val="24"/>
                <w:szCs w:val="24"/>
                <w:lang w:val="kk-KZ"/>
              </w:rPr>
              <w:t>1</w:t>
            </w:r>
            <w:r w:rsidR="00642E95">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,7</w:t>
            </w:r>
            <w:r w:rsidR="00642E95">
              <w:rPr>
                <w:rFonts w:ascii="Times New Roman" w:hAnsi="Times New Roman"/>
                <w:color w:val="000000" w:themeColor="text1"/>
                <w:sz w:val="24"/>
                <w:szCs w:val="24"/>
                <w:lang w:val="kk-KZ"/>
              </w:rPr>
              <w:t>4</w:t>
            </w:r>
            <w:r>
              <w:rPr>
                <w:rFonts w:ascii="Times New Roman" w:hAnsi="Times New Roman"/>
                <w:sz w:val="24"/>
                <w:szCs w:val="24"/>
                <w:lang w:val="kk-KZ"/>
              </w:rPr>
              <w:t xml:space="preserve">%, ҚР резидент-эмитенттерінің корпоративтік облигациялары – </w:t>
            </w:r>
            <w:r w:rsidR="00642E95">
              <w:rPr>
                <w:rFonts w:ascii="Times New Roman" w:hAnsi="Times New Roman"/>
                <w:sz w:val="24"/>
                <w:szCs w:val="24"/>
                <w:lang w:val="kk-KZ"/>
              </w:rPr>
              <w:t>6</w:t>
            </w:r>
            <w:r>
              <w:rPr>
                <w:rFonts w:ascii="Times New Roman" w:hAnsi="Times New Roman"/>
                <w:sz w:val="24"/>
                <w:szCs w:val="24"/>
                <w:lang w:val="kk-KZ"/>
              </w:rPr>
              <w:t>,</w:t>
            </w:r>
            <w:r w:rsidR="00642E95">
              <w:rPr>
                <w:rFonts w:ascii="Times New Roman" w:hAnsi="Times New Roman"/>
                <w:sz w:val="24"/>
                <w:szCs w:val="24"/>
                <w:lang w:val="kk-KZ"/>
              </w:rPr>
              <w:t>44</w:t>
            </w:r>
            <w:r>
              <w:rPr>
                <w:rFonts w:ascii="Times New Roman" w:hAnsi="Times New Roman"/>
                <w:sz w:val="24"/>
                <w:szCs w:val="24"/>
                <w:lang w:val="kk-KZ"/>
              </w:rPr>
              <w:t>%,</w:t>
            </w:r>
            <w:r w:rsidR="00642E95">
              <w:rPr>
                <w:rFonts w:ascii="Times New Roman" w:hAnsi="Times New Roman"/>
                <w:sz w:val="24"/>
                <w:szCs w:val="24"/>
                <w:lang w:val="kk-KZ"/>
              </w:rPr>
              <w:t xml:space="preserve"> </w:t>
            </w:r>
            <w:r>
              <w:rPr>
                <w:rFonts w:ascii="Times New Roman" w:hAnsi="Times New Roman"/>
                <w:sz w:val="24"/>
                <w:szCs w:val="24"/>
                <w:lang w:val="kk-KZ"/>
              </w:rPr>
              <w:t>Қазақстан Республикасының ұйымдары шығарған акциялар мен депозитарлық қолхаттар</w:t>
            </w:r>
            <w:r w:rsidRPr="001C3437">
              <w:rPr>
                <w:rFonts w:ascii="Times New Roman" w:hAnsi="Times New Roman"/>
                <w:color w:val="000000" w:themeColor="text1"/>
                <w:sz w:val="24"/>
                <w:szCs w:val="24"/>
                <w:lang w:val="kk-KZ"/>
              </w:rPr>
              <w:t xml:space="preserve"> – </w:t>
            </w:r>
            <w:r w:rsidR="00642E95">
              <w:rPr>
                <w:rFonts w:ascii="Times New Roman" w:hAnsi="Times New Roman"/>
                <w:color w:val="000000" w:themeColor="text1"/>
                <w:sz w:val="24"/>
                <w:szCs w:val="24"/>
                <w:lang w:val="kk-KZ"/>
              </w:rPr>
              <w:t>5,62</w:t>
            </w:r>
            <w:r w:rsidRPr="001C3437">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Pr="001C3437">
              <w:rPr>
                <w:rFonts w:ascii="Times New Roman" w:hAnsi="Times New Roman"/>
                <w:sz w:val="24"/>
                <w:szCs w:val="24"/>
                <w:lang w:val="kk-KZ"/>
              </w:rPr>
              <w:t xml:space="preserve">активтерінің құрылымы MSCI ACWI индексінің құрамдас бөліктерінің құрылымын қайталайтын Exchange Traded Funds пайлары – </w:t>
            </w:r>
            <w:r w:rsidR="00642E95">
              <w:rPr>
                <w:rFonts w:ascii="Times New Roman" w:hAnsi="Times New Roman"/>
                <w:sz w:val="24"/>
                <w:szCs w:val="24"/>
                <w:lang w:val="kk-KZ"/>
              </w:rPr>
              <w:t>5,17</w:t>
            </w:r>
            <w:r w:rsidRPr="001C3437">
              <w:rPr>
                <w:rFonts w:ascii="Times New Roman" w:hAnsi="Times New Roman"/>
                <w:sz w:val="24"/>
                <w:szCs w:val="24"/>
                <w:lang w:val="kk-KZ"/>
              </w:rPr>
              <w:t>%,</w:t>
            </w:r>
            <w:r>
              <w:rPr>
                <w:rFonts w:ascii="Times New Roman" w:hAnsi="Times New Roman"/>
                <w:sz w:val="24"/>
                <w:szCs w:val="24"/>
                <w:lang w:val="kk-KZ"/>
              </w:rPr>
              <w:t xml:space="preserve"> шетелдік эмитенттердің корпоративтік облигациялары –</w:t>
            </w:r>
            <w:r w:rsidR="00642E95">
              <w:rPr>
                <w:rFonts w:ascii="Times New Roman" w:hAnsi="Times New Roman"/>
                <w:sz w:val="24"/>
                <w:szCs w:val="24"/>
                <w:lang w:val="kk-KZ"/>
              </w:rPr>
              <w:t xml:space="preserve"> 2,68</w:t>
            </w:r>
            <w:r>
              <w:rPr>
                <w:rFonts w:ascii="Times New Roman" w:hAnsi="Times New Roman"/>
                <w:sz w:val="24"/>
                <w:szCs w:val="24"/>
                <w:lang w:val="kk-KZ"/>
              </w:rPr>
              <w:t xml:space="preserve">%. </w:t>
            </w:r>
          </w:p>
          <w:p w14:paraId="493F61C3" w14:textId="41874D12"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642E95">
              <w:rPr>
                <w:rFonts w:ascii="Times New Roman" w:hAnsi="Times New Roman"/>
                <w:sz w:val="24"/>
                <w:szCs w:val="24"/>
                <w:lang w:val="kk-KZ"/>
              </w:rPr>
              <w:t>82,13</w:t>
            </w:r>
            <w:r>
              <w:rPr>
                <w:rFonts w:ascii="Times New Roman" w:hAnsi="Times New Roman"/>
                <w:sz w:val="24"/>
                <w:szCs w:val="24"/>
                <w:lang w:val="kk-KZ"/>
              </w:rPr>
              <w:t xml:space="preserve">%-ын, АҚШ долларымен </w:t>
            </w:r>
            <w:r w:rsidR="00642E95">
              <w:rPr>
                <w:rFonts w:ascii="Times New Roman" w:hAnsi="Times New Roman"/>
                <w:sz w:val="24"/>
                <w:szCs w:val="24"/>
                <w:lang w:val="kk-KZ"/>
              </w:rPr>
              <w:t>17,87</w:t>
            </w:r>
            <w:r>
              <w:rPr>
                <w:rFonts w:ascii="Times New Roman" w:hAnsi="Times New Roman"/>
                <w:sz w:val="24"/>
                <w:szCs w:val="24"/>
                <w:lang w:val="kk-KZ"/>
              </w:rPr>
              <w:t>%-ын құрайды.</w:t>
            </w:r>
          </w:p>
          <w:p w14:paraId="1F9643EB" w14:textId="60F563EA"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642E95">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642E95">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w:t>
            </w:r>
            <w:r w:rsidR="00662A32">
              <w:rPr>
                <w:rFonts w:ascii="Times New Roman" w:hAnsi="Times New Roman"/>
                <w:sz w:val="24"/>
                <w:szCs w:val="24"/>
                <w:lang w:val="kk-KZ"/>
              </w:rPr>
              <w:t>8,75</w:t>
            </w:r>
            <w:r>
              <w:rPr>
                <w:rFonts w:ascii="Times New Roman" w:hAnsi="Times New Roman"/>
                <w:sz w:val="24"/>
                <w:szCs w:val="24"/>
                <w:lang w:val="kk-KZ"/>
              </w:rPr>
              <w:t xml:space="preserve">%. </w:t>
            </w:r>
          </w:p>
          <w:p w14:paraId="62B84C2F" w14:textId="7963ACD9"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534FA1A8" w14:textId="10BC88C2" w:rsidR="00C40EF0" w:rsidRPr="00475BE6" w:rsidRDefault="00C40EF0" w:rsidP="00C40EF0">
            <w:pPr>
              <w:spacing w:after="0" w:line="240" w:lineRule="auto"/>
              <w:ind w:firstLine="462"/>
              <w:jc w:val="both"/>
              <w:rPr>
                <w:rFonts w:ascii="Times New Roman" w:hAnsi="Times New Roman"/>
                <w:sz w:val="24"/>
                <w:szCs w:val="24"/>
                <w:lang w:val="kk-KZ" w:eastAsia="ru-RU"/>
              </w:rPr>
            </w:pPr>
            <w:r>
              <w:rPr>
                <w:rFonts w:ascii="Times New Roman" w:hAnsi="Times New Roman"/>
                <w:color w:val="000000" w:themeColor="text1"/>
                <w:sz w:val="24"/>
                <w:szCs w:val="24"/>
                <w:lang w:val="kk-KZ"/>
              </w:rPr>
              <w:t>01.</w:t>
            </w:r>
            <w:r w:rsidR="002869CE">
              <w:rPr>
                <w:rFonts w:ascii="Times New Roman" w:hAnsi="Times New Roman"/>
                <w:color w:val="000000" w:themeColor="text1"/>
                <w:sz w:val="24"/>
                <w:szCs w:val="24"/>
                <w:lang w:val="kk-KZ"/>
              </w:rPr>
              <w:t>10</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sidRPr="00475BE6">
              <w:rPr>
                <w:b/>
                <w:i/>
                <w:color w:val="000000" w:themeColor="text1"/>
                <w:vertAlign w:val="superscript"/>
              </w:rPr>
              <w:footnoteReference w:id="2"/>
            </w:r>
            <w:r>
              <w:rPr>
                <w:rFonts w:ascii="Times New Roman" w:hAnsi="Times New Roman"/>
                <w:b/>
                <w:i/>
                <w:sz w:val="24"/>
                <w:szCs w:val="24"/>
                <w:lang w:val="kk-KZ"/>
              </w:rPr>
              <w:t xml:space="preserve"> </w:t>
            </w:r>
            <w:r>
              <w:rPr>
                <w:rFonts w:ascii="Times New Roman" w:hAnsi="Times New Roman"/>
                <w:sz w:val="24"/>
                <w:szCs w:val="24"/>
                <w:lang w:val="kk-KZ"/>
              </w:rPr>
              <w:t xml:space="preserve">сенімгерлік басқаруындағы зейнетақы активтері шамамен </w:t>
            </w:r>
            <w:r>
              <w:rPr>
                <w:rFonts w:ascii="Times New Roman" w:hAnsi="Times New Roman"/>
                <w:b/>
                <w:sz w:val="24"/>
                <w:szCs w:val="24"/>
                <w:lang w:val="kk-KZ"/>
              </w:rPr>
              <w:t>6</w:t>
            </w:r>
            <w:r w:rsidRPr="00E37AB7">
              <w:rPr>
                <w:rFonts w:ascii="Times New Roman" w:hAnsi="Times New Roman"/>
                <w:b/>
                <w:sz w:val="24"/>
                <w:szCs w:val="24"/>
                <w:lang w:val="kk-KZ"/>
              </w:rPr>
              <w:t>,</w:t>
            </w:r>
            <w:r w:rsidR="002869CE">
              <w:rPr>
                <w:rFonts w:ascii="Times New Roman" w:hAnsi="Times New Roman"/>
                <w:b/>
                <w:sz w:val="24"/>
                <w:szCs w:val="24"/>
                <w:lang w:val="kk-KZ"/>
              </w:rPr>
              <w:t>21</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14:paraId="30F98A2A" w14:textId="29AA928B"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w:t>
            </w:r>
            <w:r w:rsidRPr="00475BE6">
              <w:rPr>
                <w:rFonts w:ascii="Times New Roman" w:hAnsi="Times New Roman"/>
                <w:color w:val="000000" w:themeColor="text1"/>
                <w:sz w:val="24"/>
                <w:szCs w:val="24"/>
                <w:lang w:val="kk-KZ"/>
              </w:rPr>
              <w:t>27,0</w:t>
            </w:r>
            <w:r w:rsidR="008405CC">
              <w:rPr>
                <w:rFonts w:ascii="Times New Roman" w:hAnsi="Times New Roman"/>
                <w:color w:val="000000" w:themeColor="text1"/>
                <w:sz w:val="24"/>
                <w:szCs w:val="24"/>
                <w:lang w:val="kk-KZ"/>
              </w:rPr>
              <w:t>4</w:t>
            </w:r>
            <w:r>
              <w:rPr>
                <w:rFonts w:ascii="Times New Roman" w:hAnsi="Times New Roman"/>
                <w:sz w:val="24"/>
                <w:szCs w:val="24"/>
                <w:lang w:val="kk-KZ"/>
              </w:rPr>
              <w:t xml:space="preserve">%, кері РЕПО (90 күнтізбелік күннен аспайтын) – </w:t>
            </w:r>
            <w:r w:rsidR="008405CC">
              <w:rPr>
                <w:rFonts w:ascii="Times New Roman" w:hAnsi="Times New Roman"/>
                <w:sz w:val="24"/>
                <w:szCs w:val="24"/>
                <w:lang w:val="kk-KZ"/>
              </w:rPr>
              <w:t>9,75</w:t>
            </w:r>
            <w:r>
              <w:rPr>
                <w:rFonts w:ascii="Times New Roman" w:hAnsi="Times New Roman"/>
                <w:sz w:val="24"/>
                <w:szCs w:val="24"/>
                <w:lang w:val="kk-KZ"/>
              </w:rPr>
              <w:t xml:space="preserve">%, </w:t>
            </w:r>
            <w:r w:rsidR="008405CC">
              <w:rPr>
                <w:rFonts w:ascii="Times New Roman" w:hAnsi="Times New Roman"/>
                <w:sz w:val="24"/>
                <w:szCs w:val="24"/>
                <w:lang w:val="kk-KZ"/>
              </w:rPr>
              <w:t xml:space="preserve">ҚР квазимемлекеттік ұйымдарының облигациялары – 11,95%, </w:t>
            </w:r>
            <w:r>
              <w:rPr>
                <w:rFonts w:ascii="Times New Roman" w:hAnsi="Times New Roman"/>
                <w:sz w:val="24"/>
                <w:szCs w:val="24"/>
                <w:lang w:val="kk-KZ"/>
              </w:rPr>
              <w:t>ҚР ЕДБ облигациялары – 13,</w:t>
            </w:r>
            <w:r w:rsidR="00DB432A">
              <w:rPr>
                <w:rFonts w:ascii="Times New Roman" w:hAnsi="Times New Roman"/>
                <w:sz w:val="24"/>
                <w:szCs w:val="24"/>
                <w:lang w:val="kk-KZ"/>
              </w:rPr>
              <w:t>64</w:t>
            </w:r>
            <w:r>
              <w:rPr>
                <w:rFonts w:ascii="Times New Roman" w:hAnsi="Times New Roman"/>
                <w:sz w:val="24"/>
                <w:szCs w:val="24"/>
                <w:lang w:val="kk-KZ"/>
              </w:rPr>
              <w:t xml:space="preserve">%, </w:t>
            </w:r>
            <w:r w:rsidR="009007E1">
              <w:rPr>
                <w:rFonts w:ascii="Times New Roman" w:hAnsi="Times New Roman"/>
                <w:sz w:val="24"/>
                <w:szCs w:val="24"/>
                <w:lang w:val="kk-KZ"/>
              </w:rPr>
              <w:t xml:space="preserve">ҚР ұйымдарының корпоративтік облигациялары – 8,67%, </w:t>
            </w:r>
            <w:r>
              <w:rPr>
                <w:rFonts w:ascii="Times New Roman" w:hAnsi="Times New Roman"/>
                <w:sz w:val="24"/>
                <w:szCs w:val="24"/>
                <w:lang w:val="kk-KZ"/>
              </w:rPr>
              <w:t xml:space="preserve">Қазақстан Республикасының ұйымдары шығарған </w:t>
            </w:r>
            <w:r>
              <w:rPr>
                <w:rFonts w:ascii="Times New Roman" w:hAnsi="Times New Roman"/>
                <w:color w:val="000000" w:themeColor="text1"/>
                <w:sz w:val="24"/>
                <w:szCs w:val="24"/>
                <w:lang w:val="kk-KZ"/>
              </w:rPr>
              <w:t xml:space="preserve">акциялар мен депозитарлық қолхаттар – </w:t>
            </w:r>
            <w:r w:rsidR="009007E1">
              <w:rPr>
                <w:rFonts w:ascii="Times New Roman" w:hAnsi="Times New Roman"/>
                <w:color w:val="000000" w:themeColor="text1"/>
                <w:sz w:val="24"/>
                <w:szCs w:val="24"/>
                <w:lang w:val="kk-KZ"/>
              </w:rPr>
              <w:t>7,15</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ҚРҰБ ноттары – 7,</w:t>
            </w:r>
            <w:r w:rsidR="009007E1">
              <w:rPr>
                <w:rFonts w:ascii="Times New Roman" w:hAnsi="Times New Roman"/>
                <w:sz w:val="24"/>
                <w:szCs w:val="24"/>
                <w:lang w:val="kk-KZ"/>
              </w:rPr>
              <w:t>98</w:t>
            </w:r>
            <w:r>
              <w:rPr>
                <w:rFonts w:ascii="Times New Roman" w:hAnsi="Times New Roman"/>
                <w:sz w:val="24"/>
                <w:szCs w:val="24"/>
                <w:lang w:val="kk-KZ"/>
              </w:rPr>
              <w:t xml:space="preserve">%, ҚР Қаржы министрлігінің мемлекеттік бағалы қағаздары – </w:t>
            </w:r>
            <w:r w:rsidR="009007E1">
              <w:rPr>
                <w:rFonts w:ascii="Times New Roman" w:hAnsi="Times New Roman"/>
                <w:sz w:val="24"/>
                <w:szCs w:val="24"/>
                <w:lang w:val="kk-KZ"/>
              </w:rPr>
              <w:t>6,06</w:t>
            </w:r>
            <w:r>
              <w:rPr>
                <w:rFonts w:ascii="Times New Roman" w:hAnsi="Times New Roman"/>
                <w:sz w:val="24"/>
                <w:szCs w:val="24"/>
                <w:lang w:val="kk-KZ"/>
              </w:rPr>
              <w:t xml:space="preserve">%, </w:t>
            </w:r>
            <w:r>
              <w:rPr>
                <w:rFonts w:ascii="Times New Roman" w:hAnsi="Times New Roman"/>
                <w:color w:val="000000" w:themeColor="text1"/>
                <w:sz w:val="24"/>
                <w:szCs w:val="24"/>
                <w:lang w:val="kk-KZ"/>
              </w:rPr>
              <w:t>шет мемлекеттердің орталық үкіметтері шығарған мемлекеттік мәртебесі бар бағалы қағаздар – 5,</w:t>
            </w:r>
            <w:r w:rsidR="009007E1">
              <w:rPr>
                <w:rFonts w:ascii="Times New Roman" w:hAnsi="Times New Roman"/>
                <w:color w:val="000000" w:themeColor="text1"/>
                <w:sz w:val="24"/>
                <w:szCs w:val="24"/>
                <w:lang w:val="kk-KZ"/>
              </w:rPr>
              <w:t>59</w:t>
            </w:r>
            <w:r>
              <w:rPr>
                <w:rFonts w:ascii="Times New Roman" w:hAnsi="Times New Roman"/>
                <w:color w:val="000000" w:themeColor="text1"/>
                <w:sz w:val="24"/>
                <w:szCs w:val="24"/>
                <w:lang w:val="kk-KZ"/>
              </w:rPr>
              <w:t xml:space="preserve">%.  </w:t>
            </w:r>
          </w:p>
          <w:p w14:paraId="703648D1" w14:textId="26D3169C"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9007E1">
              <w:rPr>
                <w:rFonts w:ascii="Times New Roman" w:hAnsi="Times New Roman"/>
                <w:sz w:val="24"/>
                <w:szCs w:val="24"/>
                <w:lang w:val="kk-KZ"/>
              </w:rPr>
              <w:t>63,79</w:t>
            </w:r>
            <w:r>
              <w:rPr>
                <w:rFonts w:ascii="Times New Roman" w:hAnsi="Times New Roman"/>
                <w:sz w:val="24"/>
                <w:szCs w:val="24"/>
                <w:lang w:val="kk-KZ"/>
              </w:rPr>
              <w:t>%-на, АҚШ долларымен</w:t>
            </w:r>
            <w:r w:rsidR="009007E1">
              <w:rPr>
                <w:rFonts w:ascii="Times New Roman" w:hAnsi="Times New Roman"/>
                <w:sz w:val="24"/>
                <w:szCs w:val="24"/>
                <w:lang w:val="kk-KZ"/>
              </w:rPr>
              <w:t xml:space="preserve"> –</w:t>
            </w:r>
            <w:r>
              <w:rPr>
                <w:rFonts w:ascii="Times New Roman" w:hAnsi="Times New Roman"/>
                <w:sz w:val="24"/>
                <w:szCs w:val="24"/>
                <w:lang w:val="kk-KZ"/>
              </w:rPr>
              <w:t xml:space="preserve"> </w:t>
            </w:r>
            <w:r w:rsidR="009007E1">
              <w:rPr>
                <w:rFonts w:ascii="Times New Roman" w:hAnsi="Times New Roman"/>
                <w:sz w:val="24"/>
                <w:szCs w:val="24"/>
                <w:lang w:val="kk-KZ"/>
              </w:rPr>
              <w:t>36,21</w:t>
            </w:r>
            <w:r>
              <w:rPr>
                <w:rFonts w:ascii="Times New Roman" w:hAnsi="Times New Roman"/>
                <w:sz w:val="24"/>
                <w:szCs w:val="24"/>
                <w:lang w:val="kk-KZ"/>
              </w:rPr>
              <w:t>%</w:t>
            </w:r>
            <w:r w:rsidR="009007E1">
              <w:rPr>
                <w:rFonts w:ascii="Times New Roman" w:hAnsi="Times New Roman"/>
                <w:sz w:val="24"/>
                <w:szCs w:val="24"/>
                <w:lang w:val="kk-KZ"/>
              </w:rPr>
              <w:t>.</w:t>
            </w:r>
          </w:p>
          <w:p w14:paraId="6D9478C7" w14:textId="794F879E"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соңғы 12 айдағы кірістілігі – </w:t>
            </w:r>
            <w:r w:rsidR="009007E1">
              <w:rPr>
                <w:rFonts w:ascii="Times New Roman" w:hAnsi="Times New Roman"/>
                <w:sz w:val="24"/>
                <w:szCs w:val="24"/>
                <w:lang w:val="kk-KZ"/>
              </w:rPr>
              <w:t>7,92</w:t>
            </w:r>
            <w:r>
              <w:rPr>
                <w:rFonts w:ascii="Times New Roman" w:hAnsi="Times New Roman"/>
                <w:sz w:val="24"/>
                <w:szCs w:val="24"/>
                <w:lang w:val="kk-KZ"/>
              </w:rPr>
              <w:t xml:space="preserve">%. </w:t>
            </w:r>
          </w:p>
          <w:p w14:paraId="73EA580F" w14:textId="19FADB4C"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0413BB4" w14:textId="15682F75" w:rsidR="00C40EF0" w:rsidRDefault="00C40EF0" w:rsidP="00C40EF0">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w:t>
            </w:r>
            <w:r w:rsidR="009007E1">
              <w:rPr>
                <w:rFonts w:ascii="Times New Roman" w:hAnsi="Times New Roman"/>
                <w:sz w:val="24"/>
                <w:szCs w:val="24"/>
                <w:lang w:val="kk-KZ"/>
              </w:rPr>
              <w:t>10</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9007E1">
              <w:rPr>
                <w:rFonts w:ascii="Times New Roman" w:hAnsi="Times New Roman"/>
                <w:b/>
                <w:sz w:val="24"/>
                <w:szCs w:val="24"/>
                <w:lang w:val="kk-KZ"/>
              </w:rPr>
              <w:t>91,95</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619C0C6E" w14:textId="2D369616"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ҚР ЕДБ облигациялары – </w:t>
            </w:r>
            <w:r w:rsidR="009007E1">
              <w:rPr>
                <w:rFonts w:ascii="Times New Roman" w:hAnsi="Times New Roman"/>
                <w:sz w:val="24"/>
                <w:szCs w:val="24"/>
                <w:lang w:val="kk-KZ"/>
              </w:rPr>
              <w:t>16,53</w:t>
            </w:r>
            <w:r>
              <w:rPr>
                <w:rFonts w:ascii="Times New Roman" w:hAnsi="Times New Roman"/>
                <w:sz w:val="24"/>
                <w:szCs w:val="24"/>
                <w:lang w:val="kk-KZ"/>
              </w:rPr>
              <w:t xml:space="preserve">%, ҚР квазимемлекеттік ұйымдарының облигациялары – </w:t>
            </w:r>
            <w:r w:rsidR="009007E1">
              <w:rPr>
                <w:rFonts w:ascii="Times New Roman" w:hAnsi="Times New Roman"/>
                <w:sz w:val="24"/>
                <w:szCs w:val="24"/>
                <w:lang w:val="kk-KZ"/>
              </w:rPr>
              <w:t>14,97</w:t>
            </w:r>
            <w:r>
              <w:rPr>
                <w:rFonts w:ascii="Times New Roman" w:hAnsi="Times New Roman"/>
                <w:sz w:val="24"/>
                <w:szCs w:val="24"/>
                <w:lang w:val="kk-KZ"/>
              </w:rPr>
              <w:t xml:space="preserve">%, </w:t>
            </w:r>
            <w:r w:rsidR="009007E1">
              <w:rPr>
                <w:rFonts w:ascii="Times New Roman" w:hAnsi="Times New Roman"/>
                <w:color w:val="000000" w:themeColor="text1"/>
                <w:sz w:val="24"/>
                <w:szCs w:val="24"/>
                <w:lang w:val="kk-KZ"/>
              </w:rPr>
              <w:t xml:space="preserve">кері РЕПО (90 күнтізбелік күннен көп емес) – 10,61%, </w:t>
            </w:r>
            <w:r>
              <w:rPr>
                <w:rFonts w:ascii="Times New Roman" w:hAnsi="Times New Roman"/>
                <w:sz w:val="24"/>
                <w:szCs w:val="24"/>
                <w:lang w:val="kk-KZ"/>
              </w:rPr>
              <w:t xml:space="preserve">ҚР эмитенттерінің корпоративтік облигациялары – </w:t>
            </w:r>
            <w:r w:rsidR="009007E1" w:rsidRPr="009007E1">
              <w:rPr>
                <w:rFonts w:ascii="Times New Roman" w:hAnsi="Times New Roman"/>
                <w:color w:val="000000" w:themeColor="text1"/>
                <w:sz w:val="24"/>
                <w:szCs w:val="24"/>
                <w:lang w:val="kk-KZ"/>
              </w:rPr>
              <w:t>9,38</w:t>
            </w:r>
            <w:r>
              <w:rPr>
                <w:rFonts w:ascii="Times New Roman" w:hAnsi="Times New Roman"/>
                <w:sz w:val="24"/>
                <w:szCs w:val="24"/>
                <w:lang w:val="kk-KZ"/>
              </w:rPr>
              <w:t>%, ҚР эмитенттеріні</w:t>
            </w:r>
            <w:r>
              <w:rPr>
                <w:rFonts w:ascii="Times New Roman" w:hAnsi="Times New Roman"/>
                <w:color w:val="000000" w:themeColor="text1"/>
                <w:sz w:val="24"/>
                <w:szCs w:val="24"/>
                <w:lang w:val="kk-KZ"/>
              </w:rPr>
              <w:t xml:space="preserve">ң акциялары мен депозитарлық қолхаттары – </w:t>
            </w:r>
            <w:r w:rsidR="009007E1">
              <w:rPr>
                <w:rFonts w:ascii="Times New Roman" w:hAnsi="Times New Roman"/>
                <w:color w:val="000000" w:themeColor="text1"/>
                <w:sz w:val="24"/>
                <w:szCs w:val="24"/>
                <w:lang w:val="kk-KZ"/>
              </w:rPr>
              <w:t>8,82</w:t>
            </w:r>
            <w:r>
              <w:rPr>
                <w:rFonts w:ascii="Times New Roman" w:hAnsi="Times New Roman"/>
                <w:color w:val="000000" w:themeColor="text1"/>
                <w:sz w:val="24"/>
                <w:szCs w:val="24"/>
                <w:lang w:val="kk-KZ"/>
              </w:rPr>
              <w:t xml:space="preserve">%, </w:t>
            </w:r>
            <w:r w:rsidR="009007E1">
              <w:rPr>
                <w:rFonts w:ascii="Times New Roman" w:hAnsi="Times New Roman"/>
                <w:color w:val="000000" w:themeColor="text1"/>
                <w:sz w:val="24"/>
                <w:szCs w:val="24"/>
                <w:lang w:val="kk-KZ"/>
              </w:rPr>
              <w:t>шетелдік мемлекеттердің МБҚ</w:t>
            </w:r>
            <w:r w:rsidR="009007E1" w:rsidRPr="00CE570F">
              <w:rPr>
                <w:rFonts w:ascii="Times New Roman" w:hAnsi="Times New Roman"/>
                <w:color w:val="000000" w:themeColor="text1"/>
                <w:sz w:val="24"/>
                <w:szCs w:val="24"/>
                <w:lang w:val="kk-KZ"/>
              </w:rPr>
              <w:t xml:space="preserve"> – </w:t>
            </w:r>
            <w:r w:rsidR="009007E1">
              <w:rPr>
                <w:rFonts w:ascii="Times New Roman" w:hAnsi="Times New Roman"/>
                <w:color w:val="000000" w:themeColor="text1"/>
                <w:sz w:val="24"/>
                <w:szCs w:val="24"/>
                <w:lang w:val="kk-KZ"/>
              </w:rPr>
              <w:t>8</w:t>
            </w:r>
            <w:r w:rsidR="009007E1" w:rsidRPr="00CE570F">
              <w:rPr>
                <w:rFonts w:ascii="Times New Roman" w:hAnsi="Times New Roman"/>
                <w:color w:val="000000" w:themeColor="text1"/>
                <w:sz w:val="24"/>
                <w:szCs w:val="24"/>
                <w:lang w:val="kk-KZ"/>
              </w:rPr>
              <w:t>,</w:t>
            </w:r>
            <w:r w:rsidR="009007E1">
              <w:rPr>
                <w:rFonts w:ascii="Times New Roman" w:hAnsi="Times New Roman"/>
                <w:color w:val="000000" w:themeColor="text1"/>
                <w:sz w:val="24"/>
                <w:szCs w:val="24"/>
                <w:lang w:val="kk-KZ"/>
              </w:rPr>
              <w:t>33</w:t>
            </w:r>
            <w:r w:rsidR="009007E1" w:rsidRPr="00CE570F">
              <w:rPr>
                <w:rFonts w:ascii="Times New Roman" w:hAnsi="Times New Roman"/>
                <w:color w:val="000000" w:themeColor="text1"/>
                <w:sz w:val="24"/>
                <w:szCs w:val="24"/>
                <w:lang w:val="kk-KZ"/>
              </w:rPr>
              <w:t xml:space="preserve">%, </w:t>
            </w:r>
            <w:r w:rsidR="009007E1">
              <w:rPr>
                <w:rFonts w:ascii="Times New Roman" w:hAnsi="Times New Roman"/>
                <w:sz w:val="24"/>
                <w:szCs w:val="24"/>
                <w:lang w:val="kk-KZ"/>
              </w:rPr>
              <w:t xml:space="preserve">Exchange Traded Funds (ETF) пайлары – 7,18%, </w:t>
            </w:r>
            <w:r>
              <w:rPr>
                <w:rFonts w:ascii="Times New Roman" w:hAnsi="Times New Roman"/>
                <w:color w:val="000000" w:themeColor="text1"/>
                <w:sz w:val="24"/>
                <w:szCs w:val="24"/>
                <w:lang w:val="kk-KZ"/>
              </w:rPr>
              <w:t xml:space="preserve">ҚР ҚМ МБҚ – </w:t>
            </w:r>
            <w:r w:rsidR="009007E1">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,7</w:t>
            </w:r>
            <w:r w:rsidR="009007E1">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9007E1">
              <w:rPr>
                <w:rFonts w:ascii="Times New Roman" w:hAnsi="Times New Roman"/>
                <w:sz w:val="24"/>
                <w:szCs w:val="24"/>
                <w:lang w:val="kk-KZ"/>
              </w:rPr>
              <w:t>3</w:t>
            </w:r>
            <w:r>
              <w:rPr>
                <w:rFonts w:ascii="Times New Roman" w:hAnsi="Times New Roman"/>
                <w:sz w:val="24"/>
                <w:szCs w:val="24"/>
                <w:lang w:val="kk-KZ"/>
              </w:rPr>
              <w:t>,</w:t>
            </w:r>
            <w:r w:rsidR="009007E1">
              <w:rPr>
                <w:rFonts w:ascii="Times New Roman" w:hAnsi="Times New Roman"/>
                <w:sz w:val="24"/>
                <w:szCs w:val="24"/>
                <w:lang w:val="kk-KZ"/>
              </w:rPr>
              <w:t>76</w:t>
            </w:r>
            <w:r>
              <w:rPr>
                <w:rFonts w:ascii="Times New Roman" w:hAnsi="Times New Roman"/>
                <w:sz w:val="24"/>
                <w:szCs w:val="24"/>
                <w:lang w:val="kk-KZ"/>
              </w:rPr>
              <w:t xml:space="preserve">%, МҚҰ – </w:t>
            </w:r>
            <w:r>
              <w:rPr>
                <w:rFonts w:ascii="Times New Roman" w:hAnsi="Times New Roman"/>
                <w:color w:val="000000" w:themeColor="text1"/>
                <w:sz w:val="24"/>
                <w:szCs w:val="24"/>
                <w:lang w:val="kk-KZ"/>
              </w:rPr>
              <w:t>1,</w:t>
            </w:r>
            <w:r w:rsidR="009007E1">
              <w:rPr>
                <w:rFonts w:ascii="Times New Roman" w:hAnsi="Times New Roman"/>
                <w:color w:val="000000" w:themeColor="text1"/>
                <w:sz w:val="24"/>
                <w:szCs w:val="24"/>
                <w:lang w:val="kk-KZ"/>
              </w:rPr>
              <w:t>68</w:t>
            </w:r>
            <w:r>
              <w:rPr>
                <w:rFonts w:ascii="Times New Roman" w:hAnsi="Times New Roman"/>
                <w:color w:val="000000" w:themeColor="text1"/>
                <w:sz w:val="24"/>
                <w:szCs w:val="24"/>
                <w:lang w:val="kk-KZ"/>
              </w:rPr>
              <w:t xml:space="preserve">%. </w:t>
            </w:r>
            <w:r w:rsidR="009007E1">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 </w:t>
            </w:r>
          </w:p>
          <w:p w14:paraId="3A95BFF7" w14:textId="4CB21A9F"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5E2254">
              <w:rPr>
                <w:rFonts w:ascii="Times New Roman" w:hAnsi="Times New Roman"/>
                <w:sz w:val="24"/>
                <w:szCs w:val="24"/>
                <w:lang w:val="kk-KZ"/>
              </w:rPr>
              <w:t>66,95</w:t>
            </w:r>
            <w:r>
              <w:rPr>
                <w:rFonts w:ascii="Times New Roman" w:hAnsi="Times New Roman"/>
                <w:sz w:val="24"/>
                <w:szCs w:val="24"/>
                <w:lang w:val="kk-KZ"/>
              </w:rPr>
              <w:t xml:space="preserve">%, АҚШ долларында – </w:t>
            </w:r>
            <w:r w:rsidR="005E2254">
              <w:rPr>
                <w:rFonts w:ascii="Times New Roman" w:hAnsi="Times New Roman"/>
                <w:sz w:val="24"/>
                <w:szCs w:val="24"/>
                <w:lang w:val="kk-KZ"/>
              </w:rPr>
              <w:t>33,05</w:t>
            </w:r>
            <w:r>
              <w:rPr>
                <w:rFonts w:ascii="Times New Roman" w:hAnsi="Times New Roman"/>
                <w:sz w:val="24"/>
                <w:szCs w:val="24"/>
                <w:lang w:val="kk-KZ"/>
              </w:rPr>
              <w:t xml:space="preserve">% инвестицияланды. </w:t>
            </w:r>
          </w:p>
          <w:p w14:paraId="1DF22D17" w14:textId="2FD57CE5"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5E2254">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5E2254">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w:t>
            </w:r>
            <w:r w:rsidR="005E2254">
              <w:rPr>
                <w:rFonts w:ascii="Times New Roman" w:hAnsi="Times New Roman"/>
                <w:sz w:val="24"/>
                <w:szCs w:val="24"/>
                <w:lang w:val="kk-KZ"/>
              </w:rPr>
              <w:t>8,22</w:t>
            </w:r>
            <w:r>
              <w:rPr>
                <w:rFonts w:ascii="Times New Roman" w:hAnsi="Times New Roman"/>
                <w:sz w:val="24"/>
                <w:szCs w:val="24"/>
                <w:lang w:val="kk-KZ"/>
              </w:rPr>
              <w:t xml:space="preserve">%. </w:t>
            </w:r>
          </w:p>
          <w:p w14:paraId="6EB89455" w14:textId="342C30F5"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3A1F7DEF" w14:textId="56172D0E"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01.</w:t>
            </w:r>
            <w:r w:rsidR="00E30FE0">
              <w:rPr>
                <w:rFonts w:ascii="Times New Roman" w:hAnsi="Times New Roman"/>
                <w:color w:val="000000" w:themeColor="text1"/>
                <w:sz w:val="24"/>
                <w:szCs w:val="24"/>
                <w:lang w:val="kk-KZ"/>
              </w:rPr>
              <w:t>10</w:t>
            </w:r>
            <w:r w:rsidRPr="00AE0E74">
              <w:rPr>
                <w:rFonts w:ascii="Times New Roman" w:hAnsi="Times New Roman"/>
                <w:color w:val="000000" w:themeColor="text1"/>
                <w:sz w:val="24"/>
                <w:szCs w:val="24"/>
                <w:lang w:val="kk-KZ"/>
              </w:rPr>
              <w:t xml:space="preserve">.2026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Pr>
                <w:rFonts w:ascii="Times New Roman" w:hAnsi="Times New Roman"/>
                <w:color w:val="000000" w:themeColor="text1"/>
                <w:sz w:val="24"/>
                <w:szCs w:val="24"/>
                <w:lang w:val="kk-KZ"/>
              </w:rPr>
              <w:t xml:space="preserve">– </w:t>
            </w:r>
            <w:r w:rsidR="00E30FE0">
              <w:rPr>
                <w:rFonts w:ascii="Times New Roman" w:hAnsi="Times New Roman"/>
                <w:b/>
                <w:color w:val="000000" w:themeColor="text1"/>
                <w:sz w:val="24"/>
                <w:szCs w:val="24"/>
                <w:lang w:val="kk-KZ"/>
              </w:rPr>
              <w:t>1,87</w:t>
            </w:r>
            <w:r w:rsidRPr="00351B89">
              <w:rPr>
                <w:rFonts w:ascii="Times New Roman" w:hAnsi="Times New Roman"/>
                <w:b/>
                <w:color w:val="000000" w:themeColor="text1"/>
                <w:sz w:val="24"/>
                <w:szCs w:val="24"/>
                <w:lang w:val="kk-KZ"/>
              </w:rPr>
              <w:t xml:space="preserve"> млрд теңге</w:t>
            </w:r>
            <w:r w:rsidRPr="00AE0E74">
              <w:rPr>
                <w:rFonts w:ascii="Times New Roman" w:hAnsi="Times New Roman"/>
                <w:color w:val="000000" w:themeColor="text1"/>
                <w:sz w:val="24"/>
                <w:szCs w:val="24"/>
                <w:lang w:val="kk-KZ"/>
              </w:rPr>
              <w:t xml:space="preserve">. </w:t>
            </w:r>
          </w:p>
          <w:p w14:paraId="652F19CE" w14:textId="4C6707D3"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lastRenderedPageBreak/>
              <w:t xml:space="preserve">Портфель құрылымындағы негізгі инвестициялар </w:t>
            </w:r>
            <w:r>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xml:space="preserve">: Exchange Traded Funds </w:t>
            </w:r>
            <w:r w:rsidR="00E30FE0" w:rsidRPr="00E30FE0">
              <w:rPr>
                <w:rFonts w:ascii="Times New Roman" w:hAnsi="Times New Roman"/>
                <w:color w:val="000000" w:themeColor="text1"/>
                <w:sz w:val="24"/>
                <w:szCs w:val="24"/>
                <w:lang w:val="kk-KZ"/>
              </w:rPr>
              <w:t>(ETF)</w:t>
            </w:r>
            <w:r w:rsidR="00E30FE0">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 xml:space="preserve">пайлары – </w:t>
            </w:r>
            <w:r w:rsidR="00E30FE0">
              <w:rPr>
                <w:rFonts w:ascii="Times New Roman" w:hAnsi="Times New Roman"/>
                <w:color w:val="000000" w:themeColor="text1"/>
                <w:sz w:val="24"/>
                <w:szCs w:val="24"/>
                <w:lang w:val="kk-KZ"/>
              </w:rPr>
              <w:t>34,67</w:t>
            </w:r>
            <w:r w:rsidRPr="00AE0E74">
              <w:rPr>
                <w:rFonts w:ascii="Times New Roman" w:hAnsi="Times New Roman"/>
                <w:color w:val="000000" w:themeColor="text1"/>
                <w:sz w:val="24"/>
                <w:szCs w:val="24"/>
                <w:lang w:val="kk-KZ"/>
              </w:rPr>
              <w:t xml:space="preserve">%, Репо – </w:t>
            </w:r>
            <w:r>
              <w:rPr>
                <w:rFonts w:ascii="Times New Roman" w:hAnsi="Times New Roman"/>
                <w:color w:val="000000" w:themeColor="text1"/>
                <w:sz w:val="24"/>
                <w:szCs w:val="24"/>
                <w:lang w:val="kk-KZ"/>
              </w:rPr>
              <w:t>1</w:t>
            </w:r>
            <w:r w:rsidR="00BD6BA2">
              <w:rPr>
                <w:rFonts w:ascii="Times New Roman" w:hAnsi="Times New Roman"/>
                <w:color w:val="000000" w:themeColor="text1"/>
                <w:sz w:val="24"/>
                <w:szCs w:val="24"/>
                <w:lang w:val="kk-KZ"/>
              </w:rPr>
              <w:t>5</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98</w:t>
            </w:r>
            <w:r w:rsidRPr="00AE0E74">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ҚР эмитенттерінің</w:t>
            </w:r>
            <w:r w:rsidRPr="00AE0E74">
              <w:rPr>
                <w:rFonts w:ascii="Times New Roman" w:hAnsi="Times New Roman"/>
                <w:color w:val="000000" w:themeColor="text1"/>
                <w:sz w:val="24"/>
                <w:szCs w:val="24"/>
                <w:lang w:val="kk-KZ"/>
              </w:rPr>
              <w:t xml:space="preserve"> акциялар</w:t>
            </w:r>
            <w:r w:rsidR="00BD6BA2">
              <w:rPr>
                <w:rFonts w:ascii="Times New Roman" w:hAnsi="Times New Roman"/>
                <w:color w:val="000000" w:themeColor="text1"/>
                <w:sz w:val="24"/>
                <w:szCs w:val="24"/>
                <w:lang w:val="kk-KZ"/>
              </w:rPr>
              <w:t>ы</w:t>
            </w:r>
            <w:r w:rsidRPr="00AE0E74">
              <w:rPr>
                <w:rFonts w:ascii="Times New Roman" w:hAnsi="Times New Roman"/>
                <w:color w:val="000000" w:themeColor="text1"/>
                <w:sz w:val="24"/>
                <w:szCs w:val="24"/>
                <w:lang w:val="kk-KZ"/>
              </w:rPr>
              <w:t xml:space="preserve"> мен депозитарлық қолхаттар</w:t>
            </w:r>
            <w:r w:rsidR="00BD6BA2">
              <w:rPr>
                <w:rFonts w:ascii="Times New Roman" w:hAnsi="Times New Roman"/>
                <w:color w:val="000000" w:themeColor="text1"/>
                <w:sz w:val="24"/>
                <w:szCs w:val="24"/>
                <w:lang w:val="kk-KZ"/>
              </w:rPr>
              <w:t>ы</w:t>
            </w:r>
            <w:r w:rsidRPr="00AE0E74">
              <w:rPr>
                <w:rFonts w:ascii="Times New Roman" w:hAnsi="Times New Roman"/>
                <w:color w:val="000000" w:themeColor="text1"/>
                <w:sz w:val="24"/>
                <w:szCs w:val="24"/>
                <w:lang w:val="kk-KZ"/>
              </w:rPr>
              <w:t xml:space="preserve"> – </w:t>
            </w:r>
            <w:r>
              <w:rPr>
                <w:rFonts w:ascii="Times New Roman" w:hAnsi="Times New Roman"/>
                <w:color w:val="000000" w:themeColor="text1"/>
                <w:sz w:val="24"/>
                <w:szCs w:val="24"/>
                <w:lang w:val="kk-KZ"/>
              </w:rPr>
              <w:t>1</w:t>
            </w:r>
            <w:r w:rsidR="00BD6BA2">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18</w:t>
            </w:r>
            <w:r w:rsidRPr="00AE0E74">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ҚР ҚМ МБҚ – </w:t>
            </w:r>
            <w:r w:rsidR="00BD6BA2">
              <w:rPr>
                <w:rFonts w:ascii="Times New Roman" w:hAnsi="Times New Roman"/>
                <w:color w:val="000000" w:themeColor="text1"/>
                <w:sz w:val="24"/>
                <w:szCs w:val="24"/>
                <w:lang w:val="kk-KZ"/>
              </w:rPr>
              <w:t>4</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47</w:t>
            </w:r>
            <w:r w:rsidRPr="00521A3E">
              <w:rPr>
                <w:rFonts w:ascii="Times New Roman" w:hAnsi="Times New Roman"/>
                <w:color w:val="000000" w:themeColor="text1"/>
                <w:sz w:val="24"/>
                <w:szCs w:val="24"/>
                <w:lang w:val="kk-KZ"/>
              </w:rPr>
              <w:t>%</w:t>
            </w:r>
            <w:r w:rsidRPr="00AE0E74">
              <w:rPr>
                <w:rFonts w:ascii="Times New Roman" w:hAnsi="Times New Roman"/>
                <w:color w:val="000000" w:themeColor="text1"/>
                <w:sz w:val="24"/>
                <w:szCs w:val="24"/>
                <w:lang w:val="kk-KZ"/>
              </w:rPr>
              <w:t>.</w:t>
            </w:r>
          </w:p>
          <w:p w14:paraId="5AFDE7D3" w14:textId="75485C8B"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61,88</w:t>
            </w:r>
            <w:r w:rsidRPr="00AE0E74">
              <w:rPr>
                <w:rFonts w:ascii="Times New Roman" w:hAnsi="Times New Roman"/>
                <w:color w:val="000000" w:themeColor="text1"/>
                <w:sz w:val="24"/>
                <w:szCs w:val="24"/>
                <w:lang w:val="kk-KZ"/>
              </w:rPr>
              <w:t>%, АҚШ долларымен</w:t>
            </w:r>
            <w:r>
              <w:rPr>
                <w:rFonts w:ascii="Times New Roman" w:hAnsi="Times New Roman"/>
                <w:color w:val="000000" w:themeColor="text1"/>
                <w:sz w:val="24"/>
                <w:szCs w:val="24"/>
                <w:lang w:val="kk-KZ"/>
              </w:rPr>
              <w:t xml:space="preserve"> – </w:t>
            </w:r>
            <w:r w:rsidR="00BD6BA2">
              <w:rPr>
                <w:rFonts w:ascii="Times New Roman" w:hAnsi="Times New Roman"/>
                <w:color w:val="000000" w:themeColor="text1"/>
                <w:sz w:val="24"/>
                <w:szCs w:val="24"/>
                <w:lang w:val="kk-KZ"/>
              </w:rPr>
              <w:t>38,12</w:t>
            </w:r>
            <w:r w:rsidRPr="00AE0E74">
              <w:rPr>
                <w:rFonts w:ascii="Times New Roman" w:hAnsi="Times New Roman"/>
                <w:color w:val="000000" w:themeColor="text1"/>
                <w:sz w:val="24"/>
                <w:szCs w:val="24"/>
                <w:lang w:val="kk-KZ"/>
              </w:rPr>
              <w:t>%</w:t>
            </w:r>
            <w:r w:rsidRPr="00AE217B">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инвестицияланды.</w:t>
            </w:r>
            <w:r>
              <w:rPr>
                <w:rFonts w:ascii="Times New Roman" w:hAnsi="Times New Roman"/>
                <w:color w:val="000000" w:themeColor="text1"/>
                <w:sz w:val="24"/>
                <w:szCs w:val="24"/>
                <w:lang w:val="kk-KZ"/>
              </w:rPr>
              <w:t xml:space="preserve"> </w:t>
            </w:r>
          </w:p>
          <w:p w14:paraId="59B36A62" w14:textId="5C25690A" w:rsidR="00C40EF0" w:rsidRPr="005F7D72"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0,00</w:t>
            </w:r>
            <w:r w:rsidRPr="005F7D72">
              <w:rPr>
                <w:rFonts w:ascii="Times New Roman" w:hAnsi="Times New Roman"/>
                <w:color w:val="000000" w:themeColor="text1"/>
                <w:sz w:val="24"/>
                <w:szCs w:val="24"/>
                <w:lang w:val="kk-KZ"/>
              </w:rPr>
              <w:t xml:space="preserve">% құрады. </w:t>
            </w:r>
          </w:p>
          <w:p w14:paraId="53051E8C" w14:textId="4B69C1D9" w:rsidR="00C40EF0" w:rsidRPr="006E5B89" w:rsidRDefault="00C40EF0" w:rsidP="00C40EF0">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Pr="00813AC8">
                <w:rPr>
                  <w:rStyle w:val="a7"/>
                  <w:rFonts w:ascii="Times New Roman" w:hAnsi="Times New Roman"/>
                  <w:sz w:val="24"/>
                  <w:szCs w:val="24"/>
                  <w:lang w:val="kk-KZ"/>
                </w:rPr>
                <w:t>егжей-тегжейлі құрылымы</w:t>
              </w:r>
            </w:hyperlink>
            <w:r w:rsidRPr="006E5B89">
              <w:rPr>
                <w:rFonts w:ascii="Times New Roman" w:hAnsi="Times New Roman"/>
                <w:color w:val="000000" w:themeColor="text1"/>
                <w:sz w:val="24"/>
                <w:szCs w:val="24"/>
                <w:lang w:val="kk-KZ"/>
              </w:rPr>
              <w:t xml:space="preserve"> БЖЗҚ сайтында ұсынылған.</w:t>
            </w:r>
          </w:p>
          <w:p w14:paraId="0671BEC0" w14:textId="77777777" w:rsidR="00C40EF0" w:rsidRPr="006E5B89" w:rsidRDefault="00C40EF0" w:rsidP="00C40EF0">
            <w:pPr>
              <w:spacing w:after="0" w:line="240" w:lineRule="auto"/>
              <w:ind w:firstLine="709"/>
              <w:jc w:val="both"/>
              <w:rPr>
                <w:rFonts w:ascii="Times New Roman" w:hAnsi="Times New Roman"/>
                <w:color w:val="000000" w:themeColor="text1"/>
                <w:sz w:val="24"/>
                <w:szCs w:val="24"/>
                <w:lang w:val="kk-KZ"/>
              </w:rPr>
            </w:pPr>
          </w:p>
          <w:p w14:paraId="54AF6FB7" w14:textId="62FD111C"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w:t>
            </w:r>
            <w:r w:rsidR="00D1260E">
              <w:rPr>
                <w:rFonts w:ascii="Times New Roman" w:hAnsi="Times New Roman"/>
                <w:sz w:val="24"/>
                <w:szCs w:val="24"/>
                <w:lang w:val="kk-KZ"/>
              </w:rPr>
              <w:t>10</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D1260E" w:rsidRPr="00D1260E">
              <w:rPr>
                <w:rFonts w:ascii="Times New Roman" w:hAnsi="Times New Roman"/>
                <w:b/>
                <w:color w:val="000000" w:themeColor="text1"/>
                <w:sz w:val="24"/>
                <w:szCs w:val="24"/>
                <w:lang w:val="kk-KZ"/>
              </w:rPr>
              <w:t xml:space="preserve">43,85 </w:t>
            </w:r>
            <w:r>
              <w:rPr>
                <w:rFonts w:ascii="Times New Roman" w:hAnsi="Times New Roman"/>
                <w:b/>
                <w:sz w:val="24"/>
                <w:szCs w:val="24"/>
                <w:lang w:val="kk-KZ"/>
              </w:rPr>
              <w:t>млрд теңге</w:t>
            </w:r>
            <w:r>
              <w:rPr>
                <w:rFonts w:ascii="Times New Roman" w:hAnsi="Times New Roman"/>
                <w:sz w:val="24"/>
                <w:szCs w:val="24"/>
                <w:lang w:val="kk-KZ"/>
              </w:rPr>
              <w:t>.</w:t>
            </w:r>
          </w:p>
          <w:p w14:paraId="695DA083" w14:textId="53D9F7CE"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D1260E">
              <w:rPr>
                <w:rFonts w:ascii="Times New Roman" w:hAnsi="Times New Roman"/>
                <w:sz w:val="24"/>
                <w:szCs w:val="24"/>
                <w:lang w:val="kk-KZ"/>
              </w:rPr>
              <w:t>33,30</w:t>
            </w:r>
            <w:r>
              <w:rPr>
                <w:rFonts w:ascii="Times New Roman" w:hAnsi="Times New Roman"/>
                <w:sz w:val="24"/>
                <w:szCs w:val="24"/>
                <w:lang w:val="kk-KZ"/>
              </w:rPr>
              <w:t xml:space="preserve">%, </w:t>
            </w:r>
            <w:r w:rsidR="00D1260E">
              <w:rPr>
                <w:rFonts w:ascii="Times New Roman" w:hAnsi="Times New Roman"/>
                <w:sz w:val="24"/>
                <w:szCs w:val="24"/>
                <w:lang w:val="kk-KZ"/>
              </w:rPr>
              <w:t xml:space="preserve">ҚР квазимемлекеттік ұйымдарының облигацияларына – 13,44%, ҚР эмитенттерінің корпоративтік облигацияларына – 11,05%, АҚШ мемлекеттік облигацияларына </w:t>
            </w:r>
            <w:r w:rsidR="00D1260E">
              <w:rPr>
                <w:rFonts w:ascii="Times New Roman" w:hAnsi="Times New Roman"/>
                <w:color w:val="000000" w:themeColor="text1"/>
                <w:sz w:val="24"/>
                <w:szCs w:val="24"/>
                <w:lang w:val="kk-KZ"/>
              </w:rPr>
              <w:t xml:space="preserve">– 7,88%, </w:t>
            </w:r>
            <w:r>
              <w:rPr>
                <w:rFonts w:ascii="Times New Roman" w:hAnsi="Times New Roman"/>
                <w:sz w:val="24"/>
                <w:szCs w:val="24"/>
                <w:lang w:val="kk-KZ"/>
              </w:rPr>
              <w:t xml:space="preserve">РЕПО – </w:t>
            </w:r>
            <w:r w:rsidR="00D1260E">
              <w:rPr>
                <w:rFonts w:ascii="Times New Roman" w:hAnsi="Times New Roman"/>
                <w:sz w:val="24"/>
                <w:szCs w:val="24"/>
                <w:lang w:val="kk-KZ"/>
              </w:rPr>
              <w:t>7,17</w:t>
            </w:r>
            <w:r>
              <w:rPr>
                <w:rFonts w:ascii="Times New Roman" w:hAnsi="Times New Roman"/>
                <w:sz w:val="24"/>
                <w:szCs w:val="24"/>
                <w:lang w:val="kk-KZ"/>
              </w:rPr>
              <w:t xml:space="preserve">%, ҚР ҚМ МБҚ – </w:t>
            </w:r>
            <w:r w:rsidR="00D1260E">
              <w:rPr>
                <w:rFonts w:ascii="Times New Roman" w:hAnsi="Times New Roman"/>
                <w:sz w:val="24"/>
                <w:szCs w:val="24"/>
                <w:lang w:val="kk-KZ"/>
              </w:rPr>
              <w:t>4,03</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шетелдік эмитенттердің акциялары мен депозитарлық қолхаттарына – </w:t>
            </w:r>
            <w:r w:rsidR="00D1260E">
              <w:rPr>
                <w:rFonts w:ascii="Times New Roman" w:hAnsi="Times New Roman"/>
                <w:color w:val="000000" w:themeColor="text1"/>
                <w:sz w:val="24"/>
                <w:szCs w:val="24"/>
                <w:lang w:val="kk-KZ"/>
              </w:rPr>
              <w:t>2,82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резиденттері-эмитенттерінің акциялары мен депозитарлық қолхаттарына – </w:t>
            </w:r>
            <w:r w:rsidR="00C72DDA">
              <w:rPr>
                <w:rFonts w:ascii="Times New Roman" w:hAnsi="Times New Roman"/>
                <w:sz w:val="24"/>
                <w:szCs w:val="24"/>
                <w:lang w:val="kk-KZ"/>
              </w:rPr>
              <w:t>2,17</w:t>
            </w:r>
            <w:r>
              <w:rPr>
                <w:rFonts w:ascii="Times New Roman" w:hAnsi="Times New Roman"/>
                <w:sz w:val="24"/>
                <w:szCs w:val="24"/>
                <w:lang w:val="kk-KZ"/>
              </w:rPr>
              <w:t xml:space="preserve">%, шет ел эмитенттерінің корпоративтік облигацияларына – </w:t>
            </w:r>
            <w:r w:rsidR="00C72DDA">
              <w:rPr>
                <w:rFonts w:ascii="Times New Roman" w:hAnsi="Times New Roman"/>
                <w:sz w:val="24"/>
                <w:szCs w:val="24"/>
                <w:lang w:val="kk-KZ"/>
              </w:rPr>
              <w:t>1,30</w:t>
            </w:r>
            <w:r>
              <w:rPr>
                <w:rFonts w:ascii="Times New Roman" w:hAnsi="Times New Roman"/>
                <w:sz w:val="24"/>
                <w:szCs w:val="24"/>
                <w:lang w:val="kk-KZ"/>
              </w:rPr>
              <w:t xml:space="preserve">% инвестицияланды. </w:t>
            </w:r>
          </w:p>
          <w:p w14:paraId="47E3A40C" w14:textId="5685F43A"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w:t>
            </w:r>
            <w:r w:rsidR="00C72DDA">
              <w:rPr>
                <w:rFonts w:ascii="Times New Roman" w:hAnsi="Times New Roman"/>
                <w:sz w:val="24"/>
                <w:szCs w:val="24"/>
                <w:lang w:val="kk-KZ"/>
              </w:rPr>
              <w:t>77,71</w:t>
            </w:r>
            <w:r>
              <w:rPr>
                <w:rFonts w:ascii="Times New Roman" w:hAnsi="Times New Roman"/>
                <w:sz w:val="24"/>
                <w:szCs w:val="24"/>
                <w:lang w:val="kk-KZ"/>
              </w:rPr>
              <w:t xml:space="preserve">%-ы, АҚШ долларында </w:t>
            </w:r>
            <w:r w:rsidR="00C72DDA">
              <w:rPr>
                <w:rFonts w:ascii="Times New Roman" w:hAnsi="Times New Roman"/>
                <w:sz w:val="24"/>
                <w:szCs w:val="24"/>
                <w:lang w:val="kk-KZ"/>
              </w:rPr>
              <w:t>22,29</w:t>
            </w:r>
            <w:r>
              <w:rPr>
                <w:rFonts w:ascii="Times New Roman" w:hAnsi="Times New Roman"/>
                <w:sz w:val="24"/>
                <w:szCs w:val="24"/>
                <w:lang w:val="kk-KZ"/>
              </w:rPr>
              <w:t xml:space="preserve">%-ы инвестицияланды. </w:t>
            </w:r>
          </w:p>
          <w:p w14:paraId="03192DC4" w14:textId="6D36FE29"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C72DDA">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C72DDA">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1</w:t>
            </w:r>
            <w:r w:rsidR="00C72DDA">
              <w:rPr>
                <w:rFonts w:ascii="Times New Roman" w:hAnsi="Times New Roman"/>
                <w:sz w:val="24"/>
                <w:szCs w:val="24"/>
                <w:lang w:val="kk-KZ"/>
              </w:rPr>
              <w:t>3</w:t>
            </w:r>
            <w:r>
              <w:rPr>
                <w:rFonts w:ascii="Times New Roman" w:hAnsi="Times New Roman"/>
                <w:sz w:val="24"/>
                <w:szCs w:val="24"/>
                <w:lang w:val="kk-KZ"/>
              </w:rPr>
              <w:t>,</w:t>
            </w:r>
            <w:r w:rsidR="00C72DDA">
              <w:rPr>
                <w:rFonts w:ascii="Times New Roman" w:hAnsi="Times New Roman"/>
                <w:sz w:val="24"/>
                <w:szCs w:val="24"/>
                <w:lang w:val="kk-KZ"/>
              </w:rPr>
              <w:t>9</w:t>
            </w:r>
            <w:r>
              <w:rPr>
                <w:rFonts w:ascii="Times New Roman" w:hAnsi="Times New Roman"/>
                <w:sz w:val="24"/>
                <w:szCs w:val="24"/>
                <w:lang w:val="kk-KZ"/>
              </w:rPr>
              <w:t xml:space="preserve">5%.  </w:t>
            </w:r>
          </w:p>
          <w:p w14:paraId="77FD5DAA" w14:textId="6AB0AA96"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4DFF3C12" w14:textId="77777777"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Pr="00401FC7">
                <w:rPr>
                  <w:rStyle w:val="a7"/>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53B04BF0" w14:textId="77777777" w:rsidR="00C40EF0" w:rsidRPr="00442319" w:rsidRDefault="00C40EF0" w:rsidP="00C40EF0">
            <w:pPr>
              <w:spacing w:line="252" w:lineRule="auto"/>
              <w:ind w:firstLine="426"/>
              <w:jc w:val="both"/>
              <w:rPr>
                <w:rFonts w:ascii="Times New Roman" w:hAnsi="Times New Roman"/>
                <w:sz w:val="24"/>
                <w:szCs w:val="24"/>
                <w:lang w:val="kk-KZ"/>
              </w:rPr>
            </w:pPr>
          </w:p>
          <w:p w14:paraId="2D5E2861" w14:textId="77777777" w:rsidR="00C40EF0" w:rsidRPr="00B07DB3" w:rsidRDefault="00C40EF0" w:rsidP="00C40EF0">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55BED040" w14:textId="77777777" w:rsidR="00C40EF0" w:rsidRDefault="00C40EF0" w:rsidP="00DA33DD">
            <w:pPr>
              <w:pStyle w:val="a5"/>
              <w:jc w:val="center"/>
              <w:rPr>
                <w:rFonts w:ascii="Times New Roman" w:hAnsi="Times New Roman"/>
                <w:b/>
                <w:color w:val="000000" w:themeColor="text1"/>
                <w:sz w:val="24"/>
                <w:szCs w:val="24"/>
                <w:lang w:val="kk-KZ"/>
              </w:rPr>
            </w:pPr>
          </w:p>
          <w:p w14:paraId="287E6B1E" w14:textId="77777777" w:rsidR="00C40EF0" w:rsidRDefault="00C40EF0" w:rsidP="00DA33DD">
            <w:pPr>
              <w:pStyle w:val="a5"/>
              <w:jc w:val="center"/>
              <w:rPr>
                <w:rFonts w:ascii="Times New Roman" w:hAnsi="Times New Roman"/>
                <w:b/>
                <w:color w:val="000000" w:themeColor="text1"/>
                <w:sz w:val="24"/>
                <w:szCs w:val="24"/>
                <w:lang w:val="kk-KZ"/>
              </w:rPr>
            </w:pPr>
          </w:p>
          <w:p w14:paraId="62055028" w14:textId="4A6E64A9" w:rsidR="00AC6071" w:rsidRPr="0080740D" w:rsidRDefault="00AC6071" w:rsidP="00DA33DD">
            <w:pPr>
              <w:pStyle w:val="a5"/>
              <w:jc w:val="center"/>
              <w:rPr>
                <w:rFonts w:ascii="Times New Roman" w:hAnsi="Times New Roman"/>
                <w:b/>
                <w:color w:val="000000" w:themeColor="text1"/>
                <w:sz w:val="24"/>
                <w:szCs w:val="24"/>
                <w:lang w:val="kk-KZ"/>
              </w:rPr>
            </w:pPr>
          </w:p>
        </w:tc>
      </w:tr>
    </w:tbl>
    <w:p w14:paraId="62346066" w14:textId="77777777" w:rsidR="0085653F" w:rsidRPr="0080740D" w:rsidRDefault="0085653F" w:rsidP="00C72DDA">
      <w:pPr>
        <w:spacing w:after="0" w:line="240" w:lineRule="auto"/>
        <w:jc w:val="both"/>
        <w:rPr>
          <w:rFonts w:ascii="Times New Roman" w:hAnsi="Times New Roman"/>
          <w:color w:val="000000" w:themeColor="text1"/>
          <w:sz w:val="24"/>
          <w:szCs w:val="24"/>
          <w:lang w:val="kk-KZ"/>
        </w:rPr>
      </w:pPr>
    </w:p>
    <w:sectPr w:rsidR="0085653F" w:rsidRPr="0080740D"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72D73" w14:textId="77777777" w:rsidR="008855C4" w:rsidRDefault="008855C4" w:rsidP="005E4B51">
      <w:pPr>
        <w:spacing w:after="0" w:line="240" w:lineRule="auto"/>
      </w:pPr>
      <w:r>
        <w:separator/>
      </w:r>
    </w:p>
  </w:endnote>
  <w:endnote w:type="continuationSeparator" w:id="0">
    <w:p w14:paraId="770D818A" w14:textId="77777777" w:rsidR="008855C4" w:rsidRDefault="008855C4"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798F5722" w:rsidR="00464AE8" w:rsidRPr="00C40EF0" w:rsidRDefault="00C40EF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0CA5C" w14:textId="77777777" w:rsidR="008855C4" w:rsidRDefault="008855C4" w:rsidP="005E4B51">
      <w:pPr>
        <w:spacing w:after="0" w:line="240" w:lineRule="auto"/>
      </w:pPr>
      <w:r>
        <w:separator/>
      </w:r>
    </w:p>
  </w:footnote>
  <w:footnote w:type="continuationSeparator" w:id="0">
    <w:p w14:paraId="79088FDF" w14:textId="77777777" w:rsidR="008855C4" w:rsidRDefault="008855C4" w:rsidP="005E4B51">
      <w:pPr>
        <w:spacing w:after="0" w:line="240" w:lineRule="auto"/>
      </w:pPr>
      <w:r>
        <w:continuationSeparator/>
      </w:r>
    </w:p>
  </w:footnote>
  <w:footnote w:id="1">
    <w:p w14:paraId="103FE430" w14:textId="77777777" w:rsidR="00C40EF0" w:rsidRPr="007311F7" w:rsidRDefault="00C40EF0" w:rsidP="00C40EF0">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14:paraId="7E21BBD5" w14:textId="77777777" w:rsidR="00C40EF0" w:rsidRPr="00D55561" w:rsidRDefault="00C40EF0" w:rsidP="00C40EF0">
      <w:pPr>
        <w:pStyle w:val="af5"/>
        <w:rPr>
          <w:rFonts w:ascii="Times New Roman" w:hAnsi="Times New Roman" w:cs="Times New Roman"/>
          <w:lang w:val="kk-KZ"/>
        </w:rPr>
      </w:pPr>
      <w:r>
        <w:rPr>
          <w:rStyle w:val="af7"/>
        </w:rPr>
        <w:footnoteRef/>
      </w:r>
      <w:r w:rsidRPr="00D55561">
        <w:rPr>
          <w:rFonts w:ascii="Times New Roman" w:hAnsi="Times New Roman" w:cs="Times New Roman"/>
        </w:rPr>
        <w:t xml:space="preserve">01.01.2026 </w:t>
      </w:r>
      <w:proofErr w:type="spellStart"/>
      <w:r w:rsidRPr="00D55561">
        <w:rPr>
          <w:rFonts w:ascii="Times New Roman" w:hAnsi="Times New Roman" w:cs="Times New Roman"/>
        </w:rPr>
        <w:t>жылдан</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бастап</w:t>
      </w:r>
      <w:proofErr w:type="spellEnd"/>
      <w:r w:rsidRPr="00D55561">
        <w:rPr>
          <w:rFonts w:ascii="Times New Roman" w:hAnsi="Times New Roman" w:cs="Times New Roman"/>
        </w:rPr>
        <w:t xml:space="preserve"> "БЖЗҚ" АҚ "</w:t>
      </w:r>
      <w:proofErr w:type="spellStart"/>
      <w:r w:rsidRPr="00D55561">
        <w:rPr>
          <w:rFonts w:ascii="Times New Roman" w:hAnsi="Times New Roman" w:cs="Times New Roman"/>
        </w:rPr>
        <w:t>Halyk</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Global</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Markets</w:t>
      </w:r>
      <w:proofErr w:type="spellEnd"/>
      <w:r w:rsidRPr="00D55561">
        <w:rPr>
          <w:rFonts w:ascii="Times New Roman" w:hAnsi="Times New Roman" w:cs="Times New Roman"/>
        </w:rPr>
        <w:t xml:space="preserve">" АҚ-дан </w:t>
      </w:r>
      <w:proofErr w:type="spellStart"/>
      <w:r w:rsidRPr="00D55561">
        <w:rPr>
          <w:rFonts w:ascii="Times New Roman" w:hAnsi="Times New Roman" w:cs="Times New Roman"/>
        </w:rPr>
        <w:t>алынған</w:t>
      </w:r>
      <w:proofErr w:type="spellEnd"/>
      <w:r w:rsidRPr="00D55561">
        <w:rPr>
          <w:rFonts w:ascii="Times New Roman" w:hAnsi="Times New Roman" w:cs="Times New Roman"/>
        </w:rPr>
        <w:t xml:space="preserve"> 2027 </w:t>
      </w:r>
      <w:proofErr w:type="spellStart"/>
      <w:r w:rsidRPr="00D55561">
        <w:rPr>
          <w:rFonts w:ascii="Times New Roman" w:hAnsi="Times New Roman" w:cs="Times New Roman"/>
        </w:rPr>
        <w:t>жылдан</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бастап</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сенімгерлік</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басқару</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туралы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шартты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бұзу</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туралы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хабарлама</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негізінде</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Halyk</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Global</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Markets</w:t>
      </w:r>
      <w:proofErr w:type="spellEnd"/>
      <w:r w:rsidRPr="00D55561">
        <w:rPr>
          <w:rFonts w:ascii="Times New Roman" w:hAnsi="Times New Roman" w:cs="Times New Roman"/>
        </w:rPr>
        <w:t>" АҚ-</w:t>
      </w:r>
      <w:proofErr w:type="spellStart"/>
      <w:r w:rsidRPr="00D55561">
        <w:rPr>
          <w:rFonts w:ascii="Times New Roman" w:hAnsi="Times New Roman" w:cs="Times New Roman"/>
        </w:rPr>
        <w:t>ға</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зейнетақы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жинақтарын</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аударуға</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өтініштерді</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қабылдауды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жүзеге</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асырмайды</w:t>
      </w:r>
      <w:proofErr w:type="spellEnd"/>
      <w:r>
        <w:rPr>
          <w:rFonts w:ascii="Times New Roman" w:hAnsi="Times New Roman" w:cs="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6F16153B"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C40EF0">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70BCC950" w:rsidR="00464AE8" w:rsidRPr="00061B42" w:rsidRDefault="00C40EF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061B4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061B4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061B4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061B4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061B42">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80740D"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0740D">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0740D">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80740D">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80740D">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80740D">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1B42"/>
    <w:rsid w:val="00062F18"/>
    <w:rsid w:val="000639A2"/>
    <w:rsid w:val="00063D17"/>
    <w:rsid w:val="00063E22"/>
    <w:rsid w:val="00065AE6"/>
    <w:rsid w:val="00065F2C"/>
    <w:rsid w:val="00066203"/>
    <w:rsid w:val="00067943"/>
    <w:rsid w:val="00067DA4"/>
    <w:rsid w:val="00074229"/>
    <w:rsid w:val="00074864"/>
    <w:rsid w:val="000777BA"/>
    <w:rsid w:val="00080B00"/>
    <w:rsid w:val="00080D6A"/>
    <w:rsid w:val="00080EB0"/>
    <w:rsid w:val="000820E4"/>
    <w:rsid w:val="00082D7C"/>
    <w:rsid w:val="00083E59"/>
    <w:rsid w:val="00085B67"/>
    <w:rsid w:val="00087078"/>
    <w:rsid w:val="0008726A"/>
    <w:rsid w:val="00087B50"/>
    <w:rsid w:val="00094426"/>
    <w:rsid w:val="00094D9E"/>
    <w:rsid w:val="00094F3B"/>
    <w:rsid w:val="00095AA0"/>
    <w:rsid w:val="00095CA4"/>
    <w:rsid w:val="0009633C"/>
    <w:rsid w:val="00096561"/>
    <w:rsid w:val="000A1BEE"/>
    <w:rsid w:val="000A3389"/>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1B6"/>
    <w:rsid w:val="000D18EA"/>
    <w:rsid w:val="000D26AD"/>
    <w:rsid w:val="000D33E3"/>
    <w:rsid w:val="000D348C"/>
    <w:rsid w:val="000D3CCA"/>
    <w:rsid w:val="000D43E0"/>
    <w:rsid w:val="000D4BC8"/>
    <w:rsid w:val="000D4E81"/>
    <w:rsid w:val="000D4FEA"/>
    <w:rsid w:val="000D60D5"/>
    <w:rsid w:val="000D6754"/>
    <w:rsid w:val="000D7F9A"/>
    <w:rsid w:val="000E0CB1"/>
    <w:rsid w:val="000E121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276D"/>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09C"/>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B23A1"/>
    <w:rsid w:val="001B2521"/>
    <w:rsid w:val="001B3F6A"/>
    <w:rsid w:val="001B4504"/>
    <w:rsid w:val="001B5DD2"/>
    <w:rsid w:val="001B5DE8"/>
    <w:rsid w:val="001B60B1"/>
    <w:rsid w:val="001B630F"/>
    <w:rsid w:val="001C0BF0"/>
    <w:rsid w:val="001C1241"/>
    <w:rsid w:val="001C2CF9"/>
    <w:rsid w:val="001C31B2"/>
    <w:rsid w:val="001C3219"/>
    <w:rsid w:val="001C4C4B"/>
    <w:rsid w:val="001C4FC3"/>
    <w:rsid w:val="001C78D1"/>
    <w:rsid w:val="001C7996"/>
    <w:rsid w:val="001D0ACB"/>
    <w:rsid w:val="001D13B3"/>
    <w:rsid w:val="001D31F8"/>
    <w:rsid w:val="001D4074"/>
    <w:rsid w:val="001D5E1B"/>
    <w:rsid w:val="001D644B"/>
    <w:rsid w:val="001D6635"/>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635C"/>
    <w:rsid w:val="00267626"/>
    <w:rsid w:val="002712ED"/>
    <w:rsid w:val="00272597"/>
    <w:rsid w:val="00272E1C"/>
    <w:rsid w:val="00273C9C"/>
    <w:rsid w:val="00277402"/>
    <w:rsid w:val="00277C5A"/>
    <w:rsid w:val="0028029A"/>
    <w:rsid w:val="002806F0"/>
    <w:rsid w:val="002807B0"/>
    <w:rsid w:val="00281481"/>
    <w:rsid w:val="00282732"/>
    <w:rsid w:val="00283A86"/>
    <w:rsid w:val="002844B4"/>
    <w:rsid w:val="002858B5"/>
    <w:rsid w:val="0028639D"/>
    <w:rsid w:val="002869CE"/>
    <w:rsid w:val="00292047"/>
    <w:rsid w:val="00292805"/>
    <w:rsid w:val="0029451E"/>
    <w:rsid w:val="002946B1"/>
    <w:rsid w:val="00295F54"/>
    <w:rsid w:val="0029729A"/>
    <w:rsid w:val="00297E2B"/>
    <w:rsid w:val="002A1CBD"/>
    <w:rsid w:val="002A2C5D"/>
    <w:rsid w:val="002A3353"/>
    <w:rsid w:val="002A3C30"/>
    <w:rsid w:val="002A4CDE"/>
    <w:rsid w:val="002A4FA9"/>
    <w:rsid w:val="002A7BD5"/>
    <w:rsid w:val="002A7C98"/>
    <w:rsid w:val="002B0A5F"/>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348C"/>
    <w:rsid w:val="002D6411"/>
    <w:rsid w:val="002E0050"/>
    <w:rsid w:val="002E0DF4"/>
    <w:rsid w:val="002E4724"/>
    <w:rsid w:val="002E5174"/>
    <w:rsid w:val="002E7817"/>
    <w:rsid w:val="002F112B"/>
    <w:rsid w:val="002F1A10"/>
    <w:rsid w:val="002F228D"/>
    <w:rsid w:val="002F3194"/>
    <w:rsid w:val="002F58F4"/>
    <w:rsid w:val="002F6F6D"/>
    <w:rsid w:val="002F79EF"/>
    <w:rsid w:val="00300D07"/>
    <w:rsid w:val="00300D77"/>
    <w:rsid w:val="00301F37"/>
    <w:rsid w:val="00303A0A"/>
    <w:rsid w:val="003052DF"/>
    <w:rsid w:val="00310065"/>
    <w:rsid w:val="003101D2"/>
    <w:rsid w:val="003102FF"/>
    <w:rsid w:val="00314990"/>
    <w:rsid w:val="00314BE1"/>
    <w:rsid w:val="00315023"/>
    <w:rsid w:val="003166E9"/>
    <w:rsid w:val="00317D08"/>
    <w:rsid w:val="00320A05"/>
    <w:rsid w:val="00320B8F"/>
    <w:rsid w:val="00321787"/>
    <w:rsid w:val="00321C38"/>
    <w:rsid w:val="00321E04"/>
    <w:rsid w:val="00322756"/>
    <w:rsid w:val="00322C27"/>
    <w:rsid w:val="00322D60"/>
    <w:rsid w:val="00323E29"/>
    <w:rsid w:val="003255B3"/>
    <w:rsid w:val="00325FBD"/>
    <w:rsid w:val="00326996"/>
    <w:rsid w:val="00326BF8"/>
    <w:rsid w:val="00331AC5"/>
    <w:rsid w:val="00331C80"/>
    <w:rsid w:val="00331EE9"/>
    <w:rsid w:val="003328BD"/>
    <w:rsid w:val="00332A92"/>
    <w:rsid w:val="00332FCD"/>
    <w:rsid w:val="00335A54"/>
    <w:rsid w:val="00336F2A"/>
    <w:rsid w:val="0033793A"/>
    <w:rsid w:val="00337F14"/>
    <w:rsid w:val="00341A65"/>
    <w:rsid w:val="003437A0"/>
    <w:rsid w:val="003437BA"/>
    <w:rsid w:val="003447B6"/>
    <w:rsid w:val="00345EEA"/>
    <w:rsid w:val="0034624B"/>
    <w:rsid w:val="003463DF"/>
    <w:rsid w:val="00346B0C"/>
    <w:rsid w:val="003476AA"/>
    <w:rsid w:val="0034783A"/>
    <w:rsid w:val="00351026"/>
    <w:rsid w:val="003522BA"/>
    <w:rsid w:val="00353FAE"/>
    <w:rsid w:val="00354A02"/>
    <w:rsid w:val="003565BC"/>
    <w:rsid w:val="003567B0"/>
    <w:rsid w:val="003567E5"/>
    <w:rsid w:val="003628FA"/>
    <w:rsid w:val="00362F57"/>
    <w:rsid w:val="00365A51"/>
    <w:rsid w:val="00365BC6"/>
    <w:rsid w:val="00367478"/>
    <w:rsid w:val="00370075"/>
    <w:rsid w:val="00374416"/>
    <w:rsid w:val="00375FF3"/>
    <w:rsid w:val="003761A8"/>
    <w:rsid w:val="003805F1"/>
    <w:rsid w:val="003821CB"/>
    <w:rsid w:val="003824B2"/>
    <w:rsid w:val="0038270B"/>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4C20"/>
    <w:rsid w:val="003A4CAF"/>
    <w:rsid w:val="003B1C95"/>
    <w:rsid w:val="003B40D8"/>
    <w:rsid w:val="003B5670"/>
    <w:rsid w:val="003B6533"/>
    <w:rsid w:val="003B70B8"/>
    <w:rsid w:val="003C066D"/>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D91"/>
    <w:rsid w:val="003D5F89"/>
    <w:rsid w:val="003D6878"/>
    <w:rsid w:val="003D6F4B"/>
    <w:rsid w:val="003D7659"/>
    <w:rsid w:val="003E11E2"/>
    <w:rsid w:val="003E27CF"/>
    <w:rsid w:val="003E53C9"/>
    <w:rsid w:val="003E6F69"/>
    <w:rsid w:val="003E7E03"/>
    <w:rsid w:val="003F6F45"/>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2F23"/>
    <w:rsid w:val="004131BC"/>
    <w:rsid w:val="00414686"/>
    <w:rsid w:val="00415482"/>
    <w:rsid w:val="0042114A"/>
    <w:rsid w:val="00422550"/>
    <w:rsid w:val="00424550"/>
    <w:rsid w:val="00425764"/>
    <w:rsid w:val="00427C2C"/>
    <w:rsid w:val="00430530"/>
    <w:rsid w:val="00431391"/>
    <w:rsid w:val="0043162C"/>
    <w:rsid w:val="004350AA"/>
    <w:rsid w:val="004373E7"/>
    <w:rsid w:val="004402A2"/>
    <w:rsid w:val="00442AD3"/>
    <w:rsid w:val="00443681"/>
    <w:rsid w:val="00445E90"/>
    <w:rsid w:val="00446125"/>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252C"/>
    <w:rsid w:val="00483941"/>
    <w:rsid w:val="00487156"/>
    <w:rsid w:val="004873F4"/>
    <w:rsid w:val="00490603"/>
    <w:rsid w:val="004941E5"/>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3963"/>
    <w:rsid w:val="005049F2"/>
    <w:rsid w:val="00504C9C"/>
    <w:rsid w:val="00505436"/>
    <w:rsid w:val="005100BF"/>
    <w:rsid w:val="00510117"/>
    <w:rsid w:val="005139DE"/>
    <w:rsid w:val="00514A67"/>
    <w:rsid w:val="00520A80"/>
    <w:rsid w:val="00520B4D"/>
    <w:rsid w:val="00520C25"/>
    <w:rsid w:val="0052172D"/>
    <w:rsid w:val="00521F0E"/>
    <w:rsid w:val="00523B88"/>
    <w:rsid w:val="00524A6F"/>
    <w:rsid w:val="0052537B"/>
    <w:rsid w:val="0052627C"/>
    <w:rsid w:val="0052677E"/>
    <w:rsid w:val="0053087C"/>
    <w:rsid w:val="005315F3"/>
    <w:rsid w:val="00532A27"/>
    <w:rsid w:val="00533B09"/>
    <w:rsid w:val="0053453E"/>
    <w:rsid w:val="00536504"/>
    <w:rsid w:val="00536ED6"/>
    <w:rsid w:val="005379A2"/>
    <w:rsid w:val="00540BB3"/>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489E"/>
    <w:rsid w:val="00556532"/>
    <w:rsid w:val="00556AE9"/>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1883"/>
    <w:rsid w:val="005924E3"/>
    <w:rsid w:val="005927BB"/>
    <w:rsid w:val="00592C9F"/>
    <w:rsid w:val="0059321A"/>
    <w:rsid w:val="00594E72"/>
    <w:rsid w:val="005951FD"/>
    <w:rsid w:val="00595CCD"/>
    <w:rsid w:val="005963B3"/>
    <w:rsid w:val="00597C2B"/>
    <w:rsid w:val="00597E49"/>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254"/>
    <w:rsid w:val="005E270D"/>
    <w:rsid w:val="005E2E57"/>
    <w:rsid w:val="005E4B51"/>
    <w:rsid w:val="005E4F62"/>
    <w:rsid w:val="005E5E04"/>
    <w:rsid w:val="005E7523"/>
    <w:rsid w:val="005F1083"/>
    <w:rsid w:val="005F1426"/>
    <w:rsid w:val="005F1872"/>
    <w:rsid w:val="005F246A"/>
    <w:rsid w:val="005F2F85"/>
    <w:rsid w:val="005F302C"/>
    <w:rsid w:val="005F4614"/>
    <w:rsid w:val="005F6F25"/>
    <w:rsid w:val="006007A6"/>
    <w:rsid w:val="00602F30"/>
    <w:rsid w:val="00606920"/>
    <w:rsid w:val="00606970"/>
    <w:rsid w:val="00611C0E"/>
    <w:rsid w:val="00612CFA"/>
    <w:rsid w:val="00614B11"/>
    <w:rsid w:val="00616435"/>
    <w:rsid w:val="006165A5"/>
    <w:rsid w:val="0061666D"/>
    <w:rsid w:val="00616E69"/>
    <w:rsid w:val="0061767F"/>
    <w:rsid w:val="00620887"/>
    <w:rsid w:val="00620E4F"/>
    <w:rsid w:val="006230A0"/>
    <w:rsid w:val="00623E4B"/>
    <w:rsid w:val="00624D5E"/>
    <w:rsid w:val="006308C1"/>
    <w:rsid w:val="00632BCE"/>
    <w:rsid w:val="00634666"/>
    <w:rsid w:val="00635363"/>
    <w:rsid w:val="0063584E"/>
    <w:rsid w:val="00635910"/>
    <w:rsid w:val="006369E2"/>
    <w:rsid w:val="00640B05"/>
    <w:rsid w:val="00641162"/>
    <w:rsid w:val="00642E95"/>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2A32"/>
    <w:rsid w:val="0066310A"/>
    <w:rsid w:val="006637D8"/>
    <w:rsid w:val="0066526F"/>
    <w:rsid w:val="00665B9A"/>
    <w:rsid w:val="00665EA4"/>
    <w:rsid w:val="00670897"/>
    <w:rsid w:val="00670F28"/>
    <w:rsid w:val="00672292"/>
    <w:rsid w:val="0067313E"/>
    <w:rsid w:val="00674D4F"/>
    <w:rsid w:val="00681DF4"/>
    <w:rsid w:val="0068215C"/>
    <w:rsid w:val="00683CFB"/>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4E75"/>
    <w:rsid w:val="006D64AD"/>
    <w:rsid w:val="006D7065"/>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57E3"/>
    <w:rsid w:val="006F7120"/>
    <w:rsid w:val="0070014C"/>
    <w:rsid w:val="007003F9"/>
    <w:rsid w:val="00700C80"/>
    <w:rsid w:val="00701E04"/>
    <w:rsid w:val="007056FC"/>
    <w:rsid w:val="00705BC7"/>
    <w:rsid w:val="00707031"/>
    <w:rsid w:val="007101A0"/>
    <w:rsid w:val="007107A5"/>
    <w:rsid w:val="00712ECE"/>
    <w:rsid w:val="00713286"/>
    <w:rsid w:val="00713D02"/>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843"/>
    <w:rsid w:val="00734DE4"/>
    <w:rsid w:val="0073515E"/>
    <w:rsid w:val="007353CD"/>
    <w:rsid w:val="007355F9"/>
    <w:rsid w:val="00735E28"/>
    <w:rsid w:val="00737086"/>
    <w:rsid w:val="00737D1D"/>
    <w:rsid w:val="00741566"/>
    <w:rsid w:val="007418B9"/>
    <w:rsid w:val="00741F1A"/>
    <w:rsid w:val="00742C16"/>
    <w:rsid w:val="007431D3"/>
    <w:rsid w:val="007436F6"/>
    <w:rsid w:val="00743FA2"/>
    <w:rsid w:val="007451A8"/>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2E0C"/>
    <w:rsid w:val="007E35A7"/>
    <w:rsid w:val="007E3DA1"/>
    <w:rsid w:val="007E3DD2"/>
    <w:rsid w:val="007E3E24"/>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0740D"/>
    <w:rsid w:val="00810930"/>
    <w:rsid w:val="00813E5B"/>
    <w:rsid w:val="00816C28"/>
    <w:rsid w:val="0082177B"/>
    <w:rsid w:val="00823452"/>
    <w:rsid w:val="00823E84"/>
    <w:rsid w:val="0082643F"/>
    <w:rsid w:val="00826776"/>
    <w:rsid w:val="00826DD3"/>
    <w:rsid w:val="0082749A"/>
    <w:rsid w:val="00827A90"/>
    <w:rsid w:val="00827BED"/>
    <w:rsid w:val="00827E16"/>
    <w:rsid w:val="00830512"/>
    <w:rsid w:val="0083055E"/>
    <w:rsid w:val="008306E1"/>
    <w:rsid w:val="00830958"/>
    <w:rsid w:val="00830BAE"/>
    <w:rsid w:val="00830CA9"/>
    <w:rsid w:val="0083202A"/>
    <w:rsid w:val="00834786"/>
    <w:rsid w:val="00834BBC"/>
    <w:rsid w:val="00835D6E"/>
    <w:rsid w:val="00835F33"/>
    <w:rsid w:val="0083749D"/>
    <w:rsid w:val="008405CC"/>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6ABE"/>
    <w:rsid w:val="00870191"/>
    <w:rsid w:val="00872149"/>
    <w:rsid w:val="0087233A"/>
    <w:rsid w:val="00872C3D"/>
    <w:rsid w:val="00874299"/>
    <w:rsid w:val="008750A7"/>
    <w:rsid w:val="00875E86"/>
    <w:rsid w:val="0087648F"/>
    <w:rsid w:val="008772D2"/>
    <w:rsid w:val="00877FED"/>
    <w:rsid w:val="00882326"/>
    <w:rsid w:val="00884108"/>
    <w:rsid w:val="008855C4"/>
    <w:rsid w:val="00887A13"/>
    <w:rsid w:val="00887AC4"/>
    <w:rsid w:val="0089187E"/>
    <w:rsid w:val="00892E61"/>
    <w:rsid w:val="00894163"/>
    <w:rsid w:val="00894D45"/>
    <w:rsid w:val="00894FA4"/>
    <w:rsid w:val="00895677"/>
    <w:rsid w:val="00896DD5"/>
    <w:rsid w:val="00897283"/>
    <w:rsid w:val="00897B17"/>
    <w:rsid w:val="008A0973"/>
    <w:rsid w:val="008A3FA7"/>
    <w:rsid w:val="008A4101"/>
    <w:rsid w:val="008A5852"/>
    <w:rsid w:val="008A6600"/>
    <w:rsid w:val="008A6827"/>
    <w:rsid w:val="008A68C2"/>
    <w:rsid w:val="008A76B6"/>
    <w:rsid w:val="008A78A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0F35"/>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E6292"/>
    <w:rsid w:val="008F12EA"/>
    <w:rsid w:val="008F3A93"/>
    <w:rsid w:val="008F425A"/>
    <w:rsid w:val="008F5262"/>
    <w:rsid w:val="008F5A48"/>
    <w:rsid w:val="008F5AA5"/>
    <w:rsid w:val="008F5C77"/>
    <w:rsid w:val="008F5D56"/>
    <w:rsid w:val="008F5D60"/>
    <w:rsid w:val="008F7D4A"/>
    <w:rsid w:val="009007E1"/>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383D"/>
    <w:rsid w:val="00954299"/>
    <w:rsid w:val="0095633F"/>
    <w:rsid w:val="0095751C"/>
    <w:rsid w:val="00957C15"/>
    <w:rsid w:val="009603D1"/>
    <w:rsid w:val="00960955"/>
    <w:rsid w:val="00960DE8"/>
    <w:rsid w:val="00960E47"/>
    <w:rsid w:val="0096203F"/>
    <w:rsid w:val="0096261A"/>
    <w:rsid w:val="00962852"/>
    <w:rsid w:val="00962AA5"/>
    <w:rsid w:val="00963349"/>
    <w:rsid w:val="009635CE"/>
    <w:rsid w:val="009636BD"/>
    <w:rsid w:val="009643D7"/>
    <w:rsid w:val="00964D37"/>
    <w:rsid w:val="009660AC"/>
    <w:rsid w:val="0096783C"/>
    <w:rsid w:val="00967B7B"/>
    <w:rsid w:val="00970181"/>
    <w:rsid w:val="009706C5"/>
    <w:rsid w:val="00970C67"/>
    <w:rsid w:val="00972A55"/>
    <w:rsid w:val="0097332C"/>
    <w:rsid w:val="00974A94"/>
    <w:rsid w:val="0097558E"/>
    <w:rsid w:val="00976A7F"/>
    <w:rsid w:val="00977450"/>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B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F5F"/>
    <w:rsid w:val="009E2675"/>
    <w:rsid w:val="009E3BF0"/>
    <w:rsid w:val="009E4747"/>
    <w:rsid w:val="009E5334"/>
    <w:rsid w:val="009E6785"/>
    <w:rsid w:val="009E6867"/>
    <w:rsid w:val="009E774A"/>
    <w:rsid w:val="009F145A"/>
    <w:rsid w:val="009F1823"/>
    <w:rsid w:val="009F19B4"/>
    <w:rsid w:val="009F2691"/>
    <w:rsid w:val="009F46BB"/>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6FD2"/>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5BC8"/>
    <w:rsid w:val="00A81679"/>
    <w:rsid w:val="00A818C5"/>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14E2"/>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593"/>
    <w:rsid w:val="00B077A0"/>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0D82"/>
    <w:rsid w:val="00B42BD8"/>
    <w:rsid w:val="00B4341A"/>
    <w:rsid w:val="00B4494D"/>
    <w:rsid w:val="00B45244"/>
    <w:rsid w:val="00B456C7"/>
    <w:rsid w:val="00B45D25"/>
    <w:rsid w:val="00B46347"/>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2402"/>
    <w:rsid w:val="00B8342A"/>
    <w:rsid w:val="00B84FF2"/>
    <w:rsid w:val="00B85530"/>
    <w:rsid w:val="00B85F46"/>
    <w:rsid w:val="00B863DD"/>
    <w:rsid w:val="00B867EC"/>
    <w:rsid w:val="00B86B9C"/>
    <w:rsid w:val="00B87803"/>
    <w:rsid w:val="00B907CD"/>
    <w:rsid w:val="00B9269E"/>
    <w:rsid w:val="00B9492A"/>
    <w:rsid w:val="00B95D35"/>
    <w:rsid w:val="00B95FF7"/>
    <w:rsid w:val="00B96698"/>
    <w:rsid w:val="00B96974"/>
    <w:rsid w:val="00BA04FF"/>
    <w:rsid w:val="00BA084A"/>
    <w:rsid w:val="00BA0B4B"/>
    <w:rsid w:val="00BA1AA1"/>
    <w:rsid w:val="00BA423F"/>
    <w:rsid w:val="00BA45AC"/>
    <w:rsid w:val="00BA597B"/>
    <w:rsid w:val="00BA6BC2"/>
    <w:rsid w:val="00BB0225"/>
    <w:rsid w:val="00BB0B2D"/>
    <w:rsid w:val="00BB2530"/>
    <w:rsid w:val="00BB3DBA"/>
    <w:rsid w:val="00BB4302"/>
    <w:rsid w:val="00BB4BE0"/>
    <w:rsid w:val="00BB696F"/>
    <w:rsid w:val="00BB697B"/>
    <w:rsid w:val="00BB6B66"/>
    <w:rsid w:val="00BC08D0"/>
    <w:rsid w:val="00BC2001"/>
    <w:rsid w:val="00BC28EF"/>
    <w:rsid w:val="00BC2FCA"/>
    <w:rsid w:val="00BC3E32"/>
    <w:rsid w:val="00BD1414"/>
    <w:rsid w:val="00BD167E"/>
    <w:rsid w:val="00BD2986"/>
    <w:rsid w:val="00BD38D0"/>
    <w:rsid w:val="00BD4A27"/>
    <w:rsid w:val="00BD59C7"/>
    <w:rsid w:val="00BD5D27"/>
    <w:rsid w:val="00BD6BA2"/>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EF0"/>
    <w:rsid w:val="00C40F81"/>
    <w:rsid w:val="00C4144C"/>
    <w:rsid w:val="00C41DFC"/>
    <w:rsid w:val="00C41E61"/>
    <w:rsid w:val="00C429A5"/>
    <w:rsid w:val="00C42D45"/>
    <w:rsid w:val="00C43293"/>
    <w:rsid w:val="00C46B61"/>
    <w:rsid w:val="00C46D9D"/>
    <w:rsid w:val="00C527AF"/>
    <w:rsid w:val="00C52FD9"/>
    <w:rsid w:val="00C53F91"/>
    <w:rsid w:val="00C54E7E"/>
    <w:rsid w:val="00C55E9F"/>
    <w:rsid w:val="00C568B9"/>
    <w:rsid w:val="00C574B0"/>
    <w:rsid w:val="00C61E2A"/>
    <w:rsid w:val="00C70D08"/>
    <w:rsid w:val="00C70E17"/>
    <w:rsid w:val="00C72290"/>
    <w:rsid w:val="00C72DDA"/>
    <w:rsid w:val="00C73305"/>
    <w:rsid w:val="00C733AC"/>
    <w:rsid w:val="00C74826"/>
    <w:rsid w:val="00C76217"/>
    <w:rsid w:val="00C76756"/>
    <w:rsid w:val="00C769C4"/>
    <w:rsid w:val="00C80F3E"/>
    <w:rsid w:val="00C81BB3"/>
    <w:rsid w:val="00C81E99"/>
    <w:rsid w:val="00C8340E"/>
    <w:rsid w:val="00C869A3"/>
    <w:rsid w:val="00C91CE4"/>
    <w:rsid w:val="00C9325B"/>
    <w:rsid w:val="00C9370F"/>
    <w:rsid w:val="00C948FD"/>
    <w:rsid w:val="00C979CB"/>
    <w:rsid w:val="00CA0D11"/>
    <w:rsid w:val="00CA34E2"/>
    <w:rsid w:val="00CA5768"/>
    <w:rsid w:val="00CA6402"/>
    <w:rsid w:val="00CA7209"/>
    <w:rsid w:val="00CB03EA"/>
    <w:rsid w:val="00CB298B"/>
    <w:rsid w:val="00CB73B2"/>
    <w:rsid w:val="00CC05B1"/>
    <w:rsid w:val="00CC0A8C"/>
    <w:rsid w:val="00CC3946"/>
    <w:rsid w:val="00CC5D30"/>
    <w:rsid w:val="00CC7E89"/>
    <w:rsid w:val="00CD017C"/>
    <w:rsid w:val="00CD079C"/>
    <w:rsid w:val="00CD265E"/>
    <w:rsid w:val="00CD2BE9"/>
    <w:rsid w:val="00CD48A1"/>
    <w:rsid w:val="00CD5BFC"/>
    <w:rsid w:val="00CD61B1"/>
    <w:rsid w:val="00CE1C34"/>
    <w:rsid w:val="00CE209C"/>
    <w:rsid w:val="00CE265E"/>
    <w:rsid w:val="00CE3843"/>
    <w:rsid w:val="00CE3EA2"/>
    <w:rsid w:val="00CE577B"/>
    <w:rsid w:val="00CE6C8A"/>
    <w:rsid w:val="00CE6DE8"/>
    <w:rsid w:val="00CF0E23"/>
    <w:rsid w:val="00CF11CD"/>
    <w:rsid w:val="00CF1A99"/>
    <w:rsid w:val="00CF1D53"/>
    <w:rsid w:val="00CF3106"/>
    <w:rsid w:val="00CF4B68"/>
    <w:rsid w:val="00CF4B77"/>
    <w:rsid w:val="00CF5BE1"/>
    <w:rsid w:val="00CF66E6"/>
    <w:rsid w:val="00CF67B7"/>
    <w:rsid w:val="00D00651"/>
    <w:rsid w:val="00D01729"/>
    <w:rsid w:val="00D04E9E"/>
    <w:rsid w:val="00D0540A"/>
    <w:rsid w:val="00D10232"/>
    <w:rsid w:val="00D10AD4"/>
    <w:rsid w:val="00D1116A"/>
    <w:rsid w:val="00D125D2"/>
    <w:rsid w:val="00D1260E"/>
    <w:rsid w:val="00D12618"/>
    <w:rsid w:val="00D12975"/>
    <w:rsid w:val="00D133ED"/>
    <w:rsid w:val="00D15237"/>
    <w:rsid w:val="00D1624B"/>
    <w:rsid w:val="00D17220"/>
    <w:rsid w:val="00D17D14"/>
    <w:rsid w:val="00D21066"/>
    <w:rsid w:val="00D22F7A"/>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6846"/>
    <w:rsid w:val="00D5195C"/>
    <w:rsid w:val="00D51BC8"/>
    <w:rsid w:val="00D521E2"/>
    <w:rsid w:val="00D525CB"/>
    <w:rsid w:val="00D526EB"/>
    <w:rsid w:val="00D52C25"/>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075"/>
    <w:rsid w:val="00D8252A"/>
    <w:rsid w:val="00D8263D"/>
    <w:rsid w:val="00D85569"/>
    <w:rsid w:val="00D865E6"/>
    <w:rsid w:val="00D905D4"/>
    <w:rsid w:val="00D90C96"/>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432A"/>
    <w:rsid w:val="00DB5501"/>
    <w:rsid w:val="00DB5F68"/>
    <w:rsid w:val="00DC1926"/>
    <w:rsid w:val="00DC244F"/>
    <w:rsid w:val="00DC2488"/>
    <w:rsid w:val="00DC2630"/>
    <w:rsid w:val="00DC27AD"/>
    <w:rsid w:val="00DC7D6B"/>
    <w:rsid w:val="00DD1CBE"/>
    <w:rsid w:val="00DD2E14"/>
    <w:rsid w:val="00DD5245"/>
    <w:rsid w:val="00DD6626"/>
    <w:rsid w:val="00DD6C73"/>
    <w:rsid w:val="00DD7328"/>
    <w:rsid w:val="00DD74D6"/>
    <w:rsid w:val="00DD79CA"/>
    <w:rsid w:val="00DE2066"/>
    <w:rsid w:val="00DE2628"/>
    <w:rsid w:val="00DE3785"/>
    <w:rsid w:val="00DE3A17"/>
    <w:rsid w:val="00DE4FED"/>
    <w:rsid w:val="00DE536D"/>
    <w:rsid w:val="00DE5CFC"/>
    <w:rsid w:val="00DE6DB9"/>
    <w:rsid w:val="00DF06AC"/>
    <w:rsid w:val="00DF0D5C"/>
    <w:rsid w:val="00DF3150"/>
    <w:rsid w:val="00DF3DA2"/>
    <w:rsid w:val="00DF415C"/>
    <w:rsid w:val="00DF4931"/>
    <w:rsid w:val="00DF502D"/>
    <w:rsid w:val="00DF6A41"/>
    <w:rsid w:val="00DF6C0A"/>
    <w:rsid w:val="00DF6F76"/>
    <w:rsid w:val="00DF71A2"/>
    <w:rsid w:val="00E02CFE"/>
    <w:rsid w:val="00E03858"/>
    <w:rsid w:val="00E04427"/>
    <w:rsid w:val="00E05E5B"/>
    <w:rsid w:val="00E06126"/>
    <w:rsid w:val="00E06550"/>
    <w:rsid w:val="00E0694C"/>
    <w:rsid w:val="00E07E55"/>
    <w:rsid w:val="00E11868"/>
    <w:rsid w:val="00E1323D"/>
    <w:rsid w:val="00E1441B"/>
    <w:rsid w:val="00E14635"/>
    <w:rsid w:val="00E15EC1"/>
    <w:rsid w:val="00E1634B"/>
    <w:rsid w:val="00E172E8"/>
    <w:rsid w:val="00E20140"/>
    <w:rsid w:val="00E2046B"/>
    <w:rsid w:val="00E20CB3"/>
    <w:rsid w:val="00E2106D"/>
    <w:rsid w:val="00E21800"/>
    <w:rsid w:val="00E22B34"/>
    <w:rsid w:val="00E2387A"/>
    <w:rsid w:val="00E23892"/>
    <w:rsid w:val="00E24A8E"/>
    <w:rsid w:val="00E25708"/>
    <w:rsid w:val="00E25AF1"/>
    <w:rsid w:val="00E26AA1"/>
    <w:rsid w:val="00E26F65"/>
    <w:rsid w:val="00E278A6"/>
    <w:rsid w:val="00E30FE0"/>
    <w:rsid w:val="00E35047"/>
    <w:rsid w:val="00E352E1"/>
    <w:rsid w:val="00E355EF"/>
    <w:rsid w:val="00E35FAB"/>
    <w:rsid w:val="00E36A29"/>
    <w:rsid w:val="00E401C0"/>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3AFD"/>
    <w:rsid w:val="00E948EE"/>
    <w:rsid w:val="00E94CE5"/>
    <w:rsid w:val="00E95B9B"/>
    <w:rsid w:val="00E96984"/>
    <w:rsid w:val="00E97BC3"/>
    <w:rsid w:val="00EA0A33"/>
    <w:rsid w:val="00EA1F9D"/>
    <w:rsid w:val="00EA2A16"/>
    <w:rsid w:val="00EA36E1"/>
    <w:rsid w:val="00EA4620"/>
    <w:rsid w:val="00EA6D2F"/>
    <w:rsid w:val="00EA750D"/>
    <w:rsid w:val="00EA773C"/>
    <w:rsid w:val="00EA7FF3"/>
    <w:rsid w:val="00EB045A"/>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49B5"/>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6317"/>
    <w:rsid w:val="00F377C2"/>
    <w:rsid w:val="00F40E50"/>
    <w:rsid w:val="00F41930"/>
    <w:rsid w:val="00F41D52"/>
    <w:rsid w:val="00F45303"/>
    <w:rsid w:val="00F453FA"/>
    <w:rsid w:val="00F507F4"/>
    <w:rsid w:val="00F5208F"/>
    <w:rsid w:val="00F53024"/>
    <w:rsid w:val="00F530D3"/>
    <w:rsid w:val="00F53E5A"/>
    <w:rsid w:val="00F54910"/>
    <w:rsid w:val="00F5512A"/>
    <w:rsid w:val="00F55BE7"/>
    <w:rsid w:val="00F56C8C"/>
    <w:rsid w:val="00F60D09"/>
    <w:rsid w:val="00F65A7B"/>
    <w:rsid w:val="00F678EE"/>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B78A3"/>
    <w:rsid w:val="00FC12DA"/>
    <w:rsid w:val="00FC1538"/>
    <w:rsid w:val="00FC44B7"/>
    <w:rsid w:val="00FC4E68"/>
    <w:rsid w:val="00FC6023"/>
    <w:rsid w:val="00FC7396"/>
    <w:rsid w:val="00FC7450"/>
    <w:rsid w:val="00FC7755"/>
    <w:rsid w:val="00FD0201"/>
    <w:rsid w:val="00FD0C2F"/>
    <w:rsid w:val="00FD30EE"/>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289633886">
      <w:bodyDiv w:val="1"/>
      <w:marLeft w:val="0"/>
      <w:marRight w:val="0"/>
      <w:marTop w:val="0"/>
      <w:marBottom w:val="0"/>
      <w:divBdr>
        <w:top w:val="none" w:sz="0" w:space="0" w:color="auto"/>
        <w:left w:val="none" w:sz="0" w:space="0" w:color="auto"/>
        <w:bottom w:val="none" w:sz="0" w:space="0" w:color="auto"/>
        <w:right w:val="none" w:sz="0" w:space="0" w:color="auto"/>
      </w:divBdr>
    </w:div>
    <w:div w:id="296178824">
      <w:bodyDiv w:val="1"/>
      <w:marLeft w:val="0"/>
      <w:marRight w:val="0"/>
      <w:marTop w:val="0"/>
      <w:marBottom w:val="0"/>
      <w:divBdr>
        <w:top w:val="none" w:sz="0" w:space="0" w:color="auto"/>
        <w:left w:val="none" w:sz="0" w:space="0" w:color="auto"/>
        <w:bottom w:val="none" w:sz="0" w:space="0" w:color="auto"/>
        <w:right w:val="none" w:sz="0" w:space="0" w:color="auto"/>
      </w:divBdr>
    </w:div>
    <w:div w:id="318584019">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04570619">
      <w:bodyDiv w:val="1"/>
      <w:marLeft w:val="0"/>
      <w:marRight w:val="0"/>
      <w:marTop w:val="0"/>
      <w:marBottom w:val="0"/>
      <w:divBdr>
        <w:top w:val="none" w:sz="0" w:space="0" w:color="auto"/>
        <w:left w:val="none" w:sz="0" w:space="0" w:color="auto"/>
        <w:bottom w:val="none" w:sz="0" w:space="0" w:color="auto"/>
        <w:right w:val="none" w:sz="0" w:space="0" w:color="auto"/>
      </w:divBdr>
    </w:div>
    <w:div w:id="411898239">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1921213">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522522697">
      <w:bodyDiv w:val="1"/>
      <w:marLeft w:val="0"/>
      <w:marRight w:val="0"/>
      <w:marTop w:val="0"/>
      <w:marBottom w:val="0"/>
      <w:divBdr>
        <w:top w:val="none" w:sz="0" w:space="0" w:color="auto"/>
        <w:left w:val="none" w:sz="0" w:space="0" w:color="auto"/>
        <w:bottom w:val="none" w:sz="0" w:space="0" w:color="auto"/>
        <w:right w:val="none" w:sz="0" w:space="0" w:color="auto"/>
      </w:divBdr>
    </w:div>
    <w:div w:id="584993395">
      <w:bodyDiv w:val="1"/>
      <w:marLeft w:val="0"/>
      <w:marRight w:val="0"/>
      <w:marTop w:val="0"/>
      <w:marBottom w:val="0"/>
      <w:divBdr>
        <w:top w:val="none" w:sz="0" w:space="0" w:color="auto"/>
        <w:left w:val="none" w:sz="0" w:space="0" w:color="auto"/>
        <w:bottom w:val="none" w:sz="0" w:space="0" w:color="auto"/>
        <w:right w:val="none" w:sz="0" w:space="0" w:color="auto"/>
      </w:divBdr>
    </w:div>
    <w:div w:id="644510271">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761023388">
      <w:bodyDiv w:val="1"/>
      <w:marLeft w:val="0"/>
      <w:marRight w:val="0"/>
      <w:marTop w:val="0"/>
      <w:marBottom w:val="0"/>
      <w:divBdr>
        <w:top w:val="none" w:sz="0" w:space="0" w:color="auto"/>
        <w:left w:val="none" w:sz="0" w:space="0" w:color="auto"/>
        <w:bottom w:val="none" w:sz="0" w:space="0" w:color="auto"/>
        <w:right w:val="none" w:sz="0" w:space="0" w:color="auto"/>
      </w:divBdr>
    </w:div>
    <w:div w:id="815218881">
      <w:bodyDiv w:val="1"/>
      <w:marLeft w:val="0"/>
      <w:marRight w:val="0"/>
      <w:marTop w:val="0"/>
      <w:marBottom w:val="0"/>
      <w:divBdr>
        <w:top w:val="none" w:sz="0" w:space="0" w:color="auto"/>
        <w:left w:val="none" w:sz="0" w:space="0" w:color="auto"/>
        <w:bottom w:val="none" w:sz="0" w:space="0" w:color="auto"/>
        <w:right w:val="none" w:sz="0" w:space="0" w:color="auto"/>
      </w:divBdr>
    </w:div>
    <w:div w:id="890459362">
      <w:bodyDiv w:val="1"/>
      <w:marLeft w:val="0"/>
      <w:marRight w:val="0"/>
      <w:marTop w:val="0"/>
      <w:marBottom w:val="0"/>
      <w:divBdr>
        <w:top w:val="none" w:sz="0" w:space="0" w:color="auto"/>
        <w:left w:val="none" w:sz="0" w:space="0" w:color="auto"/>
        <w:bottom w:val="none" w:sz="0" w:space="0" w:color="auto"/>
        <w:right w:val="none" w:sz="0" w:space="0" w:color="auto"/>
      </w:divBdr>
    </w:div>
    <w:div w:id="895628612">
      <w:bodyDiv w:val="1"/>
      <w:marLeft w:val="0"/>
      <w:marRight w:val="0"/>
      <w:marTop w:val="0"/>
      <w:marBottom w:val="0"/>
      <w:divBdr>
        <w:top w:val="none" w:sz="0" w:space="0" w:color="auto"/>
        <w:left w:val="none" w:sz="0" w:space="0" w:color="auto"/>
        <w:bottom w:val="none" w:sz="0" w:space="0" w:color="auto"/>
        <w:right w:val="none" w:sz="0" w:space="0" w:color="auto"/>
      </w:divBdr>
    </w:div>
    <w:div w:id="941574076">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983971550">
      <w:bodyDiv w:val="1"/>
      <w:marLeft w:val="0"/>
      <w:marRight w:val="0"/>
      <w:marTop w:val="0"/>
      <w:marBottom w:val="0"/>
      <w:divBdr>
        <w:top w:val="none" w:sz="0" w:space="0" w:color="auto"/>
        <w:left w:val="none" w:sz="0" w:space="0" w:color="auto"/>
        <w:bottom w:val="none" w:sz="0" w:space="0" w:color="auto"/>
        <w:right w:val="none" w:sz="0" w:space="0" w:color="auto"/>
      </w:divBdr>
    </w:div>
    <w:div w:id="999578899">
      <w:bodyDiv w:val="1"/>
      <w:marLeft w:val="0"/>
      <w:marRight w:val="0"/>
      <w:marTop w:val="0"/>
      <w:marBottom w:val="0"/>
      <w:divBdr>
        <w:top w:val="none" w:sz="0" w:space="0" w:color="auto"/>
        <w:left w:val="none" w:sz="0" w:space="0" w:color="auto"/>
        <w:bottom w:val="none" w:sz="0" w:space="0" w:color="auto"/>
        <w:right w:val="none" w:sz="0" w:space="0" w:color="auto"/>
      </w:divBdr>
    </w:div>
    <w:div w:id="101496052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1295010">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12424764">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36621004">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282567793">
      <w:bodyDiv w:val="1"/>
      <w:marLeft w:val="0"/>
      <w:marRight w:val="0"/>
      <w:marTop w:val="0"/>
      <w:marBottom w:val="0"/>
      <w:divBdr>
        <w:top w:val="none" w:sz="0" w:space="0" w:color="auto"/>
        <w:left w:val="none" w:sz="0" w:space="0" w:color="auto"/>
        <w:bottom w:val="none" w:sz="0" w:space="0" w:color="auto"/>
        <w:right w:val="none" w:sz="0" w:space="0" w:color="auto"/>
      </w:divBdr>
    </w:div>
    <w:div w:id="1296838278">
      <w:bodyDiv w:val="1"/>
      <w:marLeft w:val="0"/>
      <w:marRight w:val="0"/>
      <w:marTop w:val="0"/>
      <w:marBottom w:val="0"/>
      <w:divBdr>
        <w:top w:val="none" w:sz="0" w:space="0" w:color="auto"/>
        <w:left w:val="none" w:sz="0" w:space="0" w:color="auto"/>
        <w:bottom w:val="none" w:sz="0" w:space="0" w:color="auto"/>
        <w:right w:val="none" w:sz="0" w:space="0" w:color="auto"/>
      </w:divBdr>
    </w:div>
    <w:div w:id="1315716882">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43709228">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1608894">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22456376">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13945667">
      <w:bodyDiv w:val="1"/>
      <w:marLeft w:val="0"/>
      <w:marRight w:val="0"/>
      <w:marTop w:val="0"/>
      <w:marBottom w:val="0"/>
      <w:divBdr>
        <w:top w:val="none" w:sz="0" w:space="0" w:color="auto"/>
        <w:left w:val="none" w:sz="0" w:space="0" w:color="auto"/>
        <w:bottom w:val="none" w:sz="0" w:space="0" w:color="auto"/>
        <w:right w:val="none" w:sz="0" w:space="0" w:color="auto"/>
      </w:divBdr>
    </w:div>
    <w:div w:id="2036343270">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52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8a9ecc44-e934-42b0-bc8d-0cc219c528ba"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ad55ee53-a859-4abd-b0a2-9ff157ca8151" TargetMode="External"/><Relationship Id="rId17" Type="http://schemas.openxmlformats.org/officeDocument/2006/relationships/hyperlink" Target="https://portfoliows.enpf.kz/portfoliopdf/downloadPdf/guid=f40ea962-9b3d-45eb-a52f-8e85665f0d4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2bd5d3bd-17e5-408e-a826-3a5b8ae0f14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d07b898f-2f1c-4170-8cdc-d3d79aca1ae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6f04526a-3500-43b9-9928-d32b1575326c" TargetMode="External"/><Relationship Id="rId23" Type="http://schemas.openxmlformats.org/officeDocument/2006/relationships/footer" Target="footer2.xml"/><Relationship Id="rId10" Type="http://schemas.openxmlformats.org/officeDocument/2006/relationships/hyperlink" Target="https://portfoliows.enpf.kz/portfoliopdf/downloadPdf/guid=5587af83-8248-452b-ba7c-9d83e98a48da"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024fcac3-75ca-4e56-92aa-75e9333b2e8d"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168CC-E0D9-4207-AFB0-E502449A7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TotalTime>
  <Pages>4</Pages>
  <Words>1336</Words>
  <Characters>10531</Characters>
  <Application>Microsoft Office Word</Application>
  <DocSecurity>0</DocSecurity>
  <Lines>172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11931</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Жунусова Мадина Зарлыковна</cp:lastModifiedBy>
  <cp:revision>2</cp:revision>
  <cp:lastPrinted>2026-03-26T12:44:00Z</cp:lastPrinted>
  <dcterms:created xsi:type="dcterms:W3CDTF">2026-10-30T04:18:00Z</dcterms:created>
  <dcterms:modified xsi:type="dcterms:W3CDTF">2026-10-30T04:18:00Z</dcterms:modified>
</cp:coreProperties>
</file>