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ook w:val="00A0"/>
      </w:tblPr>
      <w:tblGrid>
        <w:gridCol w:w="3396"/>
      </w:tblGrid>
      <w:tr w:rsidR="00AE4361" w:rsidRPr="007557A4">
        <w:tc>
          <w:tcPr>
            <w:tcW w:w="3396" w:type="dxa"/>
          </w:tcPr>
          <w:p w:rsidR="00AE4361" w:rsidRPr="00110C87" w:rsidRDefault="00AE436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бұйрығына қ</w:t>
            </w:r>
            <w:r w:rsidRPr="00110C87">
              <w:rPr>
                <w:color w:val="000000"/>
                <w:lang w:val="kk-KZ"/>
              </w:rPr>
              <w:t>о</w:t>
            </w:r>
            <w:r w:rsidRPr="00110C87">
              <w:rPr>
                <w:color w:val="000000"/>
              </w:rPr>
              <w:t>сымша/</w:t>
            </w:r>
          </w:p>
          <w:p w:rsidR="00AE4361" w:rsidRPr="00110C87" w:rsidRDefault="00AE436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бұйрығымен бекітілген/</w:t>
            </w:r>
          </w:p>
          <w:p w:rsidR="00AE4361" w:rsidRPr="00110C87" w:rsidRDefault="00AE4361" w:rsidP="00711E44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шешіміне қосымша/</w:t>
            </w:r>
          </w:p>
          <w:p w:rsidR="00AE4361" w:rsidRPr="00110C87" w:rsidRDefault="00AE4361" w:rsidP="00711E44">
            <w:pPr>
              <w:rPr>
                <w:i/>
                <w:iCs/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шешімімен бекітілген</w:t>
            </w:r>
          </w:p>
        </w:tc>
      </w:tr>
    </w:tbl>
    <w:p w:rsidR="00AE4361" w:rsidRPr="00110C87" w:rsidRDefault="00AE4361" w:rsidP="004E3455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>Жарқайың аудандық мәслихатының</w:t>
      </w:r>
    </w:p>
    <w:p w:rsidR="00AE4361" w:rsidRPr="00A06FC1" w:rsidRDefault="00AE4361" w:rsidP="00471327">
      <w:pPr>
        <w:tabs>
          <w:tab w:val="left" w:pos="5280"/>
          <w:tab w:val="right" w:pos="9637"/>
        </w:tabs>
        <w:ind w:left="2832"/>
        <w:rPr>
          <w:color w:val="000000"/>
          <w:highlight w:val="yellow"/>
          <w:lang w:val="kk-KZ"/>
        </w:rPr>
      </w:pPr>
      <w:r w:rsidRPr="00110C87">
        <w:rPr>
          <w:color w:val="000000"/>
          <w:lang w:val="kk-KZ"/>
        </w:rPr>
        <w:tab/>
      </w:r>
      <w:r>
        <w:rPr>
          <w:color w:val="000000"/>
          <w:lang w:val="kk-KZ"/>
        </w:rPr>
        <w:t xml:space="preserve">  2026 жылғы </w:t>
      </w:r>
      <w:r w:rsidRPr="00A06FC1">
        <w:rPr>
          <w:color w:val="000000"/>
          <w:highlight w:val="yellow"/>
          <w:lang w:val="kk-KZ"/>
        </w:rPr>
        <w:t xml:space="preserve">12 тамыздағы </w:t>
      </w:r>
      <w:r w:rsidRPr="00A06FC1">
        <w:rPr>
          <w:color w:val="000000"/>
          <w:highlight w:val="yellow"/>
          <w:lang w:val="kk-KZ"/>
        </w:rPr>
        <w:tab/>
        <w:t xml:space="preserve"> </w:t>
      </w:r>
    </w:p>
    <w:p w:rsidR="00AE4361" w:rsidRPr="00A06FC1" w:rsidRDefault="00AE4361" w:rsidP="00471327">
      <w:pPr>
        <w:tabs>
          <w:tab w:val="left" w:pos="5280"/>
          <w:tab w:val="right" w:pos="9637"/>
        </w:tabs>
        <w:ind w:left="2832"/>
        <w:rPr>
          <w:color w:val="000000"/>
          <w:highlight w:val="yellow"/>
          <w:lang w:val="kk-KZ"/>
        </w:rPr>
      </w:pPr>
      <w:r w:rsidRPr="00A06FC1">
        <w:rPr>
          <w:color w:val="000000"/>
          <w:highlight w:val="yellow"/>
          <w:lang w:val="kk-KZ"/>
        </w:rPr>
        <w:t xml:space="preserve">                                           №8C-72/2  шешіміне</w:t>
      </w:r>
    </w:p>
    <w:p w:rsidR="00AE4361" w:rsidRDefault="00AE4361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A06FC1">
        <w:rPr>
          <w:color w:val="000000"/>
          <w:highlight w:val="yellow"/>
          <w:lang w:val="kk-KZ"/>
        </w:rPr>
        <w:tab/>
        <w:t xml:space="preserve"> 1 қосымша</w:t>
      </w:r>
    </w:p>
    <w:p w:rsidR="00AE4361" w:rsidRPr="00110C87" w:rsidRDefault="00AE4361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</w:p>
    <w:p w:rsidR="00AE4361" w:rsidRPr="00110C87" w:rsidRDefault="00AE4361" w:rsidP="00312ED4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Pr="00110C87">
        <w:rPr>
          <w:color w:val="000000"/>
          <w:lang w:val="kk-KZ"/>
        </w:rPr>
        <w:t>Жарқайың аудандық мәслихатының</w:t>
      </w:r>
    </w:p>
    <w:p w:rsidR="00AE4361" w:rsidRDefault="00AE4361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>
        <w:rPr>
          <w:color w:val="000000"/>
          <w:lang w:val="kk-KZ"/>
        </w:rPr>
        <w:t xml:space="preserve">  2025  жылғы  24 желтоқсандағы</w:t>
      </w:r>
      <w:r w:rsidRPr="00110C87">
        <w:rPr>
          <w:color w:val="000000"/>
          <w:lang w:val="kk-KZ"/>
        </w:rPr>
        <w:tab/>
        <w:t xml:space="preserve"> </w:t>
      </w:r>
    </w:p>
    <w:p w:rsidR="00AE4361" w:rsidRPr="00110C87" w:rsidRDefault="00AE4361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Pr="00110C87">
        <w:rPr>
          <w:color w:val="000000"/>
          <w:lang w:val="kk-KZ"/>
        </w:rPr>
        <w:t>№</w:t>
      </w:r>
      <w:r>
        <w:rPr>
          <w:color w:val="000000"/>
          <w:lang w:val="kk-KZ"/>
        </w:rPr>
        <w:t xml:space="preserve"> 8С-63/2  </w:t>
      </w:r>
      <w:r w:rsidRPr="00110C87">
        <w:rPr>
          <w:color w:val="000000"/>
          <w:lang w:val="kk-KZ"/>
        </w:rPr>
        <w:t>шешіміне</w:t>
      </w:r>
    </w:p>
    <w:p w:rsidR="00AE4361" w:rsidRPr="00110C87" w:rsidRDefault="00AE4361" w:rsidP="00312ED4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>1 қосымша</w:t>
      </w:r>
    </w:p>
    <w:p w:rsidR="00AE4361" w:rsidRPr="00110C87" w:rsidRDefault="00AE4361" w:rsidP="000B4E7D">
      <w:pPr>
        <w:ind w:left="3540"/>
        <w:jc w:val="right"/>
        <w:rPr>
          <w:color w:val="000000"/>
          <w:lang w:val="kk-KZ"/>
        </w:rPr>
      </w:pPr>
    </w:p>
    <w:p w:rsidR="00AE4361" w:rsidRPr="00110C87" w:rsidRDefault="00AE4361" w:rsidP="000B4E7D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2026 жылға арналған Державин қаласының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713"/>
        <w:gridCol w:w="486"/>
        <w:gridCol w:w="636"/>
        <w:gridCol w:w="5588"/>
        <w:gridCol w:w="1572"/>
      </w:tblGrid>
      <w:tr w:rsidR="00AE4361" w:rsidRPr="00105815" w:rsidTr="002B3547">
        <w:trPr>
          <w:trHeight w:val="284"/>
        </w:trPr>
        <w:tc>
          <w:tcPr>
            <w:tcW w:w="0" w:type="auto"/>
            <w:gridSpan w:val="5"/>
            <w:vAlign w:val="center"/>
          </w:tcPr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0" w:type="auto"/>
            <w:vMerge w:val="restart"/>
            <w:vAlign w:val="center"/>
          </w:tcPr>
          <w:p w:rsidR="00AE4361" w:rsidRPr="00110C87" w:rsidRDefault="00AE4361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0" w:type="auto"/>
            <w:vMerge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3"/>
            <w:vAlign w:val="center"/>
          </w:tcPr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0" w:type="auto"/>
            <w:vMerge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AE4361" w:rsidRPr="00110C87" w:rsidRDefault="00AE4361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0" w:type="auto"/>
            <w:vMerge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vAlign w:val="center"/>
          </w:tcPr>
          <w:p w:rsidR="00AE4361" w:rsidRPr="00110C87" w:rsidRDefault="00AE4361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AE4361" w:rsidRPr="00110C87" w:rsidRDefault="00AE4361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0" w:type="auto"/>
            <w:vAlign w:val="center"/>
          </w:tcPr>
          <w:p w:rsidR="00AE4361" w:rsidRPr="00110C87" w:rsidRDefault="00AE4361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0" w:type="auto"/>
            <w:vAlign w:val="center"/>
          </w:tcPr>
          <w:p w:rsidR="00AE4361" w:rsidRPr="00110C87" w:rsidRDefault="00AE4361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259847,0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B443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162117,2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22" w:type="dxa"/>
            <w:gridSpan w:val="2"/>
            <w:noWrap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5588" w:type="dxa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98013,0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588" w:type="dxa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98013,0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57037,2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800,0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5000,0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51061,6</w:t>
            </w:r>
          </w:p>
        </w:tc>
      </w:tr>
      <w:tr w:rsidR="00AE4361" w:rsidRPr="00105815" w:rsidTr="00B04C50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AE4361" w:rsidRPr="00EE5879" w:rsidRDefault="00AE4361" w:rsidP="00FE2CD9">
            <w:pPr>
              <w:jc w:val="center"/>
            </w:pPr>
            <w:r w:rsidRPr="00EE5879">
              <w:t>5</w:t>
            </w:r>
          </w:p>
        </w:tc>
        <w:tc>
          <w:tcPr>
            <w:tcW w:w="5588" w:type="dxa"/>
          </w:tcPr>
          <w:p w:rsidR="00AE4361" w:rsidRPr="00EE5879" w:rsidRDefault="00AE4361" w:rsidP="00FE2CD9">
            <w:r w:rsidRPr="00EE5879">
              <w:rPr>
                <w:color w:val="000000"/>
              </w:rPr>
              <w:t>Бірыңғай жер салығы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175,6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7067</w:t>
            </w:r>
            <w:r w:rsidRPr="00110C87">
              <w:rPr>
                <w:color w:val="000000"/>
              </w:rPr>
              <w:t>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6267</w:t>
            </w:r>
            <w:r w:rsidRPr="00110C87">
              <w:rPr>
                <w:color w:val="000000"/>
              </w:rPr>
              <w:t>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outlineLvl w:val="1"/>
              <w:rPr>
                <w:color w:val="000000"/>
              </w:rPr>
            </w:pPr>
            <w:r w:rsidRPr="00110C87">
              <w:rPr>
                <w:color w:val="00000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800,0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  <w:noWrap/>
          </w:tcPr>
          <w:p w:rsidR="00AE4361" w:rsidRPr="00663E91" w:rsidRDefault="00AE4361" w:rsidP="00EE5879">
            <w:pPr>
              <w:jc w:val="center"/>
            </w:pPr>
            <w:r w:rsidRPr="00663E91">
              <w:t>2</w:t>
            </w:r>
          </w:p>
        </w:tc>
        <w:tc>
          <w:tcPr>
            <w:tcW w:w="713" w:type="dxa"/>
            <w:noWrap/>
          </w:tcPr>
          <w:p w:rsidR="00AE4361" w:rsidRPr="00663E91" w:rsidRDefault="00AE4361" w:rsidP="0063160F"/>
        </w:tc>
        <w:tc>
          <w:tcPr>
            <w:tcW w:w="1122" w:type="dxa"/>
            <w:gridSpan w:val="2"/>
            <w:noWrap/>
          </w:tcPr>
          <w:p w:rsidR="00AE4361" w:rsidRPr="00663E91" w:rsidRDefault="00AE4361" w:rsidP="0063160F"/>
        </w:tc>
        <w:tc>
          <w:tcPr>
            <w:tcW w:w="5588" w:type="dxa"/>
          </w:tcPr>
          <w:p w:rsidR="00AE4361" w:rsidRPr="00663E91" w:rsidRDefault="00AE4361" w:rsidP="0063160F">
            <w:r w:rsidRPr="00663E91">
              <w:t>Салықтық емес түсiмдер</w:t>
            </w:r>
          </w:p>
        </w:tc>
        <w:tc>
          <w:tcPr>
            <w:tcW w:w="1572" w:type="dxa"/>
            <w:noWrap/>
          </w:tcPr>
          <w:p w:rsidR="00AE4361" w:rsidRPr="00663E91" w:rsidRDefault="00AE4361" w:rsidP="001B371A">
            <w:pPr>
              <w:jc w:val="center"/>
            </w:pPr>
            <w:r>
              <w:t>469,0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  <w:noWrap/>
          </w:tcPr>
          <w:p w:rsidR="00AE4361" w:rsidRPr="00663E91" w:rsidRDefault="00AE4361" w:rsidP="0063160F"/>
        </w:tc>
        <w:tc>
          <w:tcPr>
            <w:tcW w:w="713" w:type="dxa"/>
            <w:noWrap/>
          </w:tcPr>
          <w:p w:rsidR="00AE4361" w:rsidRPr="00663E91" w:rsidRDefault="00AE4361" w:rsidP="0063160F">
            <w:r w:rsidRPr="00663E91">
              <w:t>06</w:t>
            </w:r>
          </w:p>
        </w:tc>
        <w:tc>
          <w:tcPr>
            <w:tcW w:w="1122" w:type="dxa"/>
            <w:gridSpan w:val="2"/>
            <w:noWrap/>
          </w:tcPr>
          <w:p w:rsidR="00AE4361" w:rsidRPr="00663E91" w:rsidRDefault="00AE4361" w:rsidP="0063160F"/>
        </w:tc>
        <w:tc>
          <w:tcPr>
            <w:tcW w:w="5588" w:type="dxa"/>
          </w:tcPr>
          <w:p w:rsidR="00AE4361" w:rsidRPr="00663E91" w:rsidRDefault="00AE4361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noWrap/>
          </w:tcPr>
          <w:p w:rsidR="00AE4361" w:rsidRPr="00663E91" w:rsidRDefault="00AE4361" w:rsidP="001B371A">
            <w:pPr>
              <w:jc w:val="center"/>
            </w:pPr>
            <w:r>
              <w:t>469,0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  <w:noWrap/>
          </w:tcPr>
          <w:p w:rsidR="00AE4361" w:rsidRPr="00663E91" w:rsidRDefault="00AE4361" w:rsidP="0063160F"/>
        </w:tc>
        <w:tc>
          <w:tcPr>
            <w:tcW w:w="713" w:type="dxa"/>
            <w:noWrap/>
          </w:tcPr>
          <w:p w:rsidR="00AE4361" w:rsidRPr="00663E91" w:rsidRDefault="00AE4361" w:rsidP="0063160F"/>
        </w:tc>
        <w:tc>
          <w:tcPr>
            <w:tcW w:w="1122" w:type="dxa"/>
            <w:gridSpan w:val="2"/>
            <w:noWrap/>
          </w:tcPr>
          <w:p w:rsidR="00AE4361" w:rsidRPr="00663E91" w:rsidRDefault="00AE4361" w:rsidP="0063160F">
            <w:r w:rsidRPr="00663E91">
              <w:t>1</w:t>
            </w:r>
          </w:p>
        </w:tc>
        <w:tc>
          <w:tcPr>
            <w:tcW w:w="5588" w:type="dxa"/>
          </w:tcPr>
          <w:p w:rsidR="00AE4361" w:rsidRPr="00663E91" w:rsidRDefault="00AE4361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noWrap/>
          </w:tcPr>
          <w:p w:rsidR="00AE4361" w:rsidRDefault="00AE4361" w:rsidP="001B371A">
            <w:pPr>
              <w:jc w:val="center"/>
            </w:pPr>
            <w:r>
              <w:t>469,0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</w:tcPr>
          <w:p w:rsidR="00AE4361" w:rsidRPr="00110C87" w:rsidRDefault="00AE4361" w:rsidP="00862E4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713" w:type="dxa"/>
            <w:noWrap/>
          </w:tcPr>
          <w:p w:rsidR="00AE4361" w:rsidRPr="00110C87" w:rsidRDefault="00AE4361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122" w:type="dxa"/>
            <w:gridSpan w:val="2"/>
            <w:noWrap/>
          </w:tcPr>
          <w:p w:rsidR="00AE4361" w:rsidRPr="00110C87" w:rsidRDefault="00AE4361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88" w:type="dxa"/>
          </w:tcPr>
          <w:p w:rsidR="00AE4361" w:rsidRPr="00110C87" w:rsidRDefault="00AE4361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50096,3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AE4361" w:rsidRPr="00110C87" w:rsidRDefault="00AE4361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03</w:t>
            </w:r>
          </w:p>
        </w:tc>
        <w:tc>
          <w:tcPr>
            <w:tcW w:w="1122" w:type="dxa"/>
            <w:gridSpan w:val="2"/>
            <w:noWrap/>
          </w:tcPr>
          <w:p w:rsidR="00AE4361" w:rsidRPr="00110C87" w:rsidRDefault="00AE4361" w:rsidP="007860DF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</w:tcPr>
          <w:p w:rsidR="00AE4361" w:rsidRPr="00110C87" w:rsidRDefault="00AE4361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50096,3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AE4361" w:rsidRPr="00110C87" w:rsidRDefault="00AE4361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AE4361" w:rsidRPr="00110C87" w:rsidRDefault="00AE4361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</w:tcPr>
          <w:p w:rsidR="00AE4361" w:rsidRPr="00110C87" w:rsidRDefault="00AE4361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Жерді сату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49812,6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AE4361" w:rsidRPr="00110C87" w:rsidRDefault="00AE4361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AE4361" w:rsidRPr="00110C87" w:rsidRDefault="00AE4361" w:rsidP="007860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88" w:type="dxa"/>
          </w:tcPr>
          <w:p w:rsidR="00AE4361" w:rsidRPr="00110C87" w:rsidRDefault="00AE4361" w:rsidP="005A6277">
            <w:pPr>
              <w:rPr>
                <w:color w:val="000000"/>
              </w:rPr>
            </w:pPr>
            <w:r w:rsidRPr="001B371A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283,7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noWrap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noWrap/>
            <w:vAlign w:val="bottom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noWrap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AE4361" w:rsidRPr="00105815" w:rsidTr="002B3547">
        <w:trPr>
          <w:trHeight w:val="284"/>
        </w:trPr>
        <w:tc>
          <w:tcPr>
            <w:tcW w:w="8080" w:type="dxa"/>
            <w:gridSpan w:val="5"/>
            <w:vAlign w:val="center"/>
          </w:tcPr>
          <w:p w:rsidR="00AE4361" w:rsidRPr="00110C87" w:rsidRDefault="00AE4361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72" w:type="dxa"/>
            <w:vMerge w:val="restart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AE4361" w:rsidRPr="00110C87" w:rsidRDefault="00AE4361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</w:t>
            </w:r>
          </w:p>
        </w:tc>
        <w:tc>
          <w:tcPr>
            <w:tcW w:w="1572" w:type="dxa"/>
            <w:vMerge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extDirection w:val="btLr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6224" w:type="dxa"/>
            <w:gridSpan w:val="2"/>
            <w:vAlign w:val="center"/>
          </w:tcPr>
          <w:p w:rsidR="00AE4361" w:rsidRPr="00110C87" w:rsidRDefault="00AE4361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extDirection w:val="btLr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636" w:type="dxa"/>
            <w:textDirection w:val="btLr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</w:p>
        </w:tc>
        <w:tc>
          <w:tcPr>
            <w:tcW w:w="5588" w:type="dxa"/>
            <w:noWrap/>
            <w:vAlign w:val="center"/>
          </w:tcPr>
          <w:p w:rsidR="00AE4361" w:rsidRPr="00110C87" w:rsidRDefault="00AE4361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290436,1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rFonts w:ascii="Times New Roman CYR" w:hAnsi="Times New Roman CYR" w:cs="Times New Roman CYR"/>
                <w:color w:val="000000"/>
                <w:lang w:eastAsia="en-US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89307,7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89307,7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noWrap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74307,7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</w:t>
            </w:r>
          </w:p>
        </w:tc>
        <w:tc>
          <w:tcPr>
            <w:tcW w:w="5588" w:type="dxa"/>
          </w:tcPr>
          <w:p w:rsidR="00AE4361" w:rsidRPr="00110C87" w:rsidRDefault="00AE4361" w:rsidP="000B4E7D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A56A43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Мемлекеттік мекеменің капиталдық шығындары» 015 «Жергілікті бюджет қаражаты есебінен</w:t>
            </w:r>
          </w:p>
        </w:tc>
        <w:tc>
          <w:tcPr>
            <w:tcW w:w="1572" w:type="dxa"/>
            <w:noWrap/>
          </w:tcPr>
          <w:p w:rsidR="00AE4361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183330,3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183330,3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51590,6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010</w:t>
            </w:r>
          </w:p>
        </w:tc>
        <w:tc>
          <w:tcPr>
            <w:tcW w:w="5588" w:type="dxa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Жерлеу орындарын ұстау және туыстары жоқ адамдарды  жерлеу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850,0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127689,7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AE4361" w:rsidRPr="00110C87" w:rsidRDefault="00AE4361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AE4361" w:rsidRPr="00110C87" w:rsidRDefault="00AE436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noWrap/>
          </w:tcPr>
          <w:p w:rsidR="00AE4361" w:rsidRPr="00110C87" w:rsidRDefault="00AE436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</w:tcPr>
          <w:p w:rsidR="00AE4361" w:rsidRPr="004306E1" w:rsidRDefault="00AE4361" w:rsidP="0063160F">
            <w:r w:rsidRPr="004306E1">
              <w:t>15</w:t>
            </w:r>
          </w:p>
        </w:tc>
        <w:tc>
          <w:tcPr>
            <w:tcW w:w="1199" w:type="dxa"/>
            <w:gridSpan w:val="2"/>
          </w:tcPr>
          <w:p w:rsidR="00AE4361" w:rsidRPr="004306E1" w:rsidRDefault="00AE4361" w:rsidP="0063160F"/>
        </w:tc>
        <w:tc>
          <w:tcPr>
            <w:tcW w:w="636" w:type="dxa"/>
          </w:tcPr>
          <w:p w:rsidR="00AE4361" w:rsidRPr="004306E1" w:rsidRDefault="00AE4361" w:rsidP="0063160F"/>
        </w:tc>
        <w:tc>
          <w:tcPr>
            <w:tcW w:w="5588" w:type="dxa"/>
          </w:tcPr>
          <w:p w:rsidR="00AE4361" w:rsidRPr="004306E1" w:rsidRDefault="00AE4361" w:rsidP="0063160F">
            <w:r w:rsidRPr="004306E1">
              <w:t>Трансферттер</w:t>
            </w:r>
          </w:p>
        </w:tc>
        <w:tc>
          <w:tcPr>
            <w:tcW w:w="1572" w:type="dxa"/>
            <w:noWrap/>
          </w:tcPr>
          <w:p w:rsidR="00AE4361" w:rsidRPr="004306E1" w:rsidRDefault="00AE4361" w:rsidP="007B38F1">
            <w:pPr>
              <w:jc w:val="center"/>
            </w:pPr>
            <w:r>
              <w:t>0,1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</w:tcPr>
          <w:p w:rsidR="00AE4361" w:rsidRPr="004306E1" w:rsidRDefault="00AE4361" w:rsidP="0063160F"/>
        </w:tc>
        <w:tc>
          <w:tcPr>
            <w:tcW w:w="1199" w:type="dxa"/>
            <w:gridSpan w:val="2"/>
          </w:tcPr>
          <w:p w:rsidR="00AE4361" w:rsidRPr="004306E1" w:rsidRDefault="00AE4361" w:rsidP="0063160F">
            <w:r w:rsidRPr="004306E1">
              <w:t>124</w:t>
            </w:r>
          </w:p>
        </w:tc>
        <w:tc>
          <w:tcPr>
            <w:tcW w:w="636" w:type="dxa"/>
          </w:tcPr>
          <w:p w:rsidR="00AE4361" w:rsidRPr="004306E1" w:rsidRDefault="00AE4361" w:rsidP="0063160F"/>
        </w:tc>
        <w:tc>
          <w:tcPr>
            <w:tcW w:w="5588" w:type="dxa"/>
          </w:tcPr>
          <w:p w:rsidR="00AE4361" w:rsidRPr="004306E1" w:rsidRDefault="00AE4361" w:rsidP="0063160F">
            <w:r w:rsidRPr="004306E1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AE4361" w:rsidRPr="004306E1" w:rsidRDefault="00AE4361" w:rsidP="007B38F1">
            <w:pPr>
              <w:jc w:val="center"/>
            </w:pPr>
            <w:r>
              <w:t>0,1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</w:tcPr>
          <w:p w:rsidR="00AE4361" w:rsidRPr="004306E1" w:rsidRDefault="00AE4361" w:rsidP="0063160F"/>
        </w:tc>
        <w:tc>
          <w:tcPr>
            <w:tcW w:w="1199" w:type="dxa"/>
            <w:gridSpan w:val="2"/>
          </w:tcPr>
          <w:p w:rsidR="00AE4361" w:rsidRPr="004306E1" w:rsidRDefault="00AE4361" w:rsidP="0063160F"/>
        </w:tc>
        <w:tc>
          <w:tcPr>
            <w:tcW w:w="636" w:type="dxa"/>
          </w:tcPr>
          <w:p w:rsidR="00AE4361" w:rsidRPr="004306E1" w:rsidRDefault="00AE4361" w:rsidP="0063160F">
            <w:r w:rsidRPr="004306E1">
              <w:t>048</w:t>
            </w:r>
          </w:p>
        </w:tc>
        <w:tc>
          <w:tcPr>
            <w:tcW w:w="5588" w:type="dxa"/>
          </w:tcPr>
          <w:p w:rsidR="00AE4361" w:rsidRPr="004306E1" w:rsidRDefault="00AE4361" w:rsidP="0063160F">
            <w:r w:rsidRPr="004306E1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noWrap/>
          </w:tcPr>
          <w:p w:rsidR="00AE4361" w:rsidRDefault="00AE4361" w:rsidP="007B38F1">
            <w:pPr>
              <w:jc w:val="center"/>
            </w:pPr>
            <w:r>
              <w:t>0,1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0E07AC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0E0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-30589,1</w:t>
            </w:r>
          </w:p>
        </w:tc>
      </w:tr>
      <w:tr w:rsidR="00AE4361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noWrap/>
            <w:vAlign w:val="center"/>
          </w:tcPr>
          <w:p w:rsidR="00AE4361" w:rsidRPr="00110C87" w:rsidRDefault="00AE4361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AE4361" w:rsidRPr="00110C87" w:rsidRDefault="00AE4361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noWrap/>
            <w:vAlign w:val="center"/>
          </w:tcPr>
          <w:p w:rsidR="00AE4361" w:rsidRPr="00110C87" w:rsidRDefault="00AE4361" w:rsidP="00655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30589,1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  <w:noWrap/>
          </w:tcPr>
          <w:p w:rsidR="00AE4361" w:rsidRPr="00C36AD5" w:rsidRDefault="00AE4361" w:rsidP="0063160F">
            <w:r>
              <w:t>9</w:t>
            </w:r>
          </w:p>
        </w:tc>
        <w:tc>
          <w:tcPr>
            <w:tcW w:w="1199" w:type="dxa"/>
            <w:gridSpan w:val="2"/>
            <w:noWrap/>
          </w:tcPr>
          <w:p w:rsidR="00AE4361" w:rsidRPr="00C36AD5" w:rsidRDefault="00AE4361" w:rsidP="0063160F"/>
        </w:tc>
        <w:tc>
          <w:tcPr>
            <w:tcW w:w="636" w:type="dxa"/>
            <w:noWrap/>
          </w:tcPr>
          <w:p w:rsidR="00AE4361" w:rsidRPr="00C36AD5" w:rsidRDefault="00AE4361" w:rsidP="0063160F"/>
        </w:tc>
        <w:tc>
          <w:tcPr>
            <w:tcW w:w="5588" w:type="dxa"/>
          </w:tcPr>
          <w:p w:rsidR="00AE4361" w:rsidRPr="00C36AD5" w:rsidRDefault="00AE4361" w:rsidP="0063160F">
            <w:r w:rsidRPr="00C36AD5">
              <w:t>Бюджет қаражатының пайдаланылатын қалдықтары</w:t>
            </w:r>
          </w:p>
        </w:tc>
        <w:tc>
          <w:tcPr>
            <w:tcW w:w="1572" w:type="dxa"/>
            <w:noWrap/>
          </w:tcPr>
          <w:p w:rsidR="00AE4361" w:rsidRDefault="00AE4361" w:rsidP="006552EE">
            <w:pPr>
              <w:jc w:val="center"/>
            </w:pPr>
            <w:r w:rsidRPr="00686A01">
              <w:t>30589,</w:t>
            </w:r>
            <w:r>
              <w:t>1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  <w:noWrap/>
          </w:tcPr>
          <w:p w:rsidR="00AE4361" w:rsidRPr="00C36AD5" w:rsidRDefault="00AE4361" w:rsidP="0063160F"/>
        </w:tc>
        <w:tc>
          <w:tcPr>
            <w:tcW w:w="1199" w:type="dxa"/>
            <w:gridSpan w:val="2"/>
            <w:noWrap/>
          </w:tcPr>
          <w:p w:rsidR="00AE4361" w:rsidRPr="00C36AD5" w:rsidRDefault="00AE4361" w:rsidP="0063160F">
            <w:r w:rsidRPr="00C36AD5">
              <w:t>01</w:t>
            </w:r>
          </w:p>
        </w:tc>
        <w:tc>
          <w:tcPr>
            <w:tcW w:w="636" w:type="dxa"/>
            <w:noWrap/>
          </w:tcPr>
          <w:p w:rsidR="00AE4361" w:rsidRPr="00C36AD5" w:rsidRDefault="00AE4361" w:rsidP="0063160F"/>
        </w:tc>
        <w:tc>
          <w:tcPr>
            <w:tcW w:w="5588" w:type="dxa"/>
          </w:tcPr>
          <w:p w:rsidR="00AE4361" w:rsidRPr="00C36AD5" w:rsidRDefault="00AE4361" w:rsidP="0063160F">
            <w:r w:rsidRPr="00C36AD5">
              <w:t>Бюджет қаражаты қалдықтары</w:t>
            </w:r>
          </w:p>
        </w:tc>
        <w:tc>
          <w:tcPr>
            <w:tcW w:w="1572" w:type="dxa"/>
            <w:noWrap/>
          </w:tcPr>
          <w:p w:rsidR="00AE4361" w:rsidRDefault="00AE4361" w:rsidP="006552EE">
            <w:pPr>
              <w:jc w:val="center"/>
            </w:pPr>
            <w:r w:rsidRPr="00686A01">
              <w:t>30589,</w:t>
            </w:r>
            <w:r>
              <w:t>1</w:t>
            </w:r>
          </w:p>
        </w:tc>
      </w:tr>
      <w:tr w:rsidR="00AE4361" w:rsidRPr="00105815" w:rsidTr="0063160F">
        <w:trPr>
          <w:trHeight w:val="284"/>
        </w:trPr>
        <w:tc>
          <w:tcPr>
            <w:tcW w:w="657" w:type="dxa"/>
            <w:noWrap/>
          </w:tcPr>
          <w:p w:rsidR="00AE4361" w:rsidRPr="00C36AD5" w:rsidRDefault="00AE4361" w:rsidP="0063160F"/>
        </w:tc>
        <w:tc>
          <w:tcPr>
            <w:tcW w:w="1199" w:type="dxa"/>
            <w:gridSpan w:val="2"/>
            <w:noWrap/>
          </w:tcPr>
          <w:p w:rsidR="00AE4361" w:rsidRPr="00C36AD5" w:rsidRDefault="00AE4361" w:rsidP="0063160F"/>
        </w:tc>
        <w:tc>
          <w:tcPr>
            <w:tcW w:w="636" w:type="dxa"/>
            <w:noWrap/>
          </w:tcPr>
          <w:p w:rsidR="00AE4361" w:rsidRPr="00C36AD5" w:rsidRDefault="00AE4361" w:rsidP="0063160F">
            <w:r w:rsidRPr="00C36AD5">
              <w:t>1</w:t>
            </w:r>
          </w:p>
        </w:tc>
        <w:tc>
          <w:tcPr>
            <w:tcW w:w="5588" w:type="dxa"/>
          </w:tcPr>
          <w:p w:rsidR="00AE4361" w:rsidRPr="00C36AD5" w:rsidRDefault="00AE4361" w:rsidP="0063160F">
            <w:r w:rsidRPr="00C36AD5">
              <w:t>Бюджет қаражатының бос қалдықтары</w:t>
            </w:r>
          </w:p>
        </w:tc>
        <w:tc>
          <w:tcPr>
            <w:tcW w:w="1572" w:type="dxa"/>
            <w:noWrap/>
          </w:tcPr>
          <w:p w:rsidR="00AE4361" w:rsidRDefault="00AE4361" w:rsidP="006552EE">
            <w:pPr>
              <w:jc w:val="center"/>
            </w:pPr>
            <w:r w:rsidRPr="00686A01">
              <w:t>30589,</w:t>
            </w:r>
            <w:r>
              <w:t>1</w:t>
            </w:r>
          </w:p>
        </w:tc>
      </w:tr>
    </w:tbl>
    <w:p w:rsidR="00AE4361" w:rsidRPr="00110C87" w:rsidRDefault="00AE4361" w:rsidP="00A64446">
      <w:pPr>
        <w:ind w:left="2832"/>
        <w:jc w:val="right"/>
        <w:rPr>
          <w:color w:val="000000"/>
          <w:lang w:val="kk-KZ"/>
        </w:rPr>
      </w:pPr>
    </w:p>
    <w:p w:rsidR="00AE4361" w:rsidRDefault="00AE4361" w:rsidP="00A64446">
      <w:pPr>
        <w:ind w:left="2832"/>
        <w:jc w:val="right"/>
        <w:rPr>
          <w:color w:val="000000"/>
          <w:lang w:val="kk-KZ"/>
        </w:rPr>
      </w:pPr>
    </w:p>
    <w:p w:rsidR="00AE4361" w:rsidRDefault="00AE4361" w:rsidP="00A64446">
      <w:pPr>
        <w:ind w:left="2832"/>
        <w:jc w:val="right"/>
        <w:rPr>
          <w:color w:val="000000"/>
          <w:lang w:val="kk-KZ"/>
        </w:rPr>
      </w:pPr>
    </w:p>
    <w:p w:rsidR="00AE4361" w:rsidRDefault="00AE4361" w:rsidP="00A64446">
      <w:pPr>
        <w:ind w:left="2832"/>
        <w:jc w:val="right"/>
        <w:rPr>
          <w:color w:val="000000"/>
          <w:lang w:val="kk-KZ"/>
        </w:rPr>
      </w:pPr>
    </w:p>
    <w:p w:rsidR="00AE4361" w:rsidRPr="00110C87" w:rsidRDefault="00AE4361" w:rsidP="00C74CC8">
      <w:pPr>
        <w:tabs>
          <w:tab w:val="left" w:pos="5330"/>
          <w:tab w:val="left" w:pos="551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</w:p>
    <w:p w:rsidR="00AE4361" w:rsidRPr="00BD51E8" w:rsidRDefault="00AE4361" w:rsidP="008F537B">
      <w:pPr>
        <w:tabs>
          <w:tab w:val="left" w:pos="5330"/>
          <w:tab w:val="right" w:pos="9637"/>
        </w:tabs>
        <w:ind w:left="2832"/>
        <w:rPr>
          <w:i/>
          <w:iCs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</w:p>
    <w:sectPr w:rsidR="00AE4361" w:rsidRPr="00BD51E8" w:rsidSect="00B85046">
      <w:headerReference w:type="default" r:id="rId7"/>
      <w:pgSz w:w="11906" w:h="16838"/>
      <w:pgMar w:top="1418" w:right="851" w:bottom="1418" w:left="1418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361" w:rsidRDefault="00AE4361" w:rsidP="00A06173">
      <w:r>
        <w:separator/>
      </w:r>
    </w:p>
  </w:endnote>
  <w:endnote w:type="continuationSeparator" w:id="0">
    <w:p w:rsidR="00AE4361" w:rsidRDefault="00AE4361" w:rsidP="00A06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361" w:rsidRDefault="00AE4361" w:rsidP="00A06173">
      <w:r>
        <w:separator/>
      </w:r>
    </w:p>
  </w:footnote>
  <w:footnote w:type="continuationSeparator" w:id="0">
    <w:p w:rsidR="00AE4361" w:rsidRDefault="00AE4361" w:rsidP="00A061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61" w:rsidRDefault="00AE4361">
    <w:pPr>
      <w:pStyle w:val="Header"/>
      <w:jc w:val="center"/>
    </w:pPr>
    <w:fldSimple w:instr="PAGE   \* MERGEFORMAT">
      <w:r>
        <w:rPr>
          <w:noProof/>
        </w:rPr>
        <w:t>9</w:t>
      </w:r>
    </w:fldSimple>
  </w:p>
  <w:p w:rsidR="00AE4361" w:rsidRDefault="00AE43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07DA"/>
    <w:rsid w:val="00005600"/>
    <w:rsid w:val="0000733B"/>
    <w:rsid w:val="000112A7"/>
    <w:rsid w:val="0001146A"/>
    <w:rsid w:val="00011657"/>
    <w:rsid w:val="00013975"/>
    <w:rsid w:val="00016611"/>
    <w:rsid w:val="0002168A"/>
    <w:rsid w:val="0002484F"/>
    <w:rsid w:val="000260EA"/>
    <w:rsid w:val="00030E4C"/>
    <w:rsid w:val="00033D16"/>
    <w:rsid w:val="0003495F"/>
    <w:rsid w:val="00040817"/>
    <w:rsid w:val="00042E7E"/>
    <w:rsid w:val="0004370B"/>
    <w:rsid w:val="000450C1"/>
    <w:rsid w:val="00047A1E"/>
    <w:rsid w:val="00051092"/>
    <w:rsid w:val="00052F64"/>
    <w:rsid w:val="00053B25"/>
    <w:rsid w:val="0005471D"/>
    <w:rsid w:val="00055104"/>
    <w:rsid w:val="000554C6"/>
    <w:rsid w:val="0006021D"/>
    <w:rsid w:val="00060FE2"/>
    <w:rsid w:val="00062325"/>
    <w:rsid w:val="0006667F"/>
    <w:rsid w:val="00071786"/>
    <w:rsid w:val="00074DCE"/>
    <w:rsid w:val="00080D1D"/>
    <w:rsid w:val="000811D1"/>
    <w:rsid w:val="00081CD1"/>
    <w:rsid w:val="000853D1"/>
    <w:rsid w:val="0009343E"/>
    <w:rsid w:val="00094D68"/>
    <w:rsid w:val="00097BA4"/>
    <w:rsid w:val="00097D11"/>
    <w:rsid w:val="000A2855"/>
    <w:rsid w:val="000A45E5"/>
    <w:rsid w:val="000A52A9"/>
    <w:rsid w:val="000A62EF"/>
    <w:rsid w:val="000A6E06"/>
    <w:rsid w:val="000B35CA"/>
    <w:rsid w:val="000B4840"/>
    <w:rsid w:val="000B4E7D"/>
    <w:rsid w:val="000B5DE9"/>
    <w:rsid w:val="000B7A3A"/>
    <w:rsid w:val="000C004D"/>
    <w:rsid w:val="000C09F2"/>
    <w:rsid w:val="000C31C1"/>
    <w:rsid w:val="000D464F"/>
    <w:rsid w:val="000D68F9"/>
    <w:rsid w:val="000D7037"/>
    <w:rsid w:val="000D70A1"/>
    <w:rsid w:val="000E07AC"/>
    <w:rsid w:val="000E5128"/>
    <w:rsid w:val="000E5B1D"/>
    <w:rsid w:val="000E68B1"/>
    <w:rsid w:val="000E6AAA"/>
    <w:rsid w:val="000F411A"/>
    <w:rsid w:val="001002D3"/>
    <w:rsid w:val="001005E4"/>
    <w:rsid w:val="0010308A"/>
    <w:rsid w:val="00105815"/>
    <w:rsid w:val="001077CD"/>
    <w:rsid w:val="00107D5F"/>
    <w:rsid w:val="00110C87"/>
    <w:rsid w:val="00112A1C"/>
    <w:rsid w:val="00113BB3"/>
    <w:rsid w:val="001148D9"/>
    <w:rsid w:val="0011588A"/>
    <w:rsid w:val="001217AF"/>
    <w:rsid w:val="00123F06"/>
    <w:rsid w:val="001259EB"/>
    <w:rsid w:val="00127D26"/>
    <w:rsid w:val="001316D4"/>
    <w:rsid w:val="00132142"/>
    <w:rsid w:val="00133346"/>
    <w:rsid w:val="00133CE3"/>
    <w:rsid w:val="00136116"/>
    <w:rsid w:val="00136562"/>
    <w:rsid w:val="001372E0"/>
    <w:rsid w:val="00140CB2"/>
    <w:rsid w:val="00142875"/>
    <w:rsid w:val="001439B4"/>
    <w:rsid w:val="00144D9A"/>
    <w:rsid w:val="001451B8"/>
    <w:rsid w:val="00146B1D"/>
    <w:rsid w:val="00146B88"/>
    <w:rsid w:val="001504FB"/>
    <w:rsid w:val="0015136A"/>
    <w:rsid w:val="00151687"/>
    <w:rsid w:val="00152D14"/>
    <w:rsid w:val="00154DCF"/>
    <w:rsid w:val="00161F25"/>
    <w:rsid w:val="00165990"/>
    <w:rsid w:val="00165D30"/>
    <w:rsid w:val="00167A37"/>
    <w:rsid w:val="0017006C"/>
    <w:rsid w:val="001726D1"/>
    <w:rsid w:val="00172BCA"/>
    <w:rsid w:val="00176D1D"/>
    <w:rsid w:val="00177775"/>
    <w:rsid w:val="00180DF6"/>
    <w:rsid w:val="001817B2"/>
    <w:rsid w:val="00181A54"/>
    <w:rsid w:val="00186C3E"/>
    <w:rsid w:val="00187AC8"/>
    <w:rsid w:val="00187B11"/>
    <w:rsid w:val="0019010F"/>
    <w:rsid w:val="00192601"/>
    <w:rsid w:val="00194E3B"/>
    <w:rsid w:val="00195477"/>
    <w:rsid w:val="001A0B4D"/>
    <w:rsid w:val="001A0E02"/>
    <w:rsid w:val="001A1589"/>
    <w:rsid w:val="001A1C1C"/>
    <w:rsid w:val="001A5424"/>
    <w:rsid w:val="001A66F8"/>
    <w:rsid w:val="001B099A"/>
    <w:rsid w:val="001B1D56"/>
    <w:rsid w:val="001B1DAE"/>
    <w:rsid w:val="001B31B8"/>
    <w:rsid w:val="001B371A"/>
    <w:rsid w:val="001B4A60"/>
    <w:rsid w:val="001B5A82"/>
    <w:rsid w:val="001B6E89"/>
    <w:rsid w:val="001B6F09"/>
    <w:rsid w:val="001C46C0"/>
    <w:rsid w:val="001C51FD"/>
    <w:rsid w:val="001C5A16"/>
    <w:rsid w:val="001C61C7"/>
    <w:rsid w:val="001C6AA6"/>
    <w:rsid w:val="001D03CB"/>
    <w:rsid w:val="001D152A"/>
    <w:rsid w:val="001D40E8"/>
    <w:rsid w:val="001D4EE3"/>
    <w:rsid w:val="001D5713"/>
    <w:rsid w:val="001E0ED4"/>
    <w:rsid w:val="001E22F4"/>
    <w:rsid w:val="001E3E9B"/>
    <w:rsid w:val="001E736C"/>
    <w:rsid w:val="001F57C9"/>
    <w:rsid w:val="00200E5A"/>
    <w:rsid w:val="00201780"/>
    <w:rsid w:val="00203CF5"/>
    <w:rsid w:val="00203F4F"/>
    <w:rsid w:val="00204068"/>
    <w:rsid w:val="00206D82"/>
    <w:rsid w:val="002104BD"/>
    <w:rsid w:val="002104E2"/>
    <w:rsid w:val="00210A51"/>
    <w:rsid w:val="002137AF"/>
    <w:rsid w:val="00216EC4"/>
    <w:rsid w:val="00223E9C"/>
    <w:rsid w:val="00226119"/>
    <w:rsid w:val="002273D0"/>
    <w:rsid w:val="00231536"/>
    <w:rsid w:val="0023238B"/>
    <w:rsid w:val="00233009"/>
    <w:rsid w:val="00234701"/>
    <w:rsid w:val="00235807"/>
    <w:rsid w:val="002373C4"/>
    <w:rsid w:val="00237F1E"/>
    <w:rsid w:val="00243646"/>
    <w:rsid w:val="00251638"/>
    <w:rsid w:val="002564A2"/>
    <w:rsid w:val="002633DF"/>
    <w:rsid w:val="0026375D"/>
    <w:rsid w:val="00264B89"/>
    <w:rsid w:val="002658FC"/>
    <w:rsid w:val="002669DE"/>
    <w:rsid w:val="00266FED"/>
    <w:rsid w:val="00270BC3"/>
    <w:rsid w:val="002715AC"/>
    <w:rsid w:val="00271CC8"/>
    <w:rsid w:val="00272DE5"/>
    <w:rsid w:val="00275A88"/>
    <w:rsid w:val="00277462"/>
    <w:rsid w:val="00287D0E"/>
    <w:rsid w:val="00290526"/>
    <w:rsid w:val="00291F54"/>
    <w:rsid w:val="00297FBA"/>
    <w:rsid w:val="002A09D6"/>
    <w:rsid w:val="002A0FE7"/>
    <w:rsid w:val="002A21A9"/>
    <w:rsid w:val="002A4F0F"/>
    <w:rsid w:val="002A7437"/>
    <w:rsid w:val="002B0C9B"/>
    <w:rsid w:val="002B15BE"/>
    <w:rsid w:val="002B3547"/>
    <w:rsid w:val="002B367B"/>
    <w:rsid w:val="002B5594"/>
    <w:rsid w:val="002C20A1"/>
    <w:rsid w:val="002C61A8"/>
    <w:rsid w:val="002C7CAF"/>
    <w:rsid w:val="002D26AA"/>
    <w:rsid w:val="002D4FC3"/>
    <w:rsid w:val="002D7064"/>
    <w:rsid w:val="002D75C6"/>
    <w:rsid w:val="002E0EF1"/>
    <w:rsid w:val="002E2969"/>
    <w:rsid w:val="002E524A"/>
    <w:rsid w:val="002E5EE6"/>
    <w:rsid w:val="002E6518"/>
    <w:rsid w:val="002E664C"/>
    <w:rsid w:val="002F11AD"/>
    <w:rsid w:val="002F20F4"/>
    <w:rsid w:val="002F3BF3"/>
    <w:rsid w:val="002F57F5"/>
    <w:rsid w:val="002F6E4D"/>
    <w:rsid w:val="002F7916"/>
    <w:rsid w:val="002F79D4"/>
    <w:rsid w:val="00302312"/>
    <w:rsid w:val="00302C61"/>
    <w:rsid w:val="003033C4"/>
    <w:rsid w:val="00305141"/>
    <w:rsid w:val="0030620C"/>
    <w:rsid w:val="003120EE"/>
    <w:rsid w:val="00312ED4"/>
    <w:rsid w:val="003142CF"/>
    <w:rsid w:val="00314818"/>
    <w:rsid w:val="003156DF"/>
    <w:rsid w:val="00317D5E"/>
    <w:rsid w:val="00323934"/>
    <w:rsid w:val="00326887"/>
    <w:rsid w:val="00330563"/>
    <w:rsid w:val="0033383C"/>
    <w:rsid w:val="00336A3F"/>
    <w:rsid w:val="00336B53"/>
    <w:rsid w:val="00341265"/>
    <w:rsid w:val="00343975"/>
    <w:rsid w:val="00343B65"/>
    <w:rsid w:val="00350066"/>
    <w:rsid w:val="0035231A"/>
    <w:rsid w:val="00352F7E"/>
    <w:rsid w:val="00362879"/>
    <w:rsid w:val="00363EEC"/>
    <w:rsid w:val="00371062"/>
    <w:rsid w:val="00372390"/>
    <w:rsid w:val="0037290C"/>
    <w:rsid w:val="00376FE7"/>
    <w:rsid w:val="00380E78"/>
    <w:rsid w:val="0038128B"/>
    <w:rsid w:val="003822B6"/>
    <w:rsid w:val="0038484E"/>
    <w:rsid w:val="00385120"/>
    <w:rsid w:val="00387F24"/>
    <w:rsid w:val="00391B94"/>
    <w:rsid w:val="0039665F"/>
    <w:rsid w:val="00396E0F"/>
    <w:rsid w:val="0039706D"/>
    <w:rsid w:val="00397DDD"/>
    <w:rsid w:val="003A00AE"/>
    <w:rsid w:val="003A21B9"/>
    <w:rsid w:val="003A2C0A"/>
    <w:rsid w:val="003A630F"/>
    <w:rsid w:val="003B08E1"/>
    <w:rsid w:val="003B1023"/>
    <w:rsid w:val="003C1F72"/>
    <w:rsid w:val="003C2E36"/>
    <w:rsid w:val="003C5565"/>
    <w:rsid w:val="003C6361"/>
    <w:rsid w:val="003C67C2"/>
    <w:rsid w:val="003C7043"/>
    <w:rsid w:val="003D4282"/>
    <w:rsid w:val="003D4A85"/>
    <w:rsid w:val="003E08FE"/>
    <w:rsid w:val="003E11FC"/>
    <w:rsid w:val="003E3073"/>
    <w:rsid w:val="003E35EC"/>
    <w:rsid w:val="003E4389"/>
    <w:rsid w:val="003E7E4C"/>
    <w:rsid w:val="003F1B1D"/>
    <w:rsid w:val="003F36E5"/>
    <w:rsid w:val="003F429B"/>
    <w:rsid w:val="003F5D0F"/>
    <w:rsid w:val="003F7531"/>
    <w:rsid w:val="003F7537"/>
    <w:rsid w:val="00403512"/>
    <w:rsid w:val="00411B38"/>
    <w:rsid w:val="00411B4B"/>
    <w:rsid w:val="00412144"/>
    <w:rsid w:val="00412DD7"/>
    <w:rsid w:val="004169AA"/>
    <w:rsid w:val="00416DBE"/>
    <w:rsid w:val="004229F4"/>
    <w:rsid w:val="004255A9"/>
    <w:rsid w:val="00425CCA"/>
    <w:rsid w:val="0042758E"/>
    <w:rsid w:val="004306E1"/>
    <w:rsid w:val="00436041"/>
    <w:rsid w:val="00436B7E"/>
    <w:rsid w:val="00444C00"/>
    <w:rsid w:val="00445482"/>
    <w:rsid w:val="004457BC"/>
    <w:rsid w:val="0044632C"/>
    <w:rsid w:val="00447572"/>
    <w:rsid w:val="00450B7C"/>
    <w:rsid w:val="00450B7F"/>
    <w:rsid w:val="00450C65"/>
    <w:rsid w:val="00451A85"/>
    <w:rsid w:val="004527E1"/>
    <w:rsid w:val="0045399F"/>
    <w:rsid w:val="00453F35"/>
    <w:rsid w:val="00454DBE"/>
    <w:rsid w:val="00460485"/>
    <w:rsid w:val="00462FF9"/>
    <w:rsid w:val="004645B3"/>
    <w:rsid w:val="00466131"/>
    <w:rsid w:val="00467CAC"/>
    <w:rsid w:val="00467ED8"/>
    <w:rsid w:val="0047004D"/>
    <w:rsid w:val="00471327"/>
    <w:rsid w:val="00474E21"/>
    <w:rsid w:val="004830F7"/>
    <w:rsid w:val="004844A4"/>
    <w:rsid w:val="00485DC1"/>
    <w:rsid w:val="004863DC"/>
    <w:rsid w:val="004866A1"/>
    <w:rsid w:val="00487A43"/>
    <w:rsid w:val="004905B6"/>
    <w:rsid w:val="00494A56"/>
    <w:rsid w:val="004A2B0F"/>
    <w:rsid w:val="004A7179"/>
    <w:rsid w:val="004B1992"/>
    <w:rsid w:val="004B7F66"/>
    <w:rsid w:val="004C2758"/>
    <w:rsid w:val="004C32DD"/>
    <w:rsid w:val="004C6F67"/>
    <w:rsid w:val="004C796B"/>
    <w:rsid w:val="004D2740"/>
    <w:rsid w:val="004D2D27"/>
    <w:rsid w:val="004D3170"/>
    <w:rsid w:val="004E1779"/>
    <w:rsid w:val="004E3455"/>
    <w:rsid w:val="004E34E8"/>
    <w:rsid w:val="004E42B4"/>
    <w:rsid w:val="004E5202"/>
    <w:rsid w:val="004E7E0D"/>
    <w:rsid w:val="004F2100"/>
    <w:rsid w:val="004F2DD5"/>
    <w:rsid w:val="00500E4F"/>
    <w:rsid w:val="00503627"/>
    <w:rsid w:val="00503781"/>
    <w:rsid w:val="00503CCD"/>
    <w:rsid w:val="00505F5A"/>
    <w:rsid w:val="00506A60"/>
    <w:rsid w:val="005071BD"/>
    <w:rsid w:val="005071EF"/>
    <w:rsid w:val="00507ADA"/>
    <w:rsid w:val="005103E6"/>
    <w:rsid w:val="005123C5"/>
    <w:rsid w:val="00514D14"/>
    <w:rsid w:val="0051692D"/>
    <w:rsid w:val="00517C21"/>
    <w:rsid w:val="00527E61"/>
    <w:rsid w:val="005308E5"/>
    <w:rsid w:val="00530A66"/>
    <w:rsid w:val="00531912"/>
    <w:rsid w:val="005353B5"/>
    <w:rsid w:val="00541291"/>
    <w:rsid w:val="00542CB8"/>
    <w:rsid w:val="00544D50"/>
    <w:rsid w:val="00545C4D"/>
    <w:rsid w:val="005507DA"/>
    <w:rsid w:val="00555BDC"/>
    <w:rsid w:val="00556CB0"/>
    <w:rsid w:val="00561102"/>
    <w:rsid w:val="00566FA6"/>
    <w:rsid w:val="00575189"/>
    <w:rsid w:val="00576193"/>
    <w:rsid w:val="0058124A"/>
    <w:rsid w:val="00582039"/>
    <w:rsid w:val="00585118"/>
    <w:rsid w:val="00585F27"/>
    <w:rsid w:val="00596CD4"/>
    <w:rsid w:val="005A058F"/>
    <w:rsid w:val="005A24B3"/>
    <w:rsid w:val="005A2C9A"/>
    <w:rsid w:val="005A4731"/>
    <w:rsid w:val="005A484C"/>
    <w:rsid w:val="005A4C62"/>
    <w:rsid w:val="005A5B84"/>
    <w:rsid w:val="005A6277"/>
    <w:rsid w:val="005B14AB"/>
    <w:rsid w:val="005B22F0"/>
    <w:rsid w:val="005B36DA"/>
    <w:rsid w:val="005B4FE0"/>
    <w:rsid w:val="005C245B"/>
    <w:rsid w:val="005C317D"/>
    <w:rsid w:val="005C5238"/>
    <w:rsid w:val="005E3EFC"/>
    <w:rsid w:val="005E5D1C"/>
    <w:rsid w:val="005F35A9"/>
    <w:rsid w:val="005F3AC5"/>
    <w:rsid w:val="00602074"/>
    <w:rsid w:val="006023ED"/>
    <w:rsid w:val="00605453"/>
    <w:rsid w:val="00606823"/>
    <w:rsid w:val="00607F6A"/>
    <w:rsid w:val="0061272A"/>
    <w:rsid w:val="0061341B"/>
    <w:rsid w:val="00613D79"/>
    <w:rsid w:val="00616500"/>
    <w:rsid w:val="00617470"/>
    <w:rsid w:val="00620887"/>
    <w:rsid w:val="006219EE"/>
    <w:rsid w:val="00621B38"/>
    <w:rsid w:val="00621DF7"/>
    <w:rsid w:val="00623A29"/>
    <w:rsid w:val="0062433A"/>
    <w:rsid w:val="0062542E"/>
    <w:rsid w:val="0063160F"/>
    <w:rsid w:val="006318DC"/>
    <w:rsid w:val="00633C20"/>
    <w:rsid w:val="00633E75"/>
    <w:rsid w:val="00634110"/>
    <w:rsid w:val="00634BD8"/>
    <w:rsid w:val="00636C4D"/>
    <w:rsid w:val="00644FB5"/>
    <w:rsid w:val="006458E9"/>
    <w:rsid w:val="00647278"/>
    <w:rsid w:val="006479D8"/>
    <w:rsid w:val="00653DD5"/>
    <w:rsid w:val="006552EE"/>
    <w:rsid w:val="006622A1"/>
    <w:rsid w:val="00662B66"/>
    <w:rsid w:val="00663AC1"/>
    <w:rsid w:val="00663E46"/>
    <w:rsid w:val="00663E91"/>
    <w:rsid w:val="006650C4"/>
    <w:rsid w:val="006673E6"/>
    <w:rsid w:val="006701E1"/>
    <w:rsid w:val="0067274C"/>
    <w:rsid w:val="0067298B"/>
    <w:rsid w:val="00672C7E"/>
    <w:rsid w:val="0068059D"/>
    <w:rsid w:val="0068077C"/>
    <w:rsid w:val="00682427"/>
    <w:rsid w:val="0068416E"/>
    <w:rsid w:val="00684D85"/>
    <w:rsid w:val="0068518E"/>
    <w:rsid w:val="00686A01"/>
    <w:rsid w:val="0068717B"/>
    <w:rsid w:val="0068788F"/>
    <w:rsid w:val="0069201A"/>
    <w:rsid w:val="00693547"/>
    <w:rsid w:val="00697475"/>
    <w:rsid w:val="00697F10"/>
    <w:rsid w:val="006A1C67"/>
    <w:rsid w:val="006A2FEB"/>
    <w:rsid w:val="006A7E25"/>
    <w:rsid w:val="006B021D"/>
    <w:rsid w:val="006B08C6"/>
    <w:rsid w:val="006B0C26"/>
    <w:rsid w:val="006B16CA"/>
    <w:rsid w:val="006B3367"/>
    <w:rsid w:val="006B3F74"/>
    <w:rsid w:val="006B55E0"/>
    <w:rsid w:val="006C0C24"/>
    <w:rsid w:val="006C267E"/>
    <w:rsid w:val="006C57E7"/>
    <w:rsid w:val="006D2280"/>
    <w:rsid w:val="006D5AC5"/>
    <w:rsid w:val="006D5D17"/>
    <w:rsid w:val="006D77B7"/>
    <w:rsid w:val="006E4634"/>
    <w:rsid w:val="006E6CB3"/>
    <w:rsid w:val="006E72F9"/>
    <w:rsid w:val="006F01BE"/>
    <w:rsid w:val="006F4800"/>
    <w:rsid w:val="006F668D"/>
    <w:rsid w:val="00704D15"/>
    <w:rsid w:val="00707BB0"/>
    <w:rsid w:val="007114F0"/>
    <w:rsid w:val="00711E44"/>
    <w:rsid w:val="007122F6"/>
    <w:rsid w:val="00712BF2"/>
    <w:rsid w:val="00713287"/>
    <w:rsid w:val="00715F09"/>
    <w:rsid w:val="00716224"/>
    <w:rsid w:val="00716A6D"/>
    <w:rsid w:val="00721C5C"/>
    <w:rsid w:val="007232CF"/>
    <w:rsid w:val="007232F3"/>
    <w:rsid w:val="00723BF9"/>
    <w:rsid w:val="00730667"/>
    <w:rsid w:val="007329AB"/>
    <w:rsid w:val="00732F3A"/>
    <w:rsid w:val="00734110"/>
    <w:rsid w:val="007401E5"/>
    <w:rsid w:val="007422D2"/>
    <w:rsid w:val="00744AE8"/>
    <w:rsid w:val="00745DA2"/>
    <w:rsid w:val="00746C0F"/>
    <w:rsid w:val="007530B1"/>
    <w:rsid w:val="00753715"/>
    <w:rsid w:val="007557A4"/>
    <w:rsid w:val="007565F0"/>
    <w:rsid w:val="007640B7"/>
    <w:rsid w:val="007653FF"/>
    <w:rsid w:val="00767326"/>
    <w:rsid w:val="00770464"/>
    <w:rsid w:val="00774FDC"/>
    <w:rsid w:val="0078241B"/>
    <w:rsid w:val="0078477A"/>
    <w:rsid w:val="007860DF"/>
    <w:rsid w:val="00786FAC"/>
    <w:rsid w:val="00786FC3"/>
    <w:rsid w:val="00790DC2"/>
    <w:rsid w:val="00792788"/>
    <w:rsid w:val="00795248"/>
    <w:rsid w:val="007957FD"/>
    <w:rsid w:val="007965FD"/>
    <w:rsid w:val="007A211F"/>
    <w:rsid w:val="007A21C8"/>
    <w:rsid w:val="007A2BD3"/>
    <w:rsid w:val="007A39B5"/>
    <w:rsid w:val="007B38F1"/>
    <w:rsid w:val="007B49C6"/>
    <w:rsid w:val="007C1C8C"/>
    <w:rsid w:val="007C26F8"/>
    <w:rsid w:val="007C351A"/>
    <w:rsid w:val="007C4ED0"/>
    <w:rsid w:val="007C76B5"/>
    <w:rsid w:val="007C7EFE"/>
    <w:rsid w:val="007D0392"/>
    <w:rsid w:val="007D0F9A"/>
    <w:rsid w:val="007D54AE"/>
    <w:rsid w:val="007D7FCF"/>
    <w:rsid w:val="007E37A2"/>
    <w:rsid w:val="007E3B0D"/>
    <w:rsid w:val="007E4DB5"/>
    <w:rsid w:val="007E7A8F"/>
    <w:rsid w:val="007F326E"/>
    <w:rsid w:val="007F469A"/>
    <w:rsid w:val="007F66CC"/>
    <w:rsid w:val="007F7997"/>
    <w:rsid w:val="007F79F0"/>
    <w:rsid w:val="00802C41"/>
    <w:rsid w:val="00804105"/>
    <w:rsid w:val="008048FF"/>
    <w:rsid w:val="00806DA2"/>
    <w:rsid w:val="008135B2"/>
    <w:rsid w:val="0081456B"/>
    <w:rsid w:val="00814E43"/>
    <w:rsid w:val="008158B6"/>
    <w:rsid w:val="00820A00"/>
    <w:rsid w:val="00822037"/>
    <w:rsid w:val="008220B5"/>
    <w:rsid w:val="008237F2"/>
    <w:rsid w:val="0082537F"/>
    <w:rsid w:val="008253C0"/>
    <w:rsid w:val="00826DDF"/>
    <w:rsid w:val="008274FA"/>
    <w:rsid w:val="008279CA"/>
    <w:rsid w:val="00830BAC"/>
    <w:rsid w:val="00830C62"/>
    <w:rsid w:val="00831239"/>
    <w:rsid w:val="00840A65"/>
    <w:rsid w:val="008419FE"/>
    <w:rsid w:val="008535BF"/>
    <w:rsid w:val="00862E47"/>
    <w:rsid w:val="00873C9D"/>
    <w:rsid w:val="00874693"/>
    <w:rsid w:val="0087600D"/>
    <w:rsid w:val="0088033E"/>
    <w:rsid w:val="00881E8B"/>
    <w:rsid w:val="00885FEC"/>
    <w:rsid w:val="008866BF"/>
    <w:rsid w:val="008971A0"/>
    <w:rsid w:val="008A3128"/>
    <w:rsid w:val="008B08C1"/>
    <w:rsid w:val="008B1AE0"/>
    <w:rsid w:val="008B237C"/>
    <w:rsid w:val="008B4E6A"/>
    <w:rsid w:val="008B622C"/>
    <w:rsid w:val="008B6DF8"/>
    <w:rsid w:val="008B75D1"/>
    <w:rsid w:val="008C004D"/>
    <w:rsid w:val="008C6A51"/>
    <w:rsid w:val="008C6D12"/>
    <w:rsid w:val="008D153C"/>
    <w:rsid w:val="008D17D2"/>
    <w:rsid w:val="008D35E4"/>
    <w:rsid w:val="008D40B1"/>
    <w:rsid w:val="008E1883"/>
    <w:rsid w:val="008E1EE8"/>
    <w:rsid w:val="008E2564"/>
    <w:rsid w:val="008E2921"/>
    <w:rsid w:val="008E38AE"/>
    <w:rsid w:val="008E3F69"/>
    <w:rsid w:val="008E5F8B"/>
    <w:rsid w:val="008E6235"/>
    <w:rsid w:val="008E7299"/>
    <w:rsid w:val="008E7694"/>
    <w:rsid w:val="008F2E16"/>
    <w:rsid w:val="008F41CC"/>
    <w:rsid w:val="008F50FD"/>
    <w:rsid w:val="008F537B"/>
    <w:rsid w:val="00900A45"/>
    <w:rsid w:val="009020C2"/>
    <w:rsid w:val="00906BD9"/>
    <w:rsid w:val="00907D7D"/>
    <w:rsid w:val="00911799"/>
    <w:rsid w:val="00912720"/>
    <w:rsid w:val="00913D38"/>
    <w:rsid w:val="00914543"/>
    <w:rsid w:val="009168EF"/>
    <w:rsid w:val="00916CE0"/>
    <w:rsid w:val="0091733E"/>
    <w:rsid w:val="009239E8"/>
    <w:rsid w:val="0092551D"/>
    <w:rsid w:val="00925B0C"/>
    <w:rsid w:val="009417E2"/>
    <w:rsid w:val="00944D8D"/>
    <w:rsid w:val="009513E1"/>
    <w:rsid w:val="00951E8F"/>
    <w:rsid w:val="00952A51"/>
    <w:rsid w:val="00953ABF"/>
    <w:rsid w:val="0095699A"/>
    <w:rsid w:val="0096128F"/>
    <w:rsid w:val="00964BBC"/>
    <w:rsid w:val="00972909"/>
    <w:rsid w:val="00973CC5"/>
    <w:rsid w:val="00980504"/>
    <w:rsid w:val="00984F0F"/>
    <w:rsid w:val="00990689"/>
    <w:rsid w:val="00990B14"/>
    <w:rsid w:val="0099143F"/>
    <w:rsid w:val="00991519"/>
    <w:rsid w:val="009919AA"/>
    <w:rsid w:val="009929F8"/>
    <w:rsid w:val="009931DC"/>
    <w:rsid w:val="009939B0"/>
    <w:rsid w:val="00993A59"/>
    <w:rsid w:val="00996F04"/>
    <w:rsid w:val="009A0351"/>
    <w:rsid w:val="009A0614"/>
    <w:rsid w:val="009A0AB8"/>
    <w:rsid w:val="009A1B36"/>
    <w:rsid w:val="009A29C7"/>
    <w:rsid w:val="009A2F9A"/>
    <w:rsid w:val="009B0A23"/>
    <w:rsid w:val="009B1C5E"/>
    <w:rsid w:val="009B4200"/>
    <w:rsid w:val="009B7D74"/>
    <w:rsid w:val="009C091A"/>
    <w:rsid w:val="009C3873"/>
    <w:rsid w:val="009C686A"/>
    <w:rsid w:val="009D0594"/>
    <w:rsid w:val="009D0D5A"/>
    <w:rsid w:val="009D1C06"/>
    <w:rsid w:val="009D2F33"/>
    <w:rsid w:val="009D3254"/>
    <w:rsid w:val="009D645C"/>
    <w:rsid w:val="009E235E"/>
    <w:rsid w:val="009E23DB"/>
    <w:rsid w:val="009E55AA"/>
    <w:rsid w:val="009F0D34"/>
    <w:rsid w:val="009F3A80"/>
    <w:rsid w:val="009F4CE4"/>
    <w:rsid w:val="009F6048"/>
    <w:rsid w:val="009F64A8"/>
    <w:rsid w:val="00A00E93"/>
    <w:rsid w:val="00A02A23"/>
    <w:rsid w:val="00A05682"/>
    <w:rsid w:val="00A06173"/>
    <w:rsid w:val="00A068D7"/>
    <w:rsid w:val="00A06FC1"/>
    <w:rsid w:val="00A07137"/>
    <w:rsid w:val="00A13452"/>
    <w:rsid w:val="00A136C3"/>
    <w:rsid w:val="00A13D73"/>
    <w:rsid w:val="00A14943"/>
    <w:rsid w:val="00A17199"/>
    <w:rsid w:val="00A1776A"/>
    <w:rsid w:val="00A1779E"/>
    <w:rsid w:val="00A21D65"/>
    <w:rsid w:val="00A22960"/>
    <w:rsid w:val="00A256A0"/>
    <w:rsid w:val="00A26956"/>
    <w:rsid w:val="00A3186E"/>
    <w:rsid w:val="00A337F3"/>
    <w:rsid w:val="00A338B9"/>
    <w:rsid w:val="00A33E59"/>
    <w:rsid w:val="00A354BF"/>
    <w:rsid w:val="00A40054"/>
    <w:rsid w:val="00A458B5"/>
    <w:rsid w:val="00A467D1"/>
    <w:rsid w:val="00A5026C"/>
    <w:rsid w:val="00A508CC"/>
    <w:rsid w:val="00A5298E"/>
    <w:rsid w:val="00A52FC3"/>
    <w:rsid w:val="00A54AB9"/>
    <w:rsid w:val="00A56A43"/>
    <w:rsid w:val="00A64446"/>
    <w:rsid w:val="00A64D19"/>
    <w:rsid w:val="00A65ABE"/>
    <w:rsid w:val="00A65E19"/>
    <w:rsid w:val="00A66F3B"/>
    <w:rsid w:val="00A71279"/>
    <w:rsid w:val="00A72A94"/>
    <w:rsid w:val="00A746EC"/>
    <w:rsid w:val="00A74B63"/>
    <w:rsid w:val="00A7501C"/>
    <w:rsid w:val="00A75D42"/>
    <w:rsid w:val="00A76563"/>
    <w:rsid w:val="00A76C2E"/>
    <w:rsid w:val="00A801B9"/>
    <w:rsid w:val="00A816AA"/>
    <w:rsid w:val="00A846F4"/>
    <w:rsid w:val="00A92D31"/>
    <w:rsid w:val="00A92FD4"/>
    <w:rsid w:val="00A94012"/>
    <w:rsid w:val="00AA01A6"/>
    <w:rsid w:val="00AA1E62"/>
    <w:rsid w:val="00AA44AE"/>
    <w:rsid w:val="00AA5A73"/>
    <w:rsid w:val="00AA5E81"/>
    <w:rsid w:val="00AA6ADF"/>
    <w:rsid w:val="00AA7FEE"/>
    <w:rsid w:val="00AB2604"/>
    <w:rsid w:val="00AB449D"/>
    <w:rsid w:val="00AB4E14"/>
    <w:rsid w:val="00AB6419"/>
    <w:rsid w:val="00AB7472"/>
    <w:rsid w:val="00AC0D8B"/>
    <w:rsid w:val="00AC0FEF"/>
    <w:rsid w:val="00AC4370"/>
    <w:rsid w:val="00AC552C"/>
    <w:rsid w:val="00AC7A0C"/>
    <w:rsid w:val="00AD02EE"/>
    <w:rsid w:val="00AD3A0D"/>
    <w:rsid w:val="00AD68F5"/>
    <w:rsid w:val="00AE0022"/>
    <w:rsid w:val="00AE0378"/>
    <w:rsid w:val="00AE1803"/>
    <w:rsid w:val="00AE3883"/>
    <w:rsid w:val="00AE3B62"/>
    <w:rsid w:val="00AE4361"/>
    <w:rsid w:val="00AE749A"/>
    <w:rsid w:val="00AF26A7"/>
    <w:rsid w:val="00AF2F46"/>
    <w:rsid w:val="00AF4E2A"/>
    <w:rsid w:val="00B03B80"/>
    <w:rsid w:val="00B04C50"/>
    <w:rsid w:val="00B057A4"/>
    <w:rsid w:val="00B10AFC"/>
    <w:rsid w:val="00B10E40"/>
    <w:rsid w:val="00B136AC"/>
    <w:rsid w:val="00B15A4B"/>
    <w:rsid w:val="00B17404"/>
    <w:rsid w:val="00B17ED2"/>
    <w:rsid w:val="00B22041"/>
    <w:rsid w:val="00B22254"/>
    <w:rsid w:val="00B23892"/>
    <w:rsid w:val="00B25DBF"/>
    <w:rsid w:val="00B25E6C"/>
    <w:rsid w:val="00B30516"/>
    <w:rsid w:val="00B443AF"/>
    <w:rsid w:val="00B447D5"/>
    <w:rsid w:val="00B461D2"/>
    <w:rsid w:val="00B47C92"/>
    <w:rsid w:val="00B54F76"/>
    <w:rsid w:val="00B555E1"/>
    <w:rsid w:val="00B64669"/>
    <w:rsid w:val="00B64C18"/>
    <w:rsid w:val="00B65B49"/>
    <w:rsid w:val="00B664C2"/>
    <w:rsid w:val="00B726DA"/>
    <w:rsid w:val="00B80A66"/>
    <w:rsid w:val="00B80BB2"/>
    <w:rsid w:val="00B80CA9"/>
    <w:rsid w:val="00B81473"/>
    <w:rsid w:val="00B82A79"/>
    <w:rsid w:val="00B85046"/>
    <w:rsid w:val="00B972D7"/>
    <w:rsid w:val="00BA0F5F"/>
    <w:rsid w:val="00BA1C57"/>
    <w:rsid w:val="00BA1C63"/>
    <w:rsid w:val="00BA2746"/>
    <w:rsid w:val="00BA282E"/>
    <w:rsid w:val="00BA3197"/>
    <w:rsid w:val="00BA4C6F"/>
    <w:rsid w:val="00BA597D"/>
    <w:rsid w:val="00BA6949"/>
    <w:rsid w:val="00BA713B"/>
    <w:rsid w:val="00BB6AE3"/>
    <w:rsid w:val="00BC10BA"/>
    <w:rsid w:val="00BC34C6"/>
    <w:rsid w:val="00BD1AD5"/>
    <w:rsid w:val="00BD39B9"/>
    <w:rsid w:val="00BD51E8"/>
    <w:rsid w:val="00BF11B2"/>
    <w:rsid w:val="00C05194"/>
    <w:rsid w:val="00C05BA9"/>
    <w:rsid w:val="00C07A1B"/>
    <w:rsid w:val="00C10771"/>
    <w:rsid w:val="00C11EB2"/>
    <w:rsid w:val="00C1348E"/>
    <w:rsid w:val="00C14C05"/>
    <w:rsid w:val="00C16415"/>
    <w:rsid w:val="00C2289A"/>
    <w:rsid w:val="00C249E5"/>
    <w:rsid w:val="00C25985"/>
    <w:rsid w:val="00C273DB"/>
    <w:rsid w:val="00C27757"/>
    <w:rsid w:val="00C30873"/>
    <w:rsid w:val="00C31F25"/>
    <w:rsid w:val="00C340E2"/>
    <w:rsid w:val="00C340FD"/>
    <w:rsid w:val="00C349A0"/>
    <w:rsid w:val="00C36AD5"/>
    <w:rsid w:val="00C42E50"/>
    <w:rsid w:val="00C44AB3"/>
    <w:rsid w:val="00C52F55"/>
    <w:rsid w:val="00C57160"/>
    <w:rsid w:val="00C63737"/>
    <w:rsid w:val="00C6396A"/>
    <w:rsid w:val="00C64E13"/>
    <w:rsid w:val="00C67227"/>
    <w:rsid w:val="00C67662"/>
    <w:rsid w:val="00C73EF9"/>
    <w:rsid w:val="00C74CC8"/>
    <w:rsid w:val="00C77923"/>
    <w:rsid w:val="00C81C65"/>
    <w:rsid w:val="00C8580D"/>
    <w:rsid w:val="00C861EC"/>
    <w:rsid w:val="00C86234"/>
    <w:rsid w:val="00C87372"/>
    <w:rsid w:val="00C9249E"/>
    <w:rsid w:val="00CA0F40"/>
    <w:rsid w:val="00CA1BBC"/>
    <w:rsid w:val="00CA5956"/>
    <w:rsid w:val="00CB24B0"/>
    <w:rsid w:val="00CB3C44"/>
    <w:rsid w:val="00CB6920"/>
    <w:rsid w:val="00CC02B0"/>
    <w:rsid w:val="00CC04C0"/>
    <w:rsid w:val="00CC432E"/>
    <w:rsid w:val="00CC6CCD"/>
    <w:rsid w:val="00CD17AD"/>
    <w:rsid w:val="00CD39DD"/>
    <w:rsid w:val="00CD3C5D"/>
    <w:rsid w:val="00CE1CFF"/>
    <w:rsid w:val="00CE3C0D"/>
    <w:rsid w:val="00D00D45"/>
    <w:rsid w:val="00D0165F"/>
    <w:rsid w:val="00D0231C"/>
    <w:rsid w:val="00D06304"/>
    <w:rsid w:val="00D07C78"/>
    <w:rsid w:val="00D07CCB"/>
    <w:rsid w:val="00D101BD"/>
    <w:rsid w:val="00D122F8"/>
    <w:rsid w:val="00D17BC7"/>
    <w:rsid w:val="00D26787"/>
    <w:rsid w:val="00D30DF5"/>
    <w:rsid w:val="00D3210C"/>
    <w:rsid w:val="00D35258"/>
    <w:rsid w:val="00D40EBC"/>
    <w:rsid w:val="00D41777"/>
    <w:rsid w:val="00D420F5"/>
    <w:rsid w:val="00D450A9"/>
    <w:rsid w:val="00D4578C"/>
    <w:rsid w:val="00D51E75"/>
    <w:rsid w:val="00D57B42"/>
    <w:rsid w:val="00D63850"/>
    <w:rsid w:val="00D67BE8"/>
    <w:rsid w:val="00D734D1"/>
    <w:rsid w:val="00D735E2"/>
    <w:rsid w:val="00D74185"/>
    <w:rsid w:val="00D7579F"/>
    <w:rsid w:val="00D76F1E"/>
    <w:rsid w:val="00D8046A"/>
    <w:rsid w:val="00D8164B"/>
    <w:rsid w:val="00D830C9"/>
    <w:rsid w:val="00D83C61"/>
    <w:rsid w:val="00D84989"/>
    <w:rsid w:val="00D85EC9"/>
    <w:rsid w:val="00D860D7"/>
    <w:rsid w:val="00D86ED6"/>
    <w:rsid w:val="00D90600"/>
    <w:rsid w:val="00D94079"/>
    <w:rsid w:val="00D96DA4"/>
    <w:rsid w:val="00D97FCC"/>
    <w:rsid w:val="00DA115B"/>
    <w:rsid w:val="00DA6EF3"/>
    <w:rsid w:val="00DB4C62"/>
    <w:rsid w:val="00DC0FD7"/>
    <w:rsid w:val="00DC187F"/>
    <w:rsid w:val="00DC1FFC"/>
    <w:rsid w:val="00DC4E56"/>
    <w:rsid w:val="00DD0357"/>
    <w:rsid w:val="00DD139A"/>
    <w:rsid w:val="00DD19C2"/>
    <w:rsid w:val="00DD25B4"/>
    <w:rsid w:val="00DD3828"/>
    <w:rsid w:val="00DD49CD"/>
    <w:rsid w:val="00DD6953"/>
    <w:rsid w:val="00DF1A5E"/>
    <w:rsid w:val="00DF34BC"/>
    <w:rsid w:val="00DF3FB4"/>
    <w:rsid w:val="00DF4990"/>
    <w:rsid w:val="00DF4D80"/>
    <w:rsid w:val="00DF4E44"/>
    <w:rsid w:val="00E03FE5"/>
    <w:rsid w:val="00E07B7C"/>
    <w:rsid w:val="00E111AC"/>
    <w:rsid w:val="00E11D2E"/>
    <w:rsid w:val="00E1236C"/>
    <w:rsid w:val="00E12867"/>
    <w:rsid w:val="00E149E5"/>
    <w:rsid w:val="00E14D8A"/>
    <w:rsid w:val="00E16395"/>
    <w:rsid w:val="00E16C7D"/>
    <w:rsid w:val="00E24340"/>
    <w:rsid w:val="00E24920"/>
    <w:rsid w:val="00E250EA"/>
    <w:rsid w:val="00E25C86"/>
    <w:rsid w:val="00E271EC"/>
    <w:rsid w:val="00E304C0"/>
    <w:rsid w:val="00E3082B"/>
    <w:rsid w:val="00E32282"/>
    <w:rsid w:val="00E32C4A"/>
    <w:rsid w:val="00E32E2E"/>
    <w:rsid w:val="00E36717"/>
    <w:rsid w:val="00E374C8"/>
    <w:rsid w:val="00E422DD"/>
    <w:rsid w:val="00E446BC"/>
    <w:rsid w:val="00E53CB3"/>
    <w:rsid w:val="00E55054"/>
    <w:rsid w:val="00E57A3F"/>
    <w:rsid w:val="00E60183"/>
    <w:rsid w:val="00E60D9C"/>
    <w:rsid w:val="00E6212A"/>
    <w:rsid w:val="00E6579B"/>
    <w:rsid w:val="00E65DC6"/>
    <w:rsid w:val="00E66C56"/>
    <w:rsid w:val="00E66F6E"/>
    <w:rsid w:val="00E70DA1"/>
    <w:rsid w:val="00E71C86"/>
    <w:rsid w:val="00E73321"/>
    <w:rsid w:val="00E734DD"/>
    <w:rsid w:val="00E8122F"/>
    <w:rsid w:val="00E82601"/>
    <w:rsid w:val="00E849C6"/>
    <w:rsid w:val="00E928FA"/>
    <w:rsid w:val="00E940C0"/>
    <w:rsid w:val="00E94236"/>
    <w:rsid w:val="00E94E24"/>
    <w:rsid w:val="00E952A4"/>
    <w:rsid w:val="00E95C70"/>
    <w:rsid w:val="00E97305"/>
    <w:rsid w:val="00EA1AC5"/>
    <w:rsid w:val="00EA3E29"/>
    <w:rsid w:val="00EA48DE"/>
    <w:rsid w:val="00EA5266"/>
    <w:rsid w:val="00EB1E5B"/>
    <w:rsid w:val="00EB3A5D"/>
    <w:rsid w:val="00EB7080"/>
    <w:rsid w:val="00EB7F02"/>
    <w:rsid w:val="00ED1A56"/>
    <w:rsid w:val="00ED4407"/>
    <w:rsid w:val="00ED6903"/>
    <w:rsid w:val="00EE146C"/>
    <w:rsid w:val="00EE4054"/>
    <w:rsid w:val="00EE4BAD"/>
    <w:rsid w:val="00EE5879"/>
    <w:rsid w:val="00EE650E"/>
    <w:rsid w:val="00EE7FBB"/>
    <w:rsid w:val="00EF334F"/>
    <w:rsid w:val="00EF5A5B"/>
    <w:rsid w:val="00EF6400"/>
    <w:rsid w:val="00F03B0A"/>
    <w:rsid w:val="00F05ED2"/>
    <w:rsid w:val="00F06E92"/>
    <w:rsid w:val="00F14E02"/>
    <w:rsid w:val="00F30448"/>
    <w:rsid w:val="00F32231"/>
    <w:rsid w:val="00F34E3C"/>
    <w:rsid w:val="00F36D27"/>
    <w:rsid w:val="00F37BD7"/>
    <w:rsid w:val="00F41EBB"/>
    <w:rsid w:val="00F41F7D"/>
    <w:rsid w:val="00F44523"/>
    <w:rsid w:val="00F46025"/>
    <w:rsid w:val="00F472F6"/>
    <w:rsid w:val="00F474E4"/>
    <w:rsid w:val="00F47685"/>
    <w:rsid w:val="00F47C1A"/>
    <w:rsid w:val="00F51D3F"/>
    <w:rsid w:val="00F53F98"/>
    <w:rsid w:val="00F559CA"/>
    <w:rsid w:val="00F57932"/>
    <w:rsid w:val="00F57BB8"/>
    <w:rsid w:val="00F6034E"/>
    <w:rsid w:val="00F67D98"/>
    <w:rsid w:val="00F71A68"/>
    <w:rsid w:val="00F72913"/>
    <w:rsid w:val="00F75C4B"/>
    <w:rsid w:val="00F80CA6"/>
    <w:rsid w:val="00F82954"/>
    <w:rsid w:val="00F84AA4"/>
    <w:rsid w:val="00F8616A"/>
    <w:rsid w:val="00F86285"/>
    <w:rsid w:val="00F87AE0"/>
    <w:rsid w:val="00F90E72"/>
    <w:rsid w:val="00F9155D"/>
    <w:rsid w:val="00F93D05"/>
    <w:rsid w:val="00F961A5"/>
    <w:rsid w:val="00FA0098"/>
    <w:rsid w:val="00FA0DE9"/>
    <w:rsid w:val="00FA103E"/>
    <w:rsid w:val="00FA16B8"/>
    <w:rsid w:val="00FA3E64"/>
    <w:rsid w:val="00FA5A06"/>
    <w:rsid w:val="00FB1899"/>
    <w:rsid w:val="00FB2EF6"/>
    <w:rsid w:val="00FB329B"/>
    <w:rsid w:val="00FB44EE"/>
    <w:rsid w:val="00FB70AE"/>
    <w:rsid w:val="00FB7874"/>
    <w:rsid w:val="00FC4FDD"/>
    <w:rsid w:val="00FC6A74"/>
    <w:rsid w:val="00FD1FD4"/>
    <w:rsid w:val="00FD203C"/>
    <w:rsid w:val="00FD2444"/>
    <w:rsid w:val="00FD40A0"/>
    <w:rsid w:val="00FD4496"/>
    <w:rsid w:val="00FD490E"/>
    <w:rsid w:val="00FE012E"/>
    <w:rsid w:val="00FE1821"/>
    <w:rsid w:val="00FE2CD9"/>
    <w:rsid w:val="00FE2F7F"/>
    <w:rsid w:val="00FE4A89"/>
    <w:rsid w:val="00FE4DDD"/>
    <w:rsid w:val="00FF3D80"/>
    <w:rsid w:val="00FF46F3"/>
    <w:rsid w:val="00FF48B7"/>
    <w:rsid w:val="00FF4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60F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686A"/>
    <w:pPr>
      <w:keepNext/>
      <w:jc w:val="both"/>
      <w:outlineLvl w:val="1"/>
    </w:pPr>
    <w:rPr>
      <w:rFonts w:ascii="Times/Kazakh" w:eastAsia="Calibri" w:hAnsi="Times/Kazakh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C686A"/>
    <w:rPr>
      <w:rFonts w:ascii="Times/Kazakh" w:hAnsi="Times/Kazakh"/>
      <w:b/>
      <w:sz w:val="26"/>
      <w:lang w:eastAsia="ko-KR"/>
    </w:rPr>
  </w:style>
  <w:style w:type="table" w:styleId="TableGrid">
    <w:name w:val="Table Grid"/>
    <w:basedOn w:val="TableNormal"/>
    <w:uiPriority w:val="99"/>
    <w:rsid w:val="005507DA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9C686A"/>
    <w:rPr>
      <w:rFonts w:ascii="Times New Roman" w:hAnsi="Times New Roman" w:cs="Times New Roman"/>
      <w:color w:val="auto"/>
      <w:u w:val="single"/>
    </w:rPr>
  </w:style>
  <w:style w:type="character" w:styleId="FollowedHyperlink">
    <w:name w:val="FollowedHyperlink"/>
    <w:basedOn w:val="DefaultParagraphFont"/>
    <w:uiPriority w:val="99"/>
    <w:semiHidden/>
    <w:rsid w:val="009C686A"/>
    <w:rPr>
      <w:rFonts w:cs="Times New Roman"/>
      <w:color w:val="auto"/>
      <w:u w:val="single"/>
    </w:rPr>
  </w:style>
  <w:style w:type="paragraph" w:styleId="NormalWeb">
    <w:name w:val="Normal (Web)"/>
    <w:basedOn w:val="Normal"/>
    <w:uiPriority w:val="99"/>
    <w:semiHidden/>
    <w:rsid w:val="009C686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9C686A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C686A"/>
    <w:rPr>
      <w:rFonts w:ascii="Times New Roman" w:hAnsi="Times New Roman"/>
      <w:sz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9C686A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C686A"/>
    <w:rPr>
      <w:rFonts w:ascii="Times New Roman" w:hAnsi="Times New Roman"/>
      <w:sz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9C686A"/>
    <w:pPr>
      <w:jc w:val="center"/>
    </w:pPr>
    <w:rPr>
      <w:rFonts w:eastAsia="Calibri"/>
    </w:rPr>
  </w:style>
  <w:style w:type="character" w:customStyle="1" w:styleId="TitleChar">
    <w:name w:val="Title Char"/>
    <w:basedOn w:val="DefaultParagraphFont"/>
    <w:link w:val="Title"/>
    <w:uiPriority w:val="99"/>
    <w:locked/>
    <w:rsid w:val="009C686A"/>
    <w:rPr>
      <w:rFonts w:ascii="Times New Roman" w:hAnsi="Times New Roman"/>
      <w:sz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9C686A"/>
    <w:pPr>
      <w:ind w:firstLine="1122"/>
      <w:jc w:val="both"/>
    </w:pPr>
    <w:rPr>
      <w:rFonts w:eastAsia="Calibri"/>
      <w:lang w:val="kk-KZ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9C686A"/>
    <w:rPr>
      <w:rFonts w:ascii="Times New Roman" w:hAnsi="Times New Roman"/>
      <w:sz w:val="24"/>
      <w:lang w:val="kk-KZ" w:eastAsia="ru-RU"/>
    </w:rPr>
  </w:style>
  <w:style w:type="paragraph" w:styleId="Subtitle">
    <w:name w:val="Subtitle"/>
    <w:basedOn w:val="Normal"/>
    <w:link w:val="SubtitleChar"/>
    <w:uiPriority w:val="99"/>
    <w:qFormat/>
    <w:rsid w:val="009C686A"/>
    <w:pPr>
      <w:ind w:firstLine="709"/>
      <w:jc w:val="both"/>
    </w:pPr>
    <w:rPr>
      <w:rFonts w:eastAsia="Calibri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C686A"/>
    <w:rPr>
      <w:rFonts w:ascii="Times New Roman" w:hAnsi="Times New Roman"/>
      <w:sz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9C686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Calibri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9C686A"/>
    <w:rPr>
      <w:rFonts w:ascii="Times New Roman" w:hAnsi="Times New Roman"/>
      <w:sz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C686A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686A"/>
    <w:rPr>
      <w:rFonts w:ascii="Tahoma" w:hAnsi="Tahoma"/>
      <w:sz w:val="16"/>
      <w:lang w:eastAsia="ru-RU"/>
    </w:rPr>
  </w:style>
  <w:style w:type="paragraph" w:styleId="NoSpacing">
    <w:name w:val="No Spacing"/>
    <w:uiPriority w:val="99"/>
    <w:qFormat/>
    <w:rsid w:val="009C686A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9C686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">
    <w:name w:val="Знак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Normal"/>
    <w:uiPriority w:val="99"/>
    <w:rsid w:val="009C686A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">
    <w:name w:val="Знак Знак Знак1 Знак"/>
    <w:basedOn w:val="Normal"/>
    <w:autoRedefine/>
    <w:uiPriority w:val="99"/>
    <w:rsid w:val="009C686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0">
    <w:name w:val="Знак Знак Знак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4">
    <w:name w:val="Знак4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">
    <w:name w:val="Знак2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0">
    <w:name w:val="Знак1"/>
    <w:basedOn w:val="Normal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Normal"/>
    <w:uiPriority w:val="99"/>
    <w:rsid w:val="009C686A"/>
    <w:pPr>
      <w:widowControl w:val="0"/>
      <w:suppressAutoHyphens/>
      <w:spacing w:after="120"/>
    </w:pPr>
    <w:rPr>
      <w:kern w:val="2"/>
      <w:lang w:val="en-US" w:eastAsia="zh-CN"/>
    </w:rPr>
  </w:style>
  <w:style w:type="paragraph" w:customStyle="1" w:styleId="Web">
    <w:name w:val="Обычный (Web)"/>
    <w:basedOn w:val="Normal"/>
    <w:uiPriority w:val="99"/>
    <w:rsid w:val="009C686A"/>
    <w:pPr>
      <w:suppressAutoHyphens/>
      <w:spacing w:before="100" w:after="100"/>
    </w:pPr>
    <w:rPr>
      <w:lang w:eastAsia="ar-SA"/>
    </w:rPr>
  </w:style>
  <w:style w:type="character" w:customStyle="1" w:styleId="s0">
    <w:name w:val="s0"/>
    <w:uiPriority w:val="99"/>
    <w:rsid w:val="009C686A"/>
    <w:rPr>
      <w:rFonts w:ascii="Times New Roman" w:hAnsi="Times New Roman"/>
      <w:color w:val="000000"/>
      <w:sz w:val="20"/>
      <w:u w:val="none"/>
      <w:effect w:val="none"/>
    </w:rPr>
  </w:style>
  <w:style w:type="character" w:customStyle="1" w:styleId="s1">
    <w:name w:val="s1"/>
    <w:uiPriority w:val="99"/>
    <w:rsid w:val="009C686A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SubtleEmphasis">
    <w:name w:val="Subtle Emphasis"/>
    <w:basedOn w:val="DefaultParagraphFont"/>
    <w:uiPriority w:val="99"/>
    <w:qFormat/>
    <w:rsid w:val="008E1883"/>
    <w:rPr>
      <w:i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83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501</Words>
  <Characters>2861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бұйрығына қосымша/</dc:title>
  <dc:subject/>
  <dc:creator>Дәулетберді Гаухар</dc:creator>
  <cp:keywords/>
  <dc:description/>
  <cp:lastModifiedBy>workhorse</cp:lastModifiedBy>
  <cp:revision>3</cp:revision>
  <cp:lastPrinted>2026-08-19T05:36:00Z</cp:lastPrinted>
  <dcterms:created xsi:type="dcterms:W3CDTF">2026-09-27T15:31:00Z</dcterms:created>
  <dcterms:modified xsi:type="dcterms:W3CDTF">2026-09-27T15:34:00Z</dcterms:modified>
</cp:coreProperties>
</file>