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CD" w:rsidRDefault="00DC2DCD" w:rsidP="00715AA7">
      <w:pPr>
        <w:spacing w:line="228" w:lineRule="auto"/>
        <w:jc w:val="center"/>
        <w:rPr>
          <w:rStyle w:val="ezkurwreuab5ozgtqnkl"/>
          <w:b/>
          <w:sz w:val="28"/>
          <w:szCs w:val="28"/>
          <w:lang w:val="kk-KZ"/>
        </w:rPr>
      </w:pPr>
      <w:r w:rsidRPr="00345173">
        <w:rPr>
          <w:rStyle w:val="ezkurwreuab5ozgtqnkl"/>
          <w:b/>
          <w:sz w:val="28"/>
          <w:szCs w:val="28"/>
          <w:lang w:val="kk-KZ"/>
        </w:rPr>
        <w:t xml:space="preserve">2026 жылға арналған Жарқайың ауданының Державин қаласының, ауылдық округтері мен ауылдардың бюджеттерін нақтылау бойынша түсіндірме жазба </w:t>
      </w:r>
    </w:p>
    <w:p w:rsidR="00DC2DCD" w:rsidRPr="00345173" w:rsidRDefault="00DC2DCD" w:rsidP="00715AA7">
      <w:pPr>
        <w:spacing w:line="228" w:lineRule="auto"/>
        <w:jc w:val="center"/>
        <w:rPr>
          <w:b/>
          <w:bCs/>
          <w:sz w:val="28"/>
          <w:szCs w:val="28"/>
        </w:rPr>
      </w:pPr>
    </w:p>
    <w:p w:rsidR="00DC2DCD" w:rsidRPr="00345173" w:rsidRDefault="00DC2DCD" w:rsidP="00715AA7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45173">
        <w:rPr>
          <w:rStyle w:val="ezkurwreuab5ozgtqnkl"/>
          <w:b/>
          <w:sz w:val="28"/>
          <w:szCs w:val="28"/>
          <w:lang w:val="kk-KZ"/>
        </w:rPr>
        <w:t>К</w:t>
      </w:r>
      <w:r w:rsidRPr="00345173">
        <w:rPr>
          <w:rStyle w:val="ezkurwreuab5ozgtqnkl"/>
          <w:b/>
          <w:sz w:val="28"/>
          <w:szCs w:val="28"/>
        </w:rPr>
        <w:t>іріс</w:t>
      </w:r>
      <w:r w:rsidRPr="00345173">
        <w:rPr>
          <w:b/>
          <w:sz w:val="28"/>
          <w:szCs w:val="28"/>
        </w:rPr>
        <w:t xml:space="preserve"> </w:t>
      </w:r>
      <w:r w:rsidRPr="00345173">
        <w:rPr>
          <w:rStyle w:val="ezkurwreuab5ozgtqnkl"/>
          <w:b/>
          <w:sz w:val="28"/>
          <w:szCs w:val="28"/>
        </w:rPr>
        <w:t>бөлігі</w:t>
      </w:r>
    </w:p>
    <w:p w:rsidR="00DC2DCD" w:rsidRPr="00345173" w:rsidRDefault="00DC2DCD" w:rsidP="00715AA7">
      <w:pPr>
        <w:jc w:val="both"/>
        <w:rPr>
          <w:sz w:val="28"/>
          <w:szCs w:val="28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ab/>
        <w:t>Әкімдіктер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бюджеттерінің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кірістері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202</w:t>
      </w:r>
      <w:r>
        <w:rPr>
          <w:rStyle w:val="ezkurwreuab5ozgtqnkl"/>
          <w:sz w:val="28"/>
          <w:szCs w:val="28"/>
          <w:lang w:val="kk-KZ"/>
        </w:rPr>
        <w:t>6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жылы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бекітілген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бюджетке</w:t>
      </w:r>
      <w:r w:rsidRPr="00345173">
        <w:rPr>
          <w:sz w:val="28"/>
          <w:szCs w:val="28"/>
          <w:lang w:val="kk-KZ"/>
        </w:rPr>
        <w:t xml:space="preserve">                    </w:t>
      </w:r>
      <w:r>
        <w:rPr>
          <w:rStyle w:val="ezkurwreuab5ozgtqnkl"/>
          <w:b/>
          <w:sz w:val="28"/>
          <w:szCs w:val="28"/>
          <w:lang w:val="kk-KZ"/>
        </w:rPr>
        <w:t>40 965,2</w:t>
      </w:r>
      <w:r w:rsidRPr="00345173">
        <w:rPr>
          <w:rStyle w:val="ezkurwreuab5ozgtqnkl"/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теңге</w:t>
      </w:r>
      <w:r w:rsidRPr="00345173">
        <w:rPr>
          <w:sz w:val="28"/>
          <w:szCs w:val="28"/>
          <w:lang w:val="kk-KZ"/>
        </w:rPr>
        <w:t xml:space="preserve"> сомасына ұлғаюымен, </w:t>
      </w:r>
      <w:r w:rsidRPr="00345173">
        <w:rPr>
          <w:rStyle w:val="ezkurwreuab5ozgtqnkl"/>
          <w:sz w:val="28"/>
          <w:szCs w:val="28"/>
          <w:lang w:val="kk-KZ"/>
        </w:rPr>
        <w:t xml:space="preserve"> келесі көлемдерде</w:t>
      </w:r>
      <w:r w:rsidRPr="00345173">
        <w:rPr>
          <w:sz w:val="28"/>
          <w:szCs w:val="28"/>
          <w:lang w:val="kk-KZ"/>
        </w:rPr>
        <w:t xml:space="preserve"> </w:t>
      </w:r>
      <w:r>
        <w:rPr>
          <w:rStyle w:val="ezkurwreuab5ozgtqnkl"/>
          <w:b/>
          <w:sz w:val="28"/>
          <w:szCs w:val="28"/>
          <w:lang w:val="kk-KZ"/>
        </w:rPr>
        <w:t>868 991,0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 xml:space="preserve">теңгеге 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жоспарланған,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оның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ішінде</w:t>
      </w:r>
      <w:r w:rsidRPr="00345173">
        <w:rPr>
          <w:sz w:val="28"/>
          <w:szCs w:val="28"/>
          <w:lang w:val="kk-KZ"/>
        </w:rPr>
        <w:t>:</w:t>
      </w:r>
    </w:p>
    <w:p w:rsidR="00DC2DCD" w:rsidRPr="00345173" w:rsidRDefault="00DC2DCD" w:rsidP="007A2415">
      <w:pPr>
        <w:spacing w:line="228" w:lineRule="auto"/>
        <w:rPr>
          <w:bCs/>
          <w:iCs/>
          <w:sz w:val="28"/>
          <w:szCs w:val="28"/>
          <w:lang w:val="kk-KZ"/>
        </w:rPr>
      </w:pPr>
      <w:r w:rsidRPr="00345173">
        <w:rPr>
          <w:sz w:val="28"/>
          <w:szCs w:val="28"/>
          <w:lang w:val="kk-KZ"/>
        </w:rPr>
        <w:tab/>
      </w:r>
      <w:r w:rsidRPr="00345173">
        <w:rPr>
          <w:b/>
          <w:sz w:val="28"/>
          <w:szCs w:val="28"/>
          <w:lang w:val="kk-KZ"/>
        </w:rPr>
        <w:t xml:space="preserve">       </w:t>
      </w:r>
    </w:p>
    <w:p w:rsidR="00DC2DCD" w:rsidRPr="0016541E" w:rsidRDefault="00DC2DCD" w:rsidP="0016541E">
      <w:pPr>
        <w:spacing w:line="228" w:lineRule="auto"/>
        <w:rPr>
          <w:b/>
          <w:i/>
          <w:color w:val="FF0000"/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 xml:space="preserve">     </w:t>
      </w:r>
      <w:r w:rsidRPr="0016541E">
        <w:rPr>
          <w:b/>
          <w:color w:val="000000"/>
          <w:sz w:val="28"/>
          <w:szCs w:val="28"/>
          <w:lang w:val="kk-KZ"/>
        </w:rPr>
        <w:t>"Салық түсімдері"</w:t>
      </w:r>
      <w:r w:rsidRPr="0016541E">
        <w:rPr>
          <w:color w:val="000000"/>
          <w:sz w:val="28"/>
          <w:szCs w:val="28"/>
          <w:lang w:val="kk-KZ"/>
        </w:rPr>
        <w:t xml:space="preserve"> санаты бойынша кірістер </w:t>
      </w:r>
      <w:r w:rsidRPr="0016541E">
        <w:rPr>
          <w:b/>
          <w:color w:val="000000"/>
          <w:sz w:val="28"/>
          <w:szCs w:val="28"/>
          <w:lang w:val="kk-KZ"/>
        </w:rPr>
        <w:t>299 160,2 мың теңгені</w:t>
      </w:r>
      <w:r w:rsidRPr="0016541E">
        <w:rPr>
          <w:color w:val="000000"/>
          <w:sz w:val="28"/>
          <w:szCs w:val="28"/>
          <w:lang w:val="kk-KZ"/>
        </w:rPr>
        <w:t xml:space="preserve"> құрады, оның ішінде:</w:t>
      </w:r>
    </w:p>
    <w:p w:rsidR="00DC2DCD" w:rsidRDefault="00DC2DCD" w:rsidP="00C05E71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  <w:r w:rsidRPr="00345173">
        <w:rPr>
          <w:b/>
          <w:i/>
          <w:sz w:val="28"/>
          <w:szCs w:val="28"/>
          <w:u w:val="single"/>
          <w:lang w:val="kk-KZ"/>
        </w:rPr>
        <w:t xml:space="preserve">жоспарды ұлғайту </w:t>
      </w:r>
      <w:r>
        <w:rPr>
          <w:b/>
          <w:i/>
          <w:sz w:val="28"/>
          <w:szCs w:val="28"/>
          <w:u w:val="single"/>
          <w:lang w:val="kk-KZ"/>
        </w:rPr>
        <w:t>40</w:t>
      </w:r>
      <w:r w:rsidRPr="00345173">
        <w:rPr>
          <w:b/>
          <w:i/>
          <w:sz w:val="28"/>
          <w:szCs w:val="28"/>
          <w:u w:val="single"/>
          <w:lang w:val="kk-KZ"/>
        </w:rPr>
        <w:t> </w:t>
      </w:r>
      <w:r>
        <w:rPr>
          <w:b/>
          <w:i/>
          <w:sz w:val="28"/>
          <w:szCs w:val="28"/>
          <w:u w:val="single"/>
          <w:lang w:val="kk-KZ"/>
        </w:rPr>
        <w:t>965</w:t>
      </w:r>
      <w:r w:rsidRPr="00345173">
        <w:rPr>
          <w:b/>
          <w:i/>
          <w:sz w:val="28"/>
          <w:szCs w:val="28"/>
          <w:u w:val="single"/>
          <w:lang w:val="kk-KZ"/>
        </w:rPr>
        <w:t>,</w:t>
      </w:r>
      <w:r>
        <w:rPr>
          <w:b/>
          <w:i/>
          <w:sz w:val="28"/>
          <w:szCs w:val="28"/>
          <w:u w:val="single"/>
          <w:lang w:val="kk-KZ"/>
        </w:rPr>
        <w:t>2</w:t>
      </w:r>
      <w:r w:rsidRPr="00345173">
        <w:rPr>
          <w:b/>
          <w:i/>
          <w:sz w:val="28"/>
          <w:szCs w:val="28"/>
          <w:u w:val="single"/>
          <w:lang w:val="kk-KZ"/>
        </w:rPr>
        <w:t xml:space="preserve">   мың теңге:</w:t>
      </w:r>
    </w:p>
    <w:p w:rsidR="00DC2DCD" w:rsidRPr="00345173" w:rsidRDefault="00DC2DCD" w:rsidP="00C05E71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sz w:val="28"/>
          <w:szCs w:val="28"/>
          <w:lang w:val="kk-KZ"/>
        </w:rPr>
        <w:t>101202 "</w:t>
      </w:r>
      <w:r>
        <w:rPr>
          <w:sz w:val="28"/>
          <w:szCs w:val="28"/>
          <w:lang w:val="kk-KZ"/>
        </w:rPr>
        <w:t>Т</w:t>
      </w:r>
      <w:r w:rsidRPr="0016541E">
        <w:rPr>
          <w:sz w:val="28"/>
          <w:szCs w:val="28"/>
          <w:lang w:val="kk-KZ"/>
        </w:rPr>
        <w:t>өлем көзінен салық салынбайтын табыстардан алынатын жеке табыс салығы" коды бойынша, оның ішінде: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Державинск қаласы әкімінің аппараты</w:t>
      </w:r>
      <w:r w:rsidRPr="0016541E">
        <w:rPr>
          <w:sz w:val="28"/>
          <w:szCs w:val="28"/>
          <w:lang w:val="kk-KZ"/>
        </w:rPr>
        <w:t xml:space="preserve"> - </w:t>
      </w:r>
      <w:r w:rsidRPr="0016541E">
        <w:rPr>
          <w:b/>
          <w:sz w:val="28"/>
          <w:szCs w:val="28"/>
          <w:lang w:val="kk-KZ"/>
        </w:rPr>
        <w:t>12 013,0 мың теңге</w:t>
      </w:r>
      <w:r w:rsidRPr="0016541E">
        <w:rPr>
          <w:sz w:val="28"/>
          <w:szCs w:val="28"/>
          <w:lang w:val="kk-KZ"/>
        </w:rPr>
        <w:t>;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Pr="0016541E" w:rsidRDefault="00DC2DCD" w:rsidP="0016541E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  <w:r w:rsidRPr="0016541E">
        <w:rPr>
          <w:b/>
          <w:i/>
          <w:sz w:val="28"/>
          <w:szCs w:val="28"/>
          <w:u w:val="single"/>
          <w:lang w:val="kk-KZ"/>
        </w:rPr>
        <w:t>жоспарды 175,6 мың теңге сомасына ұлғайту: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sz w:val="28"/>
          <w:szCs w:val="28"/>
          <w:lang w:val="kk-KZ"/>
        </w:rPr>
        <w:t>104501 "бірыңғай жер салығы" коды бойынша, оның ішінде: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rPr>
          <w:b/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Державинск қаласы әкімінің аппараты - 175,6 мың теңге;</w:t>
      </w:r>
    </w:p>
    <w:p w:rsidR="00DC2DCD" w:rsidRPr="0016541E" w:rsidRDefault="00DC2DCD" w:rsidP="0016541E">
      <w:pPr>
        <w:spacing w:line="228" w:lineRule="auto"/>
        <w:rPr>
          <w:b/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  <w:r w:rsidRPr="0016541E">
        <w:rPr>
          <w:b/>
          <w:i/>
          <w:sz w:val="28"/>
          <w:szCs w:val="28"/>
          <w:u w:val="single"/>
          <w:lang w:val="kk-KZ"/>
        </w:rPr>
        <w:t>жоспарды 2 267,0 мың теңге сомасына ұлғайту:</w:t>
      </w:r>
    </w:p>
    <w:p w:rsidR="00DC2DCD" w:rsidRPr="0016541E" w:rsidRDefault="00DC2DCD" w:rsidP="0016541E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sz w:val="28"/>
          <w:szCs w:val="28"/>
          <w:lang w:val="kk-KZ"/>
        </w:rPr>
        <w:t>105310 "мұнай секторы ұйымдарынан түсетін түсімдерді қоспағанда, кең таралған пайдалы қазбаларға, жерасты суларына және емдік балшықтарға пайдалы қазбаларды өндіруге салынатын салық" коды бойынша, оның ішінде: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Pr="0016541E" w:rsidRDefault="00DC2DCD" w:rsidP="0016541E">
      <w:pPr>
        <w:spacing w:line="228" w:lineRule="auto"/>
        <w:rPr>
          <w:b/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Державинск қаласы әкімінің аппараты - 2 267,0 мың теңге;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"Салықтық емес түсімдер"</w:t>
      </w:r>
      <w:r w:rsidRPr="0016541E">
        <w:rPr>
          <w:sz w:val="28"/>
          <w:szCs w:val="28"/>
          <w:lang w:val="kk-KZ"/>
        </w:rPr>
        <w:t xml:space="preserve"> санаты бойынша кірістер 469,0 мың теңгені құрады, оның ішінде: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  <w:r w:rsidRPr="0016541E">
        <w:rPr>
          <w:b/>
          <w:i/>
          <w:sz w:val="28"/>
          <w:szCs w:val="28"/>
          <w:u w:val="single"/>
          <w:lang w:val="kk-KZ"/>
        </w:rPr>
        <w:t>жоспарды 255,0 мың теңге сомасына ұлғайту:</w:t>
      </w:r>
    </w:p>
    <w:p w:rsidR="00DC2DCD" w:rsidRPr="0016541E" w:rsidRDefault="00DC2DCD" w:rsidP="0016541E">
      <w:pPr>
        <w:spacing w:line="228" w:lineRule="auto"/>
        <w:rPr>
          <w:b/>
          <w:i/>
          <w:sz w:val="28"/>
          <w:szCs w:val="28"/>
          <w:u w:val="single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sz w:val="28"/>
          <w:szCs w:val="28"/>
          <w:lang w:val="kk-KZ"/>
        </w:rPr>
        <w:t>206109 "жергілікті бюджетке басқа салықтық емес түсімдер" коды бойынша, оның ішінде: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Pr="0016541E" w:rsidRDefault="00DC2DCD" w:rsidP="0016541E">
      <w:pPr>
        <w:spacing w:line="228" w:lineRule="auto"/>
        <w:rPr>
          <w:b/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Державинск қаласы әкімінің аппараты - 255,0 мың теңге;</w:t>
      </w:r>
    </w:p>
    <w:p w:rsidR="00DC2DCD" w:rsidRPr="0016541E" w:rsidRDefault="00DC2DCD" w:rsidP="0016541E">
      <w:pPr>
        <w:spacing w:line="228" w:lineRule="auto"/>
        <w:rPr>
          <w:sz w:val="28"/>
          <w:szCs w:val="28"/>
          <w:lang w:val="kk-KZ"/>
        </w:rPr>
      </w:pPr>
    </w:p>
    <w:p w:rsidR="00DC2DCD" w:rsidRDefault="00DC2DCD" w:rsidP="0016541E">
      <w:pPr>
        <w:spacing w:line="228" w:lineRule="auto"/>
        <w:rPr>
          <w:sz w:val="28"/>
          <w:szCs w:val="28"/>
          <w:lang w:val="kk-KZ"/>
        </w:rPr>
      </w:pPr>
      <w:r w:rsidRPr="0016541E">
        <w:rPr>
          <w:b/>
          <w:sz w:val="28"/>
          <w:szCs w:val="28"/>
          <w:lang w:val="kk-KZ"/>
        </w:rPr>
        <w:t>"Негізгі капаталды сатудан түсетін түсімдер"</w:t>
      </w:r>
      <w:r w:rsidRPr="0016541E">
        <w:rPr>
          <w:sz w:val="28"/>
          <w:szCs w:val="28"/>
          <w:lang w:val="kk-KZ"/>
        </w:rPr>
        <w:t xml:space="preserve"> санаты бойынша кірістер 25 741,7 мың теңгені құрады, оның ішінде</w:t>
      </w:r>
      <w:r>
        <w:rPr>
          <w:sz w:val="28"/>
          <w:szCs w:val="28"/>
          <w:lang w:val="kk-KZ"/>
        </w:rPr>
        <w:t>:</w:t>
      </w:r>
    </w:p>
    <w:p w:rsidR="00DC2DCD" w:rsidRPr="0016541E" w:rsidRDefault="00DC2DCD" w:rsidP="0016541E">
      <w:pPr>
        <w:suppressAutoHyphens w:val="0"/>
        <w:rPr>
          <w:lang w:val="kk-KZ" w:eastAsia="ru-RU"/>
        </w:rPr>
      </w:pPr>
    </w:p>
    <w:p w:rsidR="00DC2DCD" w:rsidRPr="0016541E" w:rsidRDefault="00DC2DCD" w:rsidP="0016541E">
      <w:pPr>
        <w:suppressAutoHyphens w:val="0"/>
        <w:jc w:val="center"/>
        <w:rPr>
          <w:b/>
          <w:i/>
          <w:color w:val="000000"/>
          <w:sz w:val="28"/>
          <w:szCs w:val="28"/>
          <w:u w:val="single"/>
          <w:lang w:eastAsia="ru-RU"/>
        </w:rPr>
      </w:pPr>
      <w:r w:rsidRPr="0016541E">
        <w:rPr>
          <w:b/>
          <w:i/>
          <w:color w:val="000000"/>
          <w:sz w:val="28"/>
          <w:szCs w:val="28"/>
          <w:u w:val="single"/>
          <w:lang w:eastAsia="ru-RU"/>
        </w:rPr>
        <w:t>жоспарды 26 254,6 мың теңге сомасына ұлғайту:</w:t>
      </w:r>
    </w:p>
    <w:p w:rsidR="00DC2DCD" w:rsidRDefault="00DC2DCD" w:rsidP="0016541E">
      <w:pP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DC2DCD" w:rsidRDefault="00DC2DCD" w:rsidP="0016541E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6541E">
        <w:rPr>
          <w:color w:val="000000"/>
          <w:sz w:val="28"/>
          <w:szCs w:val="28"/>
          <w:lang w:eastAsia="ru-RU"/>
        </w:rPr>
        <w:t>303101 "</w:t>
      </w:r>
      <w:r>
        <w:rPr>
          <w:color w:val="000000"/>
          <w:sz w:val="28"/>
          <w:szCs w:val="28"/>
          <w:lang w:eastAsia="ru-RU"/>
        </w:rPr>
        <w:t>Ж</w:t>
      </w:r>
      <w:r w:rsidRPr="0016541E">
        <w:rPr>
          <w:color w:val="000000"/>
          <w:sz w:val="28"/>
          <w:szCs w:val="28"/>
          <w:lang w:eastAsia="ru-RU"/>
        </w:rPr>
        <w:t xml:space="preserve">ер учаскелерін сатудан түсетін түсімдер" коды бойынша, оның ішінде: </w:t>
      </w:r>
    </w:p>
    <w:p w:rsidR="00DC2DCD" w:rsidRPr="0016541E" w:rsidRDefault="00DC2DCD" w:rsidP="0016541E">
      <w:pPr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16541E">
        <w:rPr>
          <w:b/>
          <w:color w:val="000000"/>
          <w:sz w:val="28"/>
          <w:szCs w:val="28"/>
          <w:lang w:eastAsia="ru-RU"/>
        </w:rPr>
        <w:t>Державинск қаласы әкімінің аппараты - 26 254,6 мың теңге;</w:t>
      </w:r>
    </w:p>
    <w:p w:rsidR="00DC2DCD" w:rsidRPr="0016541E" w:rsidRDefault="00DC2DCD" w:rsidP="0016541E">
      <w:pPr>
        <w:spacing w:line="228" w:lineRule="auto"/>
        <w:jc w:val="both"/>
        <w:rPr>
          <w:sz w:val="28"/>
          <w:szCs w:val="28"/>
          <w:lang w:eastAsia="ru-RU"/>
        </w:rPr>
      </w:pPr>
    </w:p>
    <w:p w:rsidR="00DC2DCD" w:rsidRPr="00345173" w:rsidRDefault="00DC2DCD" w:rsidP="00254759">
      <w:pPr>
        <w:jc w:val="center"/>
        <w:rPr>
          <w:rStyle w:val="ezkurwreuab5ozgtqnkl"/>
          <w:b/>
          <w:sz w:val="28"/>
          <w:szCs w:val="28"/>
          <w:lang w:val="kk-KZ"/>
        </w:rPr>
      </w:pPr>
      <w:r w:rsidRPr="00345173">
        <w:rPr>
          <w:rStyle w:val="ezkurwreuab5ozgtqnkl"/>
          <w:b/>
          <w:sz w:val="28"/>
          <w:szCs w:val="28"/>
          <w:lang w:val="kk-KZ"/>
        </w:rPr>
        <w:t>II.Шығыс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бөлігі</w:t>
      </w:r>
    </w:p>
    <w:p w:rsidR="00DC2DCD" w:rsidRPr="00345173" w:rsidRDefault="00DC2DCD" w:rsidP="00715AA7">
      <w:pPr>
        <w:pStyle w:val="Heading3"/>
        <w:spacing w:line="228" w:lineRule="auto"/>
        <w:jc w:val="both"/>
        <w:rPr>
          <w:szCs w:val="28"/>
          <w:lang w:val="kk-KZ"/>
        </w:rPr>
      </w:pPr>
      <w:r w:rsidRPr="00345173">
        <w:rPr>
          <w:rStyle w:val="ezkurwreuab5ozgtqnkl"/>
          <w:szCs w:val="28"/>
          <w:lang w:val="kk-KZ"/>
        </w:rPr>
        <w:tab/>
        <w:t>Әкімдіктер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бюджеттерінің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шығындары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2026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жылы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бекітілген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бюджетке</w:t>
      </w:r>
      <w:r w:rsidRPr="00345173">
        <w:rPr>
          <w:szCs w:val="28"/>
          <w:lang w:val="kk-KZ"/>
        </w:rPr>
        <w:t xml:space="preserve"> </w:t>
      </w:r>
      <w:r>
        <w:rPr>
          <w:rStyle w:val="ezkurwreuab5ozgtqnkl"/>
          <w:b/>
          <w:szCs w:val="28"/>
          <w:lang w:val="kk-KZ"/>
        </w:rPr>
        <w:t xml:space="preserve">40 265,2 </w:t>
      </w:r>
      <w:r w:rsidRPr="00EF3405">
        <w:rPr>
          <w:rStyle w:val="ezkurwreuab5ozgtqnkl"/>
          <w:b/>
          <w:szCs w:val="28"/>
          <w:lang w:val="kk-KZ"/>
        </w:rPr>
        <w:t>мың</w:t>
      </w:r>
      <w:r w:rsidRPr="00EF3405">
        <w:rPr>
          <w:b/>
          <w:szCs w:val="28"/>
          <w:lang w:val="kk-KZ"/>
        </w:rPr>
        <w:t xml:space="preserve"> </w:t>
      </w:r>
      <w:r w:rsidRPr="00EF3405">
        <w:rPr>
          <w:rStyle w:val="ezkurwreuab5ozgtqnkl"/>
          <w:b/>
          <w:szCs w:val="28"/>
          <w:lang w:val="kk-KZ"/>
        </w:rPr>
        <w:t>теңгеге</w:t>
      </w:r>
      <w:r w:rsidRPr="00345173">
        <w:rPr>
          <w:rStyle w:val="ezkurwreuab5ozgtqnkl"/>
          <w:szCs w:val="28"/>
          <w:lang w:val="kk-KZ"/>
        </w:rPr>
        <w:t xml:space="preserve"> ұлғаюымен 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оның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ішінде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функционалдық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топтар</w:t>
      </w:r>
      <w:r w:rsidRPr="00345173">
        <w:rPr>
          <w:szCs w:val="28"/>
          <w:lang w:val="kk-KZ"/>
        </w:rPr>
        <w:t xml:space="preserve"> бойынша </w:t>
      </w:r>
      <w:r>
        <w:rPr>
          <w:rStyle w:val="ezkurwreuab5ozgtqnkl"/>
          <w:b/>
          <w:szCs w:val="28"/>
          <w:lang w:val="kk-KZ"/>
        </w:rPr>
        <w:t xml:space="preserve">938 708,5 </w:t>
      </w:r>
      <w:r w:rsidRPr="00345173">
        <w:rPr>
          <w:rStyle w:val="ezkurwreuab5ozgtqnkl"/>
          <w:szCs w:val="28"/>
          <w:lang w:val="kk-KZ"/>
        </w:rPr>
        <w:t>мың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теңге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көлемінде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жоспарланған</w:t>
      </w:r>
      <w:r w:rsidRPr="00345173">
        <w:rPr>
          <w:szCs w:val="28"/>
          <w:lang w:val="kk-KZ"/>
        </w:rPr>
        <w:t>:</w:t>
      </w:r>
    </w:p>
    <w:p w:rsidR="00DC2DCD" w:rsidRPr="00345173" w:rsidRDefault="00DC2DCD" w:rsidP="00715AA7">
      <w:pPr>
        <w:spacing w:line="228" w:lineRule="auto"/>
        <w:ind w:right="37" w:firstLine="600"/>
        <w:jc w:val="both"/>
        <w:rPr>
          <w:rStyle w:val="ezkurwreuab5ozgtqnkl"/>
          <w:b/>
          <w:sz w:val="28"/>
          <w:szCs w:val="28"/>
          <w:lang w:val="kk-KZ"/>
        </w:rPr>
      </w:pPr>
    </w:p>
    <w:p w:rsidR="00DC2DCD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 w:firstLine="360"/>
        <w:jc w:val="center"/>
        <w:rPr>
          <w:b/>
          <w:i/>
          <w:color w:val="000000"/>
          <w:sz w:val="28"/>
          <w:szCs w:val="28"/>
          <w:u w:val="single"/>
          <w:lang w:val="kk-KZ" w:eastAsia="ru-RU"/>
        </w:rPr>
      </w:pPr>
      <w:r w:rsidRPr="00EF3405">
        <w:rPr>
          <w:b/>
          <w:i/>
          <w:color w:val="000000"/>
          <w:sz w:val="28"/>
          <w:szCs w:val="28"/>
          <w:u w:val="single"/>
          <w:lang w:val="kk-KZ" w:eastAsia="ru-RU"/>
        </w:rPr>
        <w:t xml:space="preserve">Жалпы сипаттағы мемлекеттік қызметтер Функционалдық топ бойынша шығыстар 01" Жалпы сипаттағы мемлекеттік қызметтер " бекітілген бюджетке 1 200,0 мың теңгеге ұлғайып, 570 822,1 мың теңге сомасында қалыптасты. </w:t>
      </w:r>
    </w:p>
    <w:p w:rsidR="00DC2DCD" w:rsidRPr="00EF3405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 w:firstLine="360"/>
        <w:jc w:val="center"/>
        <w:rPr>
          <w:color w:val="000000"/>
          <w:sz w:val="28"/>
          <w:szCs w:val="28"/>
          <w:u w:val="single"/>
          <w:lang w:val="kk-KZ" w:eastAsia="ru-RU"/>
        </w:rPr>
      </w:pPr>
      <w:r w:rsidRPr="00EF3405">
        <w:rPr>
          <w:b/>
          <w:i/>
          <w:color w:val="000000"/>
          <w:sz w:val="28"/>
          <w:szCs w:val="28"/>
          <w:u w:val="single"/>
          <w:lang w:val="kk-KZ" w:eastAsia="ru-RU"/>
        </w:rPr>
        <w:t>Ұлғаю шартты:</w:t>
      </w:r>
    </w:p>
    <w:p w:rsidR="00DC2DCD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/>
        <w:jc w:val="both"/>
        <w:rPr>
          <w:color w:val="000000"/>
          <w:sz w:val="28"/>
          <w:szCs w:val="28"/>
          <w:lang w:val="kk-KZ" w:eastAsia="ru-RU"/>
        </w:rPr>
      </w:pPr>
      <w:r w:rsidRPr="00EF3405">
        <w:rPr>
          <w:color w:val="000000"/>
          <w:sz w:val="28"/>
          <w:szCs w:val="28"/>
          <w:lang w:val="kk-KZ" w:eastAsia="ru-RU"/>
        </w:rPr>
        <w:t xml:space="preserve">Еңбекақы төлеу қорына әкімшіге шығыстарды ұлғайту: ""Жергілікті бюджет қаражаты есебінен" 015 кіші бағдарламасы бойынша аудандық маңызы бар қала, ауыл, кент, ауылдық округ әкімінің қызметін қамтамасыз ету жөніндегі қызметтер " </w:t>
      </w:r>
      <w:r w:rsidRPr="00EF3405">
        <w:rPr>
          <w:b/>
          <w:color w:val="000000"/>
          <w:sz w:val="28"/>
          <w:szCs w:val="28"/>
          <w:lang w:val="kk-KZ" w:eastAsia="ru-RU"/>
        </w:rPr>
        <w:t>1 200,0 мың теңге</w:t>
      </w:r>
      <w:r w:rsidRPr="00EF3405">
        <w:rPr>
          <w:color w:val="000000"/>
          <w:sz w:val="28"/>
          <w:szCs w:val="28"/>
          <w:lang w:val="kk-KZ" w:eastAsia="ru-RU"/>
        </w:rPr>
        <w:t xml:space="preserve"> сомасына, оның ішінде: </w:t>
      </w:r>
    </w:p>
    <w:p w:rsidR="00DC2DCD" w:rsidRPr="00EF3405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/>
        <w:jc w:val="both"/>
        <w:rPr>
          <w:b/>
          <w:color w:val="000000"/>
          <w:sz w:val="28"/>
          <w:szCs w:val="28"/>
          <w:lang w:val="kk-KZ" w:eastAsia="ru-RU"/>
        </w:rPr>
      </w:pPr>
      <w:r w:rsidRPr="00EF3405">
        <w:rPr>
          <w:b/>
          <w:color w:val="000000"/>
          <w:sz w:val="28"/>
          <w:szCs w:val="28"/>
          <w:lang w:val="kk-KZ" w:eastAsia="ru-RU"/>
        </w:rPr>
        <w:t xml:space="preserve">Державинск қаласы әкімінің аппараты - 1 200,0 мың теңге; </w:t>
      </w:r>
    </w:p>
    <w:p w:rsidR="00DC2DCD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/>
        <w:jc w:val="center"/>
        <w:rPr>
          <w:color w:val="000000"/>
          <w:sz w:val="28"/>
          <w:szCs w:val="28"/>
          <w:lang w:val="kk-KZ" w:eastAsia="ru-RU"/>
        </w:rPr>
      </w:pPr>
      <w:r w:rsidRPr="00EF3405">
        <w:rPr>
          <w:b/>
          <w:i/>
          <w:color w:val="000000"/>
          <w:sz w:val="28"/>
          <w:szCs w:val="28"/>
          <w:u w:val="single"/>
          <w:lang w:val="kk-KZ" w:eastAsia="ru-RU"/>
        </w:rPr>
        <w:t>Тұрғын үй-коммуналдық шаруашылық Функционалдық топ бойынша шығыстар 07" Тұрғын үй-коммуналдық шаруашылық " бекітілген бюджетке 39 765,2 мың теңгеге ұлғайып, 316 135,2 мың теңге сомасында қалыптасты. Ұлғаю шартты:</w:t>
      </w:r>
    </w:p>
    <w:p w:rsidR="00DC2DCD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/>
        <w:jc w:val="both"/>
        <w:rPr>
          <w:color w:val="000000"/>
          <w:sz w:val="28"/>
          <w:szCs w:val="28"/>
          <w:lang w:val="kk-KZ"/>
        </w:rPr>
      </w:pPr>
      <w:r w:rsidRPr="00EF3405">
        <w:rPr>
          <w:color w:val="000000"/>
          <w:sz w:val="28"/>
          <w:szCs w:val="28"/>
          <w:lang w:val="kk-KZ" w:eastAsia="ru-RU"/>
        </w:rPr>
        <w:t xml:space="preserve">Бағдарламалардың әкімшісіне байланысты шығыстардың ұлғаюымен МӘМ бюджетінің кіріс бөлігінің ұлғаюымен: Шығындар көлемін арттыратын өзгерістер: </w:t>
      </w:r>
      <w:r w:rsidRPr="00EF3405">
        <w:rPr>
          <w:color w:val="000000"/>
          <w:sz w:val="28"/>
          <w:szCs w:val="28"/>
          <w:lang w:val="kk-KZ"/>
        </w:rPr>
        <w:t xml:space="preserve">""Жергілікті бюджет қаражаты есебінен" 015 кіші бағдарламасы бойынша 39 765,2 мың теңге сомасына "елді мекендерді абаттандыруға және көгалдандыруға" 124.011, оның ішінде: </w:t>
      </w:r>
    </w:p>
    <w:p w:rsidR="00DC2DCD" w:rsidRPr="00EF3405" w:rsidRDefault="00DC2DCD" w:rsidP="00EF3405">
      <w:pPr>
        <w:shd w:val="clear" w:color="auto" w:fill="FFFFFF"/>
        <w:suppressAutoHyphens w:val="0"/>
        <w:spacing w:before="100" w:beforeAutospacing="1" w:after="100" w:afterAutospacing="1"/>
        <w:ind w:left="-360"/>
        <w:jc w:val="both"/>
        <w:rPr>
          <w:b/>
          <w:color w:val="000000"/>
          <w:sz w:val="28"/>
          <w:szCs w:val="28"/>
          <w:lang w:val="kk-KZ" w:eastAsia="ru-RU"/>
        </w:rPr>
      </w:pPr>
      <w:r w:rsidRPr="00EF3405">
        <w:rPr>
          <w:b/>
          <w:color w:val="000000"/>
          <w:sz w:val="28"/>
          <w:szCs w:val="28"/>
          <w:lang w:val="kk-KZ"/>
        </w:rPr>
        <w:t>Державинск қаласы әкімінің аппараты - 39 765,2 мың теңге</w:t>
      </w:r>
    </w:p>
    <w:p w:rsidR="00DC2DCD" w:rsidRDefault="00DC2DCD" w:rsidP="007A2415">
      <w:pPr>
        <w:spacing w:line="228" w:lineRule="auto"/>
        <w:ind w:right="37" w:firstLine="600"/>
        <w:jc w:val="both"/>
        <w:rPr>
          <w:rStyle w:val="ezkurwreuab5ozgtqnkl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 xml:space="preserve">  </w:t>
      </w:r>
    </w:p>
    <w:p w:rsidR="00DC2DCD" w:rsidRDefault="00DC2DCD" w:rsidP="00345173">
      <w:pPr>
        <w:pStyle w:val="BodyText"/>
        <w:ind w:right="-3" w:firstLine="567"/>
        <w:rPr>
          <w:rStyle w:val="ezkurwreuab5ozgtqnkl"/>
          <w:lang w:val="kk-KZ"/>
        </w:rPr>
      </w:pPr>
    </w:p>
    <w:p w:rsidR="00DC2DCD" w:rsidRPr="00345173" w:rsidRDefault="00DC2DCD" w:rsidP="00345173">
      <w:pPr>
        <w:pStyle w:val="BodyText"/>
        <w:ind w:right="-3" w:firstLine="567"/>
        <w:rPr>
          <w:b/>
          <w:bCs/>
          <w:szCs w:val="28"/>
          <w:lang w:val="kk-KZ"/>
        </w:rPr>
      </w:pPr>
      <w:bookmarkStart w:id="0" w:name="_GoBack"/>
      <w:bookmarkEnd w:id="0"/>
    </w:p>
    <w:p w:rsidR="00DC2DCD" w:rsidRPr="00345173" w:rsidRDefault="00DC2DCD" w:rsidP="009F43DD">
      <w:pPr>
        <w:rPr>
          <w:b/>
          <w:sz w:val="28"/>
          <w:szCs w:val="28"/>
          <w:lang w:val="kk-KZ"/>
        </w:rPr>
      </w:pPr>
      <w:r w:rsidRPr="00345173">
        <w:rPr>
          <w:b/>
          <w:sz w:val="28"/>
          <w:szCs w:val="28"/>
          <w:lang w:val="kk-KZ"/>
        </w:rPr>
        <w:t>Жарқайың ауданының экономика</w:t>
      </w:r>
    </w:p>
    <w:p w:rsidR="00DC2DCD" w:rsidRPr="00BE3B4F" w:rsidRDefault="00DC2DCD" w:rsidP="009F43DD">
      <w:pPr>
        <w:rPr>
          <w:b/>
          <w:sz w:val="28"/>
          <w:szCs w:val="28"/>
          <w:lang w:val="kk-KZ"/>
        </w:rPr>
      </w:pPr>
      <w:r w:rsidRPr="00345173">
        <w:rPr>
          <w:b/>
          <w:sz w:val="28"/>
          <w:szCs w:val="28"/>
          <w:lang w:val="kk-KZ"/>
        </w:rPr>
        <w:t>және қаржы бөлімінің басшысы</w:t>
      </w:r>
      <w:r>
        <w:rPr>
          <w:b/>
          <w:sz w:val="28"/>
          <w:szCs w:val="28"/>
          <w:lang w:val="kk-KZ"/>
        </w:rPr>
        <w:t xml:space="preserve"> </w:t>
      </w:r>
      <w:r w:rsidRPr="00345173">
        <w:rPr>
          <w:b/>
          <w:sz w:val="28"/>
          <w:szCs w:val="28"/>
          <w:lang w:val="kk-KZ"/>
        </w:rPr>
        <w:t xml:space="preserve">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Б.Ахметова</w:t>
      </w:r>
    </w:p>
    <w:sectPr w:rsidR="00DC2DCD" w:rsidRPr="00BE3B4F" w:rsidSect="00715A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DCD" w:rsidRDefault="00DC2DCD" w:rsidP="00DB4CBA">
      <w:r>
        <w:separator/>
      </w:r>
    </w:p>
  </w:endnote>
  <w:endnote w:type="continuationSeparator" w:id="0">
    <w:p w:rsidR="00DC2DCD" w:rsidRDefault="00DC2DCD" w:rsidP="00DB4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DCD" w:rsidRDefault="00DC2DCD" w:rsidP="00DB4CBA">
      <w:r>
        <w:separator/>
      </w:r>
    </w:p>
  </w:footnote>
  <w:footnote w:type="continuationSeparator" w:id="0">
    <w:p w:rsidR="00DC2DCD" w:rsidRDefault="00DC2DCD" w:rsidP="00DB4C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CD" w:rsidRDefault="00DC2DC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91195"/>
    <w:multiLevelType w:val="hybridMultilevel"/>
    <w:tmpl w:val="5C44F176"/>
    <w:lvl w:ilvl="0" w:tplc="ACD041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B526C88"/>
    <w:multiLevelType w:val="hybridMultilevel"/>
    <w:tmpl w:val="5C44F176"/>
    <w:lvl w:ilvl="0" w:tplc="ACD041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9126A9"/>
    <w:multiLevelType w:val="multilevel"/>
    <w:tmpl w:val="7206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AA7"/>
    <w:rsid w:val="00004B2B"/>
    <w:rsid w:val="000165C2"/>
    <w:rsid w:val="00035851"/>
    <w:rsid w:val="000415F1"/>
    <w:rsid w:val="0006126D"/>
    <w:rsid w:val="000A4445"/>
    <w:rsid w:val="000B177E"/>
    <w:rsid w:val="000B3509"/>
    <w:rsid w:val="000C569F"/>
    <w:rsid w:val="000D7539"/>
    <w:rsid w:val="000E00E9"/>
    <w:rsid w:val="000F11B4"/>
    <w:rsid w:val="00132704"/>
    <w:rsid w:val="0016541E"/>
    <w:rsid w:val="0017647A"/>
    <w:rsid w:val="001D2385"/>
    <w:rsid w:val="001D79A3"/>
    <w:rsid w:val="001E551F"/>
    <w:rsid w:val="001F166D"/>
    <w:rsid w:val="00254759"/>
    <w:rsid w:val="00281050"/>
    <w:rsid w:val="002826B7"/>
    <w:rsid w:val="002A550F"/>
    <w:rsid w:val="002F361F"/>
    <w:rsid w:val="00307921"/>
    <w:rsid w:val="00345173"/>
    <w:rsid w:val="00372D33"/>
    <w:rsid w:val="003B3783"/>
    <w:rsid w:val="00423BDE"/>
    <w:rsid w:val="00456C7C"/>
    <w:rsid w:val="00485850"/>
    <w:rsid w:val="00494C8A"/>
    <w:rsid w:val="004D02C7"/>
    <w:rsid w:val="004E455B"/>
    <w:rsid w:val="00541226"/>
    <w:rsid w:val="00591181"/>
    <w:rsid w:val="005C0A1E"/>
    <w:rsid w:val="005E6FAE"/>
    <w:rsid w:val="00610BF6"/>
    <w:rsid w:val="00661C71"/>
    <w:rsid w:val="00675B1C"/>
    <w:rsid w:val="006805EF"/>
    <w:rsid w:val="007142B6"/>
    <w:rsid w:val="00715AA7"/>
    <w:rsid w:val="00746FE4"/>
    <w:rsid w:val="007A2415"/>
    <w:rsid w:val="007E6B8A"/>
    <w:rsid w:val="008749BD"/>
    <w:rsid w:val="00875ACE"/>
    <w:rsid w:val="00884ADF"/>
    <w:rsid w:val="008A05B5"/>
    <w:rsid w:val="008C3616"/>
    <w:rsid w:val="009043AD"/>
    <w:rsid w:val="009302B8"/>
    <w:rsid w:val="00972FD4"/>
    <w:rsid w:val="009B1147"/>
    <w:rsid w:val="009C1523"/>
    <w:rsid w:val="009E6F0C"/>
    <w:rsid w:val="009F41AE"/>
    <w:rsid w:val="009F43DD"/>
    <w:rsid w:val="00A15235"/>
    <w:rsid w:val="00A83F0C"/>
    <w:rsid w:val="00B00A22"/>
    <w:rsid w:val="00B24DF4"/>
    <w:rsid w:val="00B411D9"/>
    <w:rsid w:val="00B437F2"/>
    <w:rsid w:val="00BD478D"/>
    <w:rsid w:val="00BE3960"/>
    <w:rsid w:val="00BE3B4F"/>
    <w:rsid w:val="00C05E71"/>
    <w:rsid w:val="00C22AD9"/>
    <w:rsid w:val="00CD2688"/>
    <w:rsid w:val="00CE11C5"/>
    <w:rsid w:val="00CF08FF"/>
    <w:rsid w:val="00CF77F5"/>
    <w:rsid w:val="00D2348B"/>
    <w:rsid w:val="00D450C7"/>
    <w:rsid w:val="00D52301"/>
    <w:rsid w:val="00DA7F23"/>
    <w:rsid w:val="00DB4CBA"/>
    <w:rsid w:val="00DC2DCD"/>
    <w:rsid w:val="00DF1924"/>
    <w:rsid w:val="00E31E02"/>
    <w:rsid w:val="00E35FA1"/>
    <w:rsid w:val="00E46087"/>
    <w:rsid w:val="00E54BDD"/>
    <w:rsid w:val="00EB3CBF"/>
    <w:rsid w:val="00EF0A88"/>
    <w:rsid w:val="00EF3405"/>
    <w:rsid w:val="00F4566F"/>
    <w:rsid w:val="00F610C2"/>
    <w:rsid w:val="00F66AB0"/>
    <w:rsid w:val="00F737EC"/>
    <w:rsid w:val="00F76E9A"/>
    <w:rsid w:val="00F9511F"/>
    <w:rsid w:val="00F9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17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15AA7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15AA7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715AA7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15AA7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Normal"/>
    <w:link w:val="SubtitleChar"/>
    <w:uiPriority w:val="99"/>
    <w:qFormat/>
    <w:rsid w:val="00715AA7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5AA7"/>
    <w:rPr>
      <w:rFonts w:ascii="Arial" w:hAnsi="Arial" w:cs="Times New Roman"/>
      <w:sz w:val="24"/>
      <w:szCs w:val="24"/>
      <w:lang w:eastAsia="ar-SA" w:bidi="ar-SA"/>
    </w:rPr>
  </w:style>
  <w:style w:type="character" w:customStyle="1" w:styleId="ezkurwreuab5ozgtqnkl">
    <w:name w:val="ezkurwreuab5ozgtqnkl"/>
    <w:basedOn w:val="DefaultParagraphFont"/>
    <w:uiPriority w:val="99"/>
    <w:rsid w:val="00715AA7"/>
    <w:rPr>
      <w:rFonts w:cs="Times New Roman"/>
    </w:rPr>
  </w:style>
  <w:style w:type="paragraph" w:styleId="Title">
    <w:name w:val="Title"/>
    <w:basedOn w:val="Normal"/>
    <w:next w:val="Subtitle"/>
    <w:link w:val="TitleChar"/>
    <w:uiPriority w:val="99"/>
    <w:qFormat/>
    <w:rsid w:val="00591181"/>
    <w:pPr>
      <w:jc w:val="center"/>
    </w:pPr>
    <w:rPr>
      <w:b/>
      <w:bCs/>
      <w:sz w:val="28"/>
      <w:lang w:val="ru-MO"/>
    </w:rPr>
  </w:style>
  <w:style w:type="character" w:customStyle="1" w:styleId="TitleChar">
    <w:name w:val="Title Char"/>
    <w:basedOn w:val="DefaultParagraphFont"/>
    <w:link w:val="Title"/>
    <w:uiPriority w:val="99"/>
    <w:locked/>
    <w:rsid w:val="00591181"/>
    <w:rPr>
      <w:rFonts w:ascii="Times New Roman" w:hAnsi="Times New Roman" w:cs="Times New Roman"/>
      <w:b/>
      <w:bCs/>
      <w:sz w:val="24"/>
      <w:szCs w:val="24"/>
      <w:lang w:val="ru-MO" w:eastAsia="ar-SA" w:bidi="ar-SA"/>
    </w:rPr>
  </w:style>
  <w:style w:type="paragraph" w:customStyle="1" w:styleId="32">
    <w:name w:val="Основной текст с отступом 32"/>
    <w:basedOn w:val="Normal"/>
    <w:uiPriority w:val="99"/>
    <w:rsid w:val="00591181"/>
    <w:pPr>
      <w:ind w:right="-181" w:firstLine="709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Normal"/>
    <w:uiPriority w:val="99"/>
    <w:rsid w:val="00591181"/>
    <w:pPr>
      <w:ind w:right="-181" w:firstLine="709"/>
      <w:jc w:val="both"/>
    </w:pPr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884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4ADF"/>
    <w:rPr>
      <w:rFonts w:ascii="Tahoma" w:hAnsi="Tahoma" w:cs="Tahoma"/>
      <w:sz w:val="16"/>
      <w:szCs w:val="16"/>
      <w:lang w:eastAsia="ar-SA" w:bidi="ar-SA"/>
    </w:rPr>
  </w:style>
  <w:style w:type="paragraph" w:styleId="Header">
    <w:name w:val="header"/>
    <w:basedOn w:val="Normal"/>
    <w:link w:val="HeaderChar"/>
    <w:uiPriority w:val="99"/>
    <w:rsid w:val="00DB4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B4CBA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DB4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B4CBA"/>
    <w:rPr>
      <w:rFonts w:ascii="Times New Roman" w:hAnsi="Times New Roman" w:cs="Times New Roman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5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56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6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56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56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56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466</Words>
  <Characters>2659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жылға арналған Жарқайың ауданының Державин қаласының, ауылдық округтері мен ауылдардың бюджеттерін нақтылау бойынша түсіндірме жазба </dc:title>
  <dc:subject/>
  <dc:creator>Пользователь</dc:creator>
  <cp:keywords/>
  <dc:description/>
  <cp:lastModifiedBy>workhorse</cp:lastModifiedBy>
  <cp:revision>2</cp:revision>
  <cp:lastPrinted>2026-08-18T11:21:00Z</cp:lastPrinted>
  <dcterms:created xsi:type="dcterms:W3CDTF">2026-09-27T15:08:00Z</dcterms:created>
  <dcterms:modified xsi:type="dcterms:W3CDTF">2026-09-27T15:08:00Z</dcterms:modified>
</cp:coreProperties>
</file>