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55FB0A" w14:textId="77777777" w:rsidR="00AB4411" w:rsidRDefault="00AB4411" w:rsidP="00F51099">
      <w:pPr>
        <w:pStyle w:val="a5"/>
        <w:jc w:val="center"/>
        <w:rPr>
          <w:rFonts w:ascii="Times New Roman" w:hAnsi="Times New Roman"/>
          <w:b/>
          <w:sz w:val="24"/>
          <w:szCs w:val="24"/>
        </w:rPr>
      </w:pPr>
      <w:bookmarkStart w:id="0" w:name="_GoBack"/>
      <w:bookmarkEnd w:id="0"/>
    </w:p>
    <w:p w14:paraId="159774D2" w14:textId="75C0B7BE" w:rsidR="00F51099" w:rsidRPr="00406B10" w:rsidRDefault="00F51099" w:rsidP="00F51099">
      <w:pPr>
        <w:pStyle w:val="a5"/>
        <w:jc w:val="center"/>
        <w:rPr>
          <w:rFonts w:ascii="Times New Roman" w:hAnsi="Times New Roman"/>
          <w:b/>
          <w:sz w:val="24"/>
          <w:szCs w:val="24"/>
        </w:rPr>
      </w:pPr>
      <w:r w:rsidRPr="00406B10">
        <w:rPr>
          <w:rFonts w:ascii="Times New Roman" w:hAnsi="Times New Roman"/>
          <w:b/>
          <w:sz w:val="24"/>
          <w:szCs w:val="24"/>
        </w:rPr>
        <w:t>ИНФОРМАЦИОННОЕ СООБЩЕНИЕ</w:t>
      </w:r>
    </w:p>
    <w:p w14:paraId="5D2E3D4C" w14:textId="006A094F" w:rsidR="006575A6" w:rsidRDefault="006575A6" w:rsidP="006575A6">
      <w:pPr>
        <w:pStyle w:val="a5"/>
        <w:jc w:val="center"/>
        <w:rPr>
          <w:rFonts w:ascii="Times New Roman" w:hAnsi="Times New Roman"/>
          <w:b/>
          <w:sz w:val="24"/>
          <w:szCs w:val="24"/>
        </w:rPr>
      </w:pPr>
    </w:p>
    <w:p w14:paraId="7EF3C668" w14:textId="690F7226" w:rsidR="006575A6" w:rsidRDefault="006575A6" w:rsidP="006575A6">
      <w:pPr>
        <w:pStyle w:val="a5"/>
        <w:jc w:val="center"/>
        <w:rPr>
          <w:rFonts w:ascii="Times New Roman" w:hAnsi="Times New Roman"/>
          <w:b/>
          <w:sz w:val="24"/>
          <w:szCs w:val="24"/>
        </w:rPr>
      </w:pPr>
    </w:p>
    <w:p w14:paraId="109B1976" w14:textId="292C8ECC" w:rsidR="006575A6" w:rsidRDefault="006575A6" w:rsidP="006575A6">
      <w:pPr>
        <w:pStyle w:val="a5"/>
        <w:jc w:val="center"/>
        <w:rPr>
          <w:rFonts w:ascii="Times New Roman" w:hAnsi="Times New Roman"/>
          <w:b/>
          <w:sz w:val="24"/>
          <w:szCs w:val="24"/>
        </w:rPr>
      </w:pPr>
    </w:p>
    <w:p w14:paraId="52C5B22A" w14:textId="1D02510E" w:rsidR="00C149EA" w:rsidRPr="00C149EA" w:rsidRDefault="006575A6" w:rsidP="00C149EA">
      <w:pPr>
        <w:rPr>
          <w:rFonts w:ascii="Times New Roman" w:hAnsi="Times New Roman"/>
          <w:b/>
          <w:bCs/>
          <w:sz w:val="24"/>
          <w:szCs w:val="24"/>
          <w:lang w:eastAsia="ru-RU"/>
        </w:rPr>
      </w:pPr>
      <w:r>
        <w:rPr>
          <w:rFonts w:ascii="Times New Roman" w:hAnsi="Times New Roman"/>
          <w:b/>
          <w:sz w:val="24"/>
          <w:szCs w:val="24"/>
        </w:rPr>
        <w:t xml:space="preserve">           </w:t>
      </w:r>
      <w:r w:rsidRPr="006575A6">
        <w:rPr>
          <w:rFonts w:ascii="Times New Roman" w:hAnsi="Times New Roman"/>
          <w:b/>
          <w:sz w:val="24"/>
          <w:szCs w:val="24"/>
        </w:rPr>
        <w:t xml:space="preserve"> </w:t>
      </w:r>
      <w:r w:rsidR="00C149EA">
        <w:rPr>
          <w:rFonts w:ascii="Times New Roman" w:hAnsi="Times New Roman"/>
          <w:b/>
          <w:bCs/>
          <w:sz w:val="24"/>
          <w:szCs w:val="24"/>
        </w:rPr>
        <w:t xml:space="preserve">Расул Рысмамбетов, финансист, член Совета директоров–независимый директор АО «ЕНПФ»: </w:t>
      </w:r>
      <w:r w:rsidR="00C149EA" w:rsidRPr="00C149EA">
        <w:rPr>
          <w:rFonts w:ascii="Times New Roman" w:hAnsi="Times New Roman"/>
          <w:b/>
          <w:bCs/>
          <w:sz w:val="24"/>
          <w:szCs w:val="24"/>
        </w:rPr>
        <w:t>«</w:t>
      </w:r>
      <w:r w:rsidR="00C149EA" w:rsidRPr="00C149EA">
        <w:rPr>
          <w:rFonts w:ascii="Times New Roman" w:hAnsi="Times New Roman"/>
          <w:b/>
          <w:sz w:val="24"/>
          <w:szCs w:val="24"/>
        </w:rPr>
        <w:t xml:space="preserve">Если человек не будет копить к старости, если он уверен, что государство как-нибудь что-то придумает и ему даст </w:t>
      </w:r>
      <w:r w:rsidR="00C149EA">
        <w:rPr>
          <w:rFonts w:ascii="Times New Roman" w:hAnsi="Times New Roman"/>
          <w:b/>
          <w:sz w:val="24"/>
          <w:szCs w:val="24"/>
        </w:rPr>
        <w:t>«</w:t>
      </w:r>
      <w:r w:rsidR="00C149EA" w:rsidRPr="00C149EA">
        <w:rPr>
          <w:rFonts w:ascii="Times New Roman" w:hAnsi="Times New Roman"/>
          <w:b/>
          <w:sz w:val="24"/>
          <w:szCs w:val="24"/>
        </w:rPr>
        <w:t>бесплатные огурцы и помидоры</w:t>
      </w:r>
      <w:r w:rsidR="00C149EA">
        <w:rPr>
          <w:rFonts w:ascii="Times New Roman" w:hAnsi="Times New Roman"/>
          <w:b/>
          <w:sz w:val="24"/>
          <w:szCs w:val="24"/>
        </w:rPr>
        <w:t>»</w:t>
      </w:r>
      <w:r w:rsidR="00C149EA" w:rsidRPr="00C149EA">
        <w:rPr>
          <w:rFonts w:ascii="Times New Roman" w:hAnsi="Times New Roman"/>
          <w:b/>
          <w:sz w:val="24"/>
          <w:szCs w:val="24"/>
        </w:rPr>
        <w:t>, этого не будет, к сожалению…</w:t>
      </w:r>
      <w:r w:rsidR="008E29A3" w:rsidRPr="008E29A3">
        <w:rPr>
          <w:rFonts w:cs="Calibri"/>
          <w:sz w:val="24"/>
          <w:szCs w:val="24"/>
        </w:rPr>
        <w:t xml:space="preserve"> </w:t>
      </w:r>
      <w:r w:rsidR="00D64D50">
        <w:rPr>
          <w:rFonts w:ascii="Times New Roman" w:hAnsi="Times New Roman"/>
          <w:b/>
          <w:sz w:val="24"/>
          <w:szCs w:val="24"/>
        </w:rPr>
        <w:t xml:space="preserve">Мы сможем </w:t>
      </w:r>
      <w:r w:rsidR="00D64D50">
        <w:rPr>
          <w:rFonts w:ascii="Times New Roman" w:hAnsi="Times New Roman"/>
          <w:b/>
          <w:sz w:val="24"/>
          <w:szCs w:val="24"/>
          <w:lang w:val="kk-KZ"/>
        </w:rPr>
        <w:t>накопить</w:t>
      </w:r>
      <w:r w:rsidR="008E29A3" w:rsidRPr="008E29A3">
        <w:rPr>
          <w:rFonts w:ascii="Times New Roman" w:hAnsi="Times New Roman"/>
          <w:b/>
          <w:sz w:val="24"/>
          <w:szCs w:val="24"/>
        </w:rPr>
        <w:t xml:space="preserve"> только себе сами</w:t>
      </w:r>
      <w:r w:rsidR="00C149EA" w:rsidRPr="00C149EA">
        <w:rPr>
          <w:rFonts w:ascii="Times New Roman" w:hAnsi="Times New Roman"/>
          <w:b/>
          <w:bCs/>
          <w:sz w:val="24"/>
          <w:szCs w:val="24"/>
        </w:rPr>
        <w:t>».</w:t>
      </w:r>
    </w:p>
    <w:p w14:paraId="15975FC1" w14:textId="77777777" w:rsidR="006575A6" w:rsidRDefault="006575A6" w:rsidP="006575A6">
      <w:pPr>
        <w:suppressAutoHyphens/>
        <w:autoSpaceDN w:val="0"/>
        <w:spacing w:after="0" w:line="240" w:lineRule="auto"/>
        <w:ind w:firstLine="708"/>
        <w:jc w:val="both"/>
        <w:rPr>
          <w:rFonts w:ascii="Times New Roman" w:hAnsi="Times New Roman"/>
          <w:sz w:val="24"/>
          <w:szCs w:val="24"/>
        </w:rPr>
      </w:pPr>
      <w:r>
        <w:rPr>
          <w:rFonts w:ascii="Times New Roman" w:hAnsi="Times New Roman"/>
          <w:sz w:val="24"/>
          <w:szCs w:val="24"/>
        </w:rPr>
        <w:t xml:space="preserve">АО «ЕНПФ» продолжает серию бесед с экспертами в рамках проекта «Диалоги о пенсионной системе». </w:t>
      </w:r>
    </w:p>
    <w:p w14:paraId="3417A2F0" w14:textId="195CAD11" w:rsidR="00136410" w:rsidRPr="00C149EA" w:rsidRDefault="00136410" w:rsidP="006575A6">
      <w:pPr>
        <w:suppressAutoHyphens/>
        <w:autoSpaceDN w:val="0"/>
        <w:spacing w:after="0" w:line="240" w:lineRule="auto"/>
        <w:ind w:firstLine="708"/>
        <w:jc w:val="both"/>
        <w:rPr>
          <w:rFonts w:ascii="Times New Roman" w:eastAsia="Times New Roman" w:hAnsi="Times New Roman"/>
          <w:color w:val="212529"/>
          <w:sz w:val="24"/>
          <w:szCs w:val="24"/>
          <w:lang w:eastAsia="ru-RU"/>
        </w:rPr>
      </w:pPr>
      <w:r>
        <w:rPr>
          <w:rFonts w:ascii="Times New Roman" w:eastAsia="Times New Roman" w:hAnsi="Times New Roman"/>
          <w:color w:val="212529"/>
          <w:sz w:val="24"/>
          <w:szCs w:val="24"/>
          <w:lang w:eastAsia="ru-RU"/>
        </w:rPr>
        <w:t xml:space="preserve">Кто придумал первые пенсии? </w:t>
      </w:r>
      <w:r w:rsidR="00911107">
        <w:rPr>
          <w:rFonts w:ascii="Times New Roman" w:eastAsia="Times New Roman" w:hAnsi="Times New Roman"/>
          <w:color w:val="212529"/>
          <w:sz w:val="24"/>
          <w:szCs w:val="24"/>
          <w:lang w:eastAsia="ru-RU"/>
        </w:rPr>
        <w:t xml:space="preserve">Какими </w:t>
      </w:r>
      <w:r w:rsidR="00C149EA">
        <w:rPr>
          <w:rFonts w:ascii="Times New Roman" w:eastAsia="Times New Roman" w:hAnsi="Times New Roman"/>
          <w:color w:val="212529"/>
          <w:sz w:val="24"/>
          <w:szCs w:val="24"/>
          <w:lang w:eastAsia="ru-RU"/>
        </w:rPr>
        <w:t>должны быть</w:t>
      </w:r>
      <w:r w:rsidR="00911107">
        <w:rPr>
          <w:rFonts w:ascii="Times New Roman" w:eastAsia="Times New Roman" w:hAnsi="Times New Roman"/>
          <w:color w:val="212529"/>
          <w:sz w:val="24"/>
          <w:szCs w:val="24"/>
          <w:lang w:eastAsia="ru-RU"/>
        </w:rPr>
        <w:t xml:space="preserve"> основные задачи </w:t>
      </w:r>
      <w:r w:rsidR="00C149EA">
        <w:rPr>
          <w:rFonts w:ascii="Times New Roman" w:eastAsia="Times New Roman" w:hAnsi="Times New Roman"/>
          <w:color w:val="212529"/>
          <w:sz w:val="24"/>
          <w:szCs w:val="24"/>
          <w:lang w:eastAsia="ru-RU"/>
        </w:rPr>
        <w:t>ЕНПФ?</w:t>
      </w:r>
      <w:r w:rsidR="008E29A3">
        <w:rPr>
          <w:rFonts w:ascii="Times New Roman" w:eastAsia="Times New Roman" w:hAnsi="Times New Roman"/>
          <w:color w:val="212529"/>
          <w:sz w:val="24"/>
          <w:szCs w:val="24"/>
          <w:lang w:eastAsia="ru-RU"/>
        </w:rPr>
        <w:t xml:space="preserve"> Правильно ли давать возможность вкладчикам снимать свои накопления?</w:t>
      </w:r>
      <w:r w:rsidR="00084411" w:rsidRPr="00084411">
        <w:rPr>
          <w:rFonts w:ascii="Times New Roman" w:eastAsia="Times New Roman" w:hAnsi="Times New Roman"/>
          <w:color w:val="212529"/>
          <w:sz w:val="24"/>
          <w:szCs w:val="24"/>
          <w:lang w:eastAsia="ru-RU"/>
        </w:rPr>
        <w:t xml:space="preserve"> </w:t>
      </w:r>
      <w:r w:rsidR="00084411">
        <w:rPr>
          <w:rFonts w:ascii="Times New Roman" w:eastAsia="Times New Roman" w:hAnsi="Times New Roman"/>
          <w:color w:val="212529"/>
          <w:sz w:val="24"/>
          <w:szCs w:val="24"/>
          <w:lang w:eastAsia="ru-RU"/>
        </w:rPr>
        <w:t>Кто из нас «Муравей», а кто</w:t>
      </w:r>
      <w:r w:rsidR="00C87347" w:rsidRPr="00911107">
        <w:rPr>
          <w:rFonts w:ascii="Times New Roman" w:eastAsia="Times New Roman" w:hAnsi="Times New Roman"/>
          <w:color w:val="212529"/>
          <w:sz w:val="24"/>
          <w:szCs w:val="24"/>
          <w:lang w:eastAsia="ru-RU"/>
        </w:rPr>
        <w:t xml:space="preserve"> </w:t>
      </w:r>
      <w:r w:rsidR="00084411">
        <w:rPr>
          <w:rFonts w:ascii="Times New Roman" w:eastAsia="Times New Roman" w:hAnsi="Times New Roman"/>
          <w:color w:val="212529"/>
          <w:sz w:val="24"/>
          <w:szCs w:val="24"/>
          <w:lang w:eastAsia="ru-RU"/>
        </w:rPr>
        <w:t>та «Стрекоза» из известной басни?</w:t>
      </w:r>
    </w:p>
    <w:p w14:paraId="41119BE7" w14:textId="2891E4EA" w:rsidR="006575A6" w:rsidRPr="00D64D50" w:rsidRDefault="00C1261C" w:rsidP="006575A6">
      <w:pPr>
        <w:suppressAutoHyphens/>
        <w:autoSpaceDN w:val="0"/>
        <w:spacing w:after="0" w:line="240" w:lineRule="auto"/>
        <w:ind w:firstLine="708"/>
        <w:jc w:val="both"/>
        <w:rPr>
          <w:rFonts w:ascii="Times New Roman" w:eastAsia="Times New Roman" w:hAnsi="Times New Roman"/>
          <w:color w:val="212529"/>
          <w:sz w:val="24"/>
          <w:szCs w:val="24"/>
          <w:lang w:val="en-US" w:eastAsia="ru-RU"/>
        </w:rPr>
      </w:pPr>
      <w:r>
        <w:rPr>
          <w:rFonts w:ascii="Times New Roman" w:eastAsia="Times New Roman" w:hAnsi="Times New Roman"/>
          <w:color w:val="212529"/>
          <w:sz w:val="24"/>
          <w:szCs w:val="24"/>
          <w:lang w:eastAsia="ru-RU"/>
        </w:rPr>
        <w:t>Сегодня в</w:t>
      </w:r>
      <w:r w:rsidR="006575A6">
        <w:rPr>
          <w:rFonts w:ascii="Times New Roman" w:eastAsia="Times New Roman" w:hAnsi="Times New Roman"/>
          <w:color w:val="212529"/>
          <w:sz w:val="24"/>
          <w:szCs w:val="24"/>
          <w:lang w:eastAsia="ru-RU"/>
        </w:rPr>
        <w:t xml:space="preserve"> нашем очередном эксклюзивном интервью</w:t>
      </w:r>
      <w:r w:rsidR="00C149EA" w:rsidRPr="00C149EA">
        <w:rPr>
          <w:rFonts w:ascii="Times New Roman" w:hAnsi="Times New Roman"/>
          <w:b/>
          <w:bCs/>
          <w:sz w:val="24"/>
          <w:szCs w:val="24"/>
        </w:rPr>
        <w:t xml:space="preserve"> </w:t>
      </w:r>
      <w:r w:rsidR="00C149EA">
        <w:rPr>
          <w:rFonts w:ascii="Times New Roman" w:hAnsi="Times New Roman"/>
          <w:b/>
          <w:bCs/>
          <w:sz w:val="24"/>
          <w:szCs w:val="24"/>
        </w:rPr>
        <w:t>Расул Рысмамбетов, финансист, член Совета директоров–независимый директор АО «ЕНПФ»</w:t>
      </w:r>
      <w:r w:rsidR="006575A6">
        <w:rPr>
          <w:rFonts w:ascii="Times New Roman" w:hAnsi="Times New Roman"/>
          <w:b/>
          <w:sz w:val="24"/>
          <w:szCs w:val="24"/>
        </w:rPr>
        <w:t>,</w:t>
      </w:r>
      <w:r w:rsidR="00E204F7">
        <w:rPr>
          <w:rFonts w:ascii="Times New Roman" w:hAnsi="Times New Roman"/>
          <w:b/>
          <w:sz w:val="24"/>
          <w:szCs w:val="24"/>
        </w:rPr>
        <w:t xml:space="preserve"> </w:t>
      </w:r>
      <w:r w:rsidR="00AD3965" w:rsidRPr="00AD3965">
        <w:rPr>
          <w:rFonts w:ascii="Times New Roman" w:hAnsi="Times New Roman"/>
          <w:sz w:val="24"/>
          <w:szCs w:val="24"/>
        </w:rPr>
        <w:t>из опыта</w:t>
      </w:r>
      <w:r w:rsidR="00E204F7" w:rsidRPr="00AD3965">
        <w:rPr>
          <w:rFonts w:ascii="Times New Roman" w:hAnsi="Times New Roman"/>
          <w:sz w:val="24"/>
          <w:szCs w:val="24"/>
        </w:rPr>
        <w:t xml:space="preserve"> личного общения</w:t>
      </w:r>
      <w:r w:rsidR="008E29A3" w:rsidRPr="00AD3965">
        <w:rPr>
          <w:rFonts w:ascii="Times New Roman" w:hAnsi="Times New Roman"/>
          <w:sz w:val="24"/>
          <w:szCs w:val="24"/>
        </w:rPr>
        <w:t xml:space="preserve"> </w:t>
      </w:r>
      <w:r w:rsidR="00E204F7" w:rsidRPr="00AD3965">
        <w:rPr>
          <w:rFonts w:ascii="Times New Roman" w:hAnsi="Times New Roman"/>
          <w:sz w:val="24"/>
          <w:szCs w:val="24"/>
        </w:rPr>
        <w:t>рассказывает о проблемах потенциальных пенсионеров в Казахстане и</w:t>
      </w:r>
      <w:r w:rsidR="00E204F7">
        <w:rPr>
          <w:rFonts w:ascii="Times New Roman" w:hAnsi="Times New Roman"/>
          <w:b/>
          <w:sz w:val="24"/>
          <w:szCs w:val="24"/>
        </w:rPr>
        <w:t xml:space="preserve"> </w:t>
      </w:r>
      <w:r w:rsidR="008E29A3" w:rsidRPr="00084411">
        <w:rPr>
          <w:rFonts w:ascii="Times New Roman" w:hAnsi="Times New Roman"/>
          <w:sz w:val="24"/>
          <w:szCs w:val="24"/>
        </w:rPr>
        <w:t xml:space="preserve">делится </w:t>
      </w:r>
      <w:r w:rsidR="00E204F7">
        <w:rPr>
          <w:rFonts w:ascii="Times New Roman" w:hAnsi="Times New Roman"/>
          <w:sz w:val="24"/>
          <w:szCs w:val="24"/>
        </w:rPr>
        <w:t>своим</w:t>
      </w:r>
      <w:r w:rsidR="00AD3965">
        <w:rPr>
          <w:rFonts w:ascii="Times New Roman" w:hAnsi="Times New Roman"/>
          <w:sz w:val="24"/>
          <w:szCs w:val="24"/>
        </w:rPr>
        <w:t xml:space="preserve"> </w:t>
      </w:r>
      <w:r w:rsidR="00E204F7">
        <w:rPr>
          <w:rFonts w:ascii="Times New Roman" w:hAnsi="Times New Roman"/>
          <w:sz w:val="24"/>
          <w:szCs w:val="24"/>
        </w:rPr>
        <w:t>мнением о</w:t>
      </w:r>
      <w:r w:rsidR="008E29A3" w:rsidRPr="00084411">
        <w:rPr>
          <w:rFonts w:ascii="Times New Roman" w:hAnsi="Times New Roman"/>
          <w:sz w:val="24"/>
          <w:szCs w:val="24"/>
        </w:rPr>
        <w:t xml:space="preserve"> перспективах</w:t>
      </w:r>
      <w:r w:rsidR="00AD3965">
        <w:rPr>
          <w:rFonts w:ascii="Times New Roman" w:hAnsi="Times New Roman"/>
          <w:sz w:val="24"/>
          <w:szCs w:val="24"/>
        </w:rPr>
        <w:t xml:space="preserve"> их </w:t>
      </w:r>
      <w:r w:rsidR="008E29A3" w:rsidRPr="00084411">
        <w:rPr>
          <w:rFonts w:ascii="Times New Roman" w:hAnsi="Times New Roman"/>
          <w:sz w:val="24"/>
          <w:szCs w:val="24"/>
        </w:rPr>
        <w:t>будущ</w:t>
      </w:r>
      <w:r w:rsidR="00AD3965">
        <w:rPr>
          <w:rFonts w:ascii="Times New Roman" w:hAnsi="Times New Roman"/>
          <w:sz w:val="24"/>
          <w:szCs w:val="24"/>
        </w:rPr>
        <w:t>его.</w:t>
      </w:r>
      <w:r w:rsidR="008E29A3" w:rsidRPr="00084411">
        <w:rPr>
          <w:rFonts w:ascii="Times New Roman" w:hAnsi="Times New Roman"/>
          <w:sz w:val="24"/>
          <w:szCs w:val="24"/>
        </w:rPr>
        <w:t xml:space="preserve"> </w:t>
      </w:r>
    </w:p>
    <w:p w14:paraId="5B96B778" w14:textId="77777777" w:rsidR="006575A6" w:rsidRDefault="006575A6" w:rsidP="006575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202124"/>
          <w:sz w:val="24"/>
          <w:szCs w:val="24"/>
          <w:lang w:eastAsia="ru-RU"/>
        </w:rPr>
      </w:pPr>
      <w:r>
        <w:rPr>
          <w:rFonts w:ascii="Times New Roman" w:hAnsi="Times New Roman"/>
          <w:color w:val="000000"/>
          <w:sz w:val="24"/>
          <w:szCs w:val="24"/>
          <w:shd w:val="clear" w:color="auto" w:fill="FFFFFF"/>
          <w:lang w:val="kk-KZ"/>
        </w:rPr>
        <w:t xml:space="preserve"> </w:t>
      </w:r>
    </w:p>
    <w:p w14:paraId="40096C88" w14:textId="2CC309BC" w:rsidR="006575A6" w:rsidRDefault="006575A6" w:rsidP="006575A6">
      <w:pPr>
        <w:suppressAutoHyphens/>
        <w:autoSpaceDN w:val="0"/>
        <w:spacing w:after="0" w:line="240" w:lineRule="auto"/>
        <w:jc w:val="both"/>
        <w:rPr>
          <w:rFonts w:ascii="Times New Roman" w:eastAsia="Times New Roman" w:hAnsi="Times New Roman"/>
          <w:color w:val="212529"/>
          <w:sz w:val="24"/>
          <w:szCs w:val="24"/>
          <w:lang w:eastAsia="ru-RU"/>
        </w:rPr>
      </w:pPr>
      <w:r w:rsidRPr="006575A6">
        <w:rPr>
          <w:rFonts w:ascii="Times New Roman" w:hAnsi="Times New Roman"/>
          <w:color w:val="000000"/>
          <w:sz w:val="24"/>
          <w:szCs w:val="24"/>
        </w:rPr>
        <w:t xml:space="preserve">           </w:t>
      </w:r>
      <w:r>
        <w:rPr>
          <w:rFonts w:ascii="Times New Roman" w:hAnsi="Times New Roman"/>
          <w:color w:val="000000"/>
          <w:sz w:val="24"/>
          <w:szCs w:val="24"/>
          <w:shd w:val="clear" w:color="auto" w:fill="FFFFFF"/>
        </w:rPr>
        <w:t xml:space="preserve">Смотрите интервью на </w:t>
      </w:r>
      <w:r>
        <w:rPr>
          <w:rFonts w:ascii="Times New Roman" w:eastAsia="Times New Roman" w:hAnsi="Times New Roman"/>
          <w:color w:val="212529"/>
          <w:sz w:val="24"/>
          <w:szCs w:val="24"/>
          <w:lang w:val="en-US" w:eastAsia="ru-RU"/>
        </w:rPr>
        <w:t>YouTube</w:t>
      </w:r>
      <w:r>
        <w:rPr>
          <w:rFonts w:ascii="Times New Roman" w:eastAsia="Times New Roman" w:hAnsi="Times New Roman"/>
          <w:color w:val="212529"/>
          <w:sz w:val="24"/>
          <w:szCs w:val="24"/>
          <w:lang w:eastAsia="ru-RU"/>
        </w:rPr>
        <w:t xml:space="preserve">-канале </w:t>
      </w:r>
      <w:r>
        <w:rPr>
          <w:rFonts w:ascii="Times New Roman" w:eastAsia="Times New Roman" w:hAnsi="Times New Roman"/>
          <w:color w:val="212529"/>
          <w:sz w:val="24"/>
          <w:szCs w:val="24"/>
          <w:lang w:val="kk-KZ" w:eastAsia="ru-RU"/>
        </w:rPr>
        <w:t>БЖЗҚ/ЕНПФ</w:t>
      </w:r>
      <w:r w:rsidR="00FE4A52">
        <w:rPr>
          <w:rFonts w:ascii="Times New Roman" w:eastAsia="Times New Roman" w:hAnsi="Times New Roman"/>
          <w:color w:val="212529"/>
          <w:sz w:val="24"/>
          <w:szCs w:val="24"/>
          <w:lang w:eastAsia="ru-RU"/>
        </w:rPr>
        <w:t>!</w:t>
      </w:r>
    </w:p>
    <w:p w14:paraId="515931CF" w14:textId="4DE06AB0" w:rsidR="00011D74" w:rsidRPr="00011D74" w:rsidRDefault="006260A9" w:rsidP="006575A6">
      <w:pPr>
        <w:suppressAutoHyphens/>
        <w:autoSpaceDN w:val="0"/>
        <w:spacing w:after="0" w:line="240" w:lineRule="auto"/>
        <w:jc w:val="both"/>
        <w:rPr>
          <w:rFonts w:ascii="Times New Roman" w:hAnsi="Times New Roman"/>
          <w:i/>
          <w:color w:val="000000"/>
          <w:sz w:val="24"/>
          <w:szCs w:val="24"/>
          <w:shd w:val="clear" w:color="auto" w:fill="FFFFFF"/>
        </w:rPr>
      </w:pPr>
      <w:hyperlink r:id="rId8" w:history="1">
        <w:r w:rsidR="00011D74" w:rsidRPr="00576550">
          <w:rPr>
            <w:rStyle w:val="a7"/>
            <w:rFonts w:ascii="Times New Roman" w:hAnsi="Times New Roman"/>
            <w:i/>
            <w:sz w:val="24"/>
            <w:szCs w:val="24"/>
            <w:shd w:val="clear" w:color="auto" w:fill="FFFFFF"/>
          </w:rPr>
          <w:t>https://youtu.be/Dy76WU-qFrs?si=CocIIq7U4J0rv1SZ</w:t>
        </w:r>
      </w:hyperlink>
      <w:r w:rsidR="00011D74" w:rsidRPr="00011D74">
        <w:rPr>
          <w:rFonts w:ascii="Times New Roman" w:hAnsi="Times New Roman"/>
          <w:i/>
          <w:color w:val="000000"/>
          <w:sz w:val="24"/>
          <w:szCs w:val="24"/>
          <w:shd w:val="clear" w:color="auto" w:fill="FFFFFF"/>
        </w:rPr>
        <w:t xml:space="preserve"> </w:t>
      </w:r>
    </w:p>
    <w:p w14:paraId="44957380" w14:textId="77777777" w:rsidR="006575A6" w:rsidRDefault="006575A6" w:rsidP="006575A6">
      <w:pPr>
        <w:spacing w:after="0" w:line="240" w:lineRule="auto"/>
        <w:ind w:firstLine="708"/>
        <w:rPr>
          <w:rFonts w:ascii="Times New Roman" w:eastAsiaTheme="minorHAnsi" w:hAnsi="Times New Roman"/>
          <w:sz w:val="24"/>
          <w:szCs w:val="24"/>
        </w:rPr>
      </w:pPr>
    </w:p>
    <w:p w14:paraId="347CC407" w14:textId="65F05CE6" w:rsidR="006575A6" w:rsidRDefault="00FE4A52" w:rsidP="00FE4A52">
      <w:pPr>
        <w:spacing w:after="0" w:line="240" w:lineRule="auto"/>
        <w:rPr>
          <w:rFonts w:ascii="Times New Roman" w:eastAsiaTheme="minorHAnsi" w:hAnsi="Times New Roman"/>
          <w:sz w:val="24"/>
          <w:szCs w:val="24"/>
        </w:rPr>
      </w:pPr>
      <w:r>
        <w:rPr>
          <w:rFonts w:ascii="Times New Roman" w:eastAsiaTheme="minorHAnsi" w:hAnsi="Times New Roman"/>
          <w:sz w:val="24"/>
          <w:szCs w:val="24"/>
        </w:rPr>
        <w:t xml:space="preserve">           </w:t>
      </w:r>
      <w:r w:rsidR="006575A6">
        <w:rPr>
          <w:rFonts w:ascii="Times New Roman" w:eastAsiaTheme="minorHAnsi" w:hAnsi="Times New Roman"/>
          <w:sz w:val="24"/>
          <w:szCs w:val="24"/>
        </w:rPr>
        <w:t xml:space="preserve">Подписывайтесь на </w:t>
      </w:r>
      <w:r w:rsidR="006575A6">
        <w:rPr>
          <w:rFonts w:ascii="Times New Roman" w:eastAsiaTheme="minorHAnsi" w:hAnsi="Times New Roman"/>
          <w:sz w:val="24"/>
          <w:szCs w:val="24"/>
          <w:lang w:val="en-US"/>
        </w:rPr>
        <w:t>YouTube</w:t>
      </w:r>
      <w:r w:rsidR="006575A6">
        <w:rPr>
          <w:rFonts w:ascii="Times New Roman" w:eastAsiaTheme="minorHAnsi" w:hAnsi="Times New Roman"/>
          <w:sz w:val="24"/>
          <w:szCs w:val="24"/>
        </w:rPr>
        <w:t>-</w:t>
      </w:r>
      <w:r w:rsidR="006575A6">
        <w:rPr>
          <w:rFonts w:ascii="Times New Roman" w:eastAsiaTheme="minorHAnsi" w:hAnsi="Times New Roman"/>
          <w:sz w:val="24"/>
          <w:szCs w:val="24"/>
          <w:lang w:val="kk-KZ"/>
        </w:rPr>
        <w:t xml:space="preserve">канал БЖЗҚ </w:t>
      </w:r>
      <w:r w:rsidR="006575A6">
        <w:rPr>
          <w:rFonts w:ascii="Times New Roman" w:eastAsiaTheme="minorHAnsi" w:hAnsi="Times New Roman"/>
          <w:sz w:val="24"/>
          <w:szCs w:val="24"/>
        </w:rPr>
        <w:t xml:space="preserve">ЕНПФ для получения интересной и полезной информации о накопительной пенсионной системе. </w:t>
      </w:r>
    </w:p>
    <w:p w14:paraId="317901CF" w14:textId="77777777" w:rsidR="006575A6" w:rsidRDefault="006575A6" w:rsidP="006575A6">
      <w:pPr>
        <w:suppressAutoHyphens/>
        <w:autoSpaceDN w:val="0"/>
        <w:spacing w:after="0" w:line="240" w:lineRule="auto"/>
        <w:ind w:firstLine="708"/>
        <w:jc w:val="center"/>
        <w:rPr>
          <w:rFonts w:ascii="Times New Roman" w:eastAsia="Yu Mincho" w:hAnsi="Times New Roman"/>
          <w:kern w:val="3"/>
          <w:sz w:val="24"/>
          <w:szCs w:val="24"/>
          <w:lang w:eastAsia="ru-RU"/>
        </w:rPr>
      </w:pPr>
    </w:p>
    <w:p w14:paraId="0A471DB2" w14:textId="77777777" w:rsidR="006575A6" w:rsidRDefault="006575A6" w:rsidP="006575A6">
      <w:pPr>
        <w:suppressAutoHyphens/>
        <w:autoSpaceDN w:val="0"/>
        <w:spacing w:after="0" w:line="240" w:lineRule="auto"/>
        <w:ind w:firstLine="708"/>
        <w:jc w:val="center"/>
        <w:rPr>
          <w:rFonts w:ascii="Times New Roman" w:eastAsia="Yu Mincho" w:hAnsi="Times New Roman"/>
          <w:kern w:val="3"/>
          <w:sz w:val="24"/>
          <w:szCs w:val="24"/>
          <w:lang w:eastAsia="ru-RU"/>
        </w:rPr>
      </w:pPr>
    </w:p>
    <w:p w14:paraId="654AF1AE" w14:textId="77777777" w:rsidR="006575A6" w:rsidRDefault="006575A6" w:rsidP="006575A6">
      <w:pPr>
        <w:suppressAutoHyphens/>
        <w:autoSpaceDN w:val="0"/>
        <w:spacing w:after="0" w:line="240" w:lineRule="auto"/>
        <w:rPr>
          <w:rFonts w:eastAsiaTheme="minorHAnsi"/>
          <w:i/>
          <w:color w:val="000000" w:themeColor="text1"/>
        </w:rPr>
      </w:pPr>
      <w:r>
        <w:rPr>
          <w:rFonts w:ascii="Times New Roman" w:eastAsia="Times New Roman" w:hAnsi="Times New Roman"/>
          <w:color w:val="212529"/>
          <w:sz w:val="24"/>
          <w:szCs w:val="24"/>
          <w:lang w:eastAsia="ru-RU"/>
        </w:rPr>
        <w:t xml:space="preserve"> </w:t>
      </w:r>
      <w:r>
        <w:rPr>
          <w:rFonts w:ascii="Times New Roman" w:hAnsi="Times New Roman"/>
          <w:color w:val="000000"/>
          <w:sz w:val="24"/>
          <w:szCs w:val="24"/>
        </w:rPr>
        <w:t> </w:t>
      </w:r>
    </w:p>
    <w:p w14:paraId="07268D03" w14:textId="77777777" w:rsidR="006575A6" w:rsidRDefault="006575A6" w:rsidP="006575A6">
      <w:pPr>
        <w:ind w:firstLine="708"/>
        <w:jc w:val="both"/>
        <w:rPr>
          <w:rFonts w:ascii="Times New Roman" w:hAnsi="Times New Roman"/>
          <w:i/>
          <w:color w:val="000000" w:themeColor="text1"/>
          <w:sz w:val="20"/>
          <w:szCs w:val="20"/>
        </w:rPr>
      </w:pPr>
      <w:r>
        <w:rPr>
          <w:rFonts w:ascii="Times New Roman" w:hAnsi="Times New Roman"/>
          <w:i/>
          <w:color w:val="000000" w:themeColor="text1"/>
          <w:sz w:val="20"/>
          <w:szCs w:val="20"/>
        </w:rPr>
        <w:t xml:space="preserve">ЕНПФ создан 22 августа 2013 года на базе АО «НПФ «ГНПФ». Учредителем и акционером ЕНПФ является Правительство Республики Казахстан в лице ГУ «Комитет государственного имущества и приватизации» Министерства финансов Республики Казахстан. Доверительное управление пенсионными активами ЕНПФ осуществляет Национальный Банк Республики Казахстан. С 1 января 2016 года функции по выработке предложений по повышению эффективности управления пенсионными активами переданы Совету по управлению Национальным фондом. В соответствии с пенсионным законодательством ЕНПФ осуществляет привлечение обязательных пенсионных взносов, обязательных профессиональных пенсионных взносов, добровольных пенсионных взносов, пенсионные выплаты, индивидуальный учет пенсионных накоплений и выплат, предоставляет вкладчику (получателю) информацию о состоянии его пенсионных накоплений (подробнее на </w:t>
      </w:r>
      <w:hyperlink r:id="rId9" w:history="1">
        <w:r>
          <w:rPr>
            <w:rStyle w:val="a7"/>
            <w:rFonts w:ascii="Times New Roman" w:hAnsi="Times New Roman"/>
            <w:i/>
            <w:sz w:val="20"/>
            <w:szCs w:val="20"/>
          </w:rPr>
          <w:t>www.enpf.kz</w:t>
        </w:r>
      </w:hyperlink>
      <w:r>
        <w:rPr>
          <w:rFonts w:ascii="Times New Roman" w:hAnsi="Times New Roman"/>
          <w:i/>
          <w:color w:val="000000" w:themeColor="text1"/>
          <w:sz w:val="20"/>
          <w:szCs w:val="20"/>
        </w:rPr>
        <w:t>)</w:t>
      </w:r>
    </w:p>
    <w:p w14:paraId="6CFC55AC" w14:textId="77777777" w:rsidR="006575A6" w:rsidRDefault="006575A6" w:rsidP="006575A6">
      <w:pPr>
        <w:ind w:firstLine="360"/>
        <w:jc w:val="both"/>
        <w:rPr>
          <w:rFonts w:ascii="Times New Roman" w:eastAsiaTheme="minorHAnsi" w:hAnsi="Times New Roman"/>
          <w:color w:val="000000" w:themeColor="text1"/>
          <w:sz w:val="24"/>
          <w:szCs w:val="24"/>
        </w:rPr>
      </w:pPr>
    </w:p>
    <w:p w14:paraId="276FA06C" w14:textId="77777777" w:rsidR="006575A6" w:rsidRDefault="006575A6" w:rsidP="006575A6">
      <w:pPr>
        <w:pStyle w:val="a5"/>
        <w:jc w:val="center"/>
        <w:rPr>
          <w:rFonts w:ascii="Times New Roman" w:hAnsi="Times New Roman"/>
          <w:b/>
          <w:sz w:val="24"/>
          <w:szCs w:val="24"/>
        </w:rPr>
      </w:pPr>
    </w:p>
    <w:p w14:paraId="6E695BD3" w14:textId="61FCBFC1" w:rsidR="00C84631" w:rsidRDefault="00C84631" w:rsidP="00F51099">
      <w:pPr>
        <w:pStyle w:val="a5"/>
        <w:jc w:val="center"/>
        <w:rPr>
          <w:rFonts w:ascii="Times New Roman" w:hAnsi="Times New Roman"/>
          <w:b/>
          <w:sz w:val="24"/>
          <w:szCs w:val="24"/>
        </w:rPr>
      </w:pPr>
    </w:p>
    <w:sectPr w:rsidR="00C84631" w:rsidSect="00464AE8">
      <w:headerReference w:type="default" r:id="rId10"/>
      <w:footerReference w:type="default" r:id="rId11"/>
      <w:headerReference w:type="first" r:id="rId12"/>
      <w:footerReference w:type="first" r:id="rId1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335FFD" w14:textId="77777777" w:rsidR="006260A9" w:rsidRDefault="006260A9" w:rsidP="005E4B51">
      <w:pPr>
        <w:spacing w:after="0" w:line="240" w:lineRule="auto"/>
      </w:pPr>
      <w:r>
        <w:separator/>
      </w:r>
    </w:p>
  </w:endnote>
  <w:endnote w:type="continuationSeparator" w:id="0">
    <w:p w14:paraId="039AAA36" w14:textId="77777777" w:rsidR="006260A9" w:rsidRDefault="006260A9"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Yu Mincho">
    <w:altName w:val="MS Mincho"/>
    <w:charset w:val="80"/>
    <w:family w:val="roman"/>
    <w:pitch w:val="variable"/>
    <w:sig w:usb0="00000000" w:usb1="2AC7FCFF" w:usb2="00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0EDCD" w14:textId="77777777" w:rsidR="00742491" w:rsidRPr="00464AE8" w:rsidRDefault="0074249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9BE53" w14:textId="77777777" w:rsidR="00742491" w:rsidRPr="00464AE8" w:rsidRDefault="0074249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776CDC" w14:textId="77777777" w:rsidR="006260A9" w:rsidRDefault="006260A9" w:rsidP="005E4B51">
      <w:pPr>
        <w:spacing w:after="0" w:line="240" w:lineRule="auto"/>
      </w:pPr>
      <w:r>
        <w:separator/>
      </w:r>
    </w:p>
  </w:footnote>
  <w:footnote w:type="continuationSeparator" w:id="0">
    <w:p w14:paraId="6CF1D756" w14:textId="77777777" w:rsidR="006260A9" w:rsidRDefault="006260A9"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A4E9E" w14:textId="77777777" w:rsidR="00742491" w:rsidRDefault="00742491" w:rsidP="00464AE8">
    <w:pPr>
      <w:spacing w:after="0" w:line="240" w:lineRule="auto"/>
      <w:jc w:val="right"/>
      <w:rPr>
        <w:rStyle w:val="a7"/>
        <w:rFonts w:ascii="Times New Roman" w:hAnsi="Times New Roman"/>
        <w:sz w:val="24"/>
        <w:szCs w:val="24"/>
      </w:rPr>
    </w:pPr>
    <w:r>
      <w:rPr>
        <w:noProof/>
        <w:lang w:val="en-US"/>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14:paraId="34A6C2F0" w14:textId="77777777" w:rsidR="00742491" w:rsidRPr="009133D9" w:rsidRDefault="00742491"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230CC3">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230CC3">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9133D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9133D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9133D9">
      <w:rPr>
        <w:rFonts w:ascii="Times New Roman" w:hAnsi="Times New Roman"/>
        <w:sz w:val="24"/>
        <w:szCs w:val="24"/>
        <w:lang w:val="en-US" w:eastAsia="ru-RU"/>
      </w:rPr>
      <w:t xml:space="preserve"> </w:t>
    </w:r>
  </w:p>
  <w:p w14:paraId="7C914C39" w14:textId="77777777" w:rsidR="00742491" w:rsidRPr="009133D9" w:rsidRDefault="00742491"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6D261B25" w14:textId="77777777" w:rsidR="00742491" w:rsidRDefault="00742491" w:rsidP="00464AE8">
    <w:r>
      <w:rPr>
        <w:noProof/>
        <w:lang w:val="en-US"/>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57AD90"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CC749" w14:textId="77777777" w:rsidR="00742491" w:rsidRDefault="00742491" w:rsidP="005E4B51">
    <w:pPr>
      <w:spacing w:after="0" w:line="240" w:lineRule="auto"/>
      <w:ind w:firstLine="708"/>
      <w:jc w:val="right"/>
      <w:rPr>
        <w:rStyle w:val="a7"/>
        <w:rFonts w:ascii="Times New Roman" w:hAnsi="Times New Roman"/>
        <w:sz w:val="24"/>
        <w:szCs w:val="24"/>
      </w:rPr>
    </w:pPr>
    <w:r>
      <w:rPr>
        <w:noProof/>
        <w:lang w:val="en-US"/>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14:paraId="33760D58" w14:textId="77777777" w:rsidR="00742491" w:rsidRPr="007D05AC" w:rsidRDefault="0074249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D05A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D05AC">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7D05A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7D05A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7D05AC">
      <w:rPr>
        <w:rFonts w:ascii="Times New Roman" w:hAnsi="Times New Roman"/>
        <w:sz w:val="24"/>
        <w:szCs w:val="24"/>
        <w:lang w:val="en-US" w:eastAsia="ru-RU"/>
      </w:rPr>
      <w:t xml:space="preserve"> </w:t>
    </w:r>
  </w:p>
  <w:p w14:paraId="52EAA9EE" w14:textId="77777777" w:rsidR="00742491" w:rsidRPr="009133D9" w:rsidRDefault="0074249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0F85FBCF" w14:textId="77777777" w:rsidR="00742491" w:rsidRPr="00B23835" w:rsidRDefault="00742491" w:rsidP="005E4B51">
    <w:pPr>
      <w:spacing w:after="0" w:line="240" w:lineRule="auto"/>
      <w:jc w:val="right"/>
      <w:rPr>
        <w:rFonts w:ascii="Times New Roman" w:hAnsi="Times New Roman"/>
        <w:bCs/>
        <w:color w:val="1F497D"/>
        <w:sz w:val="24"/>
        <w:szCs w:val="24"/>
        <w:lang w:val="en-US" w:eastAsia="ru-RU"/>
      </w:rPr>
    </w:pPr>
    <w:r>
      <w:rPr>
        <w:noProof/>
        <w:lang w:val="en-US"/>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957AC"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4"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2DB9"/>
    <w:rsid w:val="0000499B"/>
    <w:rsid w:val="00007750"/>
    <w:rsid w:val="00011245"/>
    <w:rsid w:val="00011D74"/>
    <w:rsid w:val="00014543"/>
    <w:rsid w:val="00014930"/>
    <w:rsid w:val="000203FB"/>
    <w:rsid w:val="0002472B"/>
    <w:rsid w:val="00026601"/>
    <w:rsid w:val="00026AFF"/>
    <w:rsid w:val="000329F9"/>
    <w:rsid w:val="0003722D"/>
    <w:rsid w:val="0004080F"/>
    <w:rsid w:val="00041DCC"/>
    <w:rsid w:val="000441C0"/>
    <w:rsid w:val="00047571"/>
    <w:rsid w:val="00047DCD"/>
    <w:rsid w:val="000502D2"/>
    <w:rsid w:val="0005395C"/>
    <w:rsid w:val="000604C7"/>
    <w:rsid w:val="00063A7A"/>
    <w:rsid w:val="0006537C"/>
    <w:rsid w:val="0006579F"/>
    <w:rsid w:val="00066B19"/>
    <w:rsid w:val="00070ACB"/>
    <w:rsid w:val="000715A6"/>
    <w:rsid w:val="00074864"/>
    <w:rsid w:val="000770AF"/>
    <w:rsid w:val="0007743F"/>
    <w:rsid w:val="0008079C"/>
    <w:rsid w:val="00084411"/>
    <w:rsid w:val="00086806"/>
    <w:rsid w:val="00087078"/>
    <w:rsid w:val="00090AA9"/>
    <w:rsid w:val="00091DF2"/>
    <w:rsid w:val="000925FA"/>
    <w:rsid w:val="00093C7D"/>
    <w:rsid w:val="00094EEE"/>
    <w:rsid w:val="00094F2C"/>
    <w:rsid w:val="000A14E6"/>
    <w:rsid w:val="000A358B"/>
    <w:rsid w:val="000A4424"/>
    <w:rsid w:val="000A7A17"/>
    <w:rsid w:val="000B0A17"/>
    <w:rsid w:val="000B1B7F"/>
    <w:rsid w:val="000C0039"/>
    <w:rsid w:val="000C1296"/>
    <w:rsid w:val="000C2C55"/>
    <w:rsid w:val="000D026B"/>
    <w:rsid w:val="000D3200"/>
    <w:rsid w:val="000D4685"/>
    <w:rsid w:val="000D46F4"/>
    <w:rsid w:val="000D50A3"/>
    <w:rsid w:val="000D52A1"/>
    <w:rsid w:val="000D76F5"/>
    <w:rsid w:val="000E0C48"/>
    <w:rsid w:val="000E106F"/>
    <w:rsid w:val="000E173B"/>
    <w:rsid w:val="000E2C45"/>
    <w:rsid w:val="000E4A2B"/>
    <w:rsid w:val="000F0B99"/>
    <w:rsid w:val="000F1394"/>
    <w:rsid w:val="000F4882"/>
    <w:rsid w:val="000F5EF9"/>
    <w:rsid w:val="000F62B2"/>
    <w:rsid w:val="000F73D6"/>
    <w:rsid w:val="000F76A0"/>
    <w:rsid w:val="00100A6B"/>
    <w:rsid w:val="00101681"/>
    <w:rsid w:val="00107231"/>
    <w:rsid w:val="00107A05"/>
    <w:rsid w:val="00110C77"/>
    <w:rsid w:val="00111668"/>
    <w:rsid w:val="00112BD3"/>
    <w:rsid w:val="001139D8"/>
    <w:rsid w:val="00114529"/>
    <w:rsid w:val="00116384"/>
    <w:rsid w:val="00116A10"/>
    <w:rsid w:val="00117DC6"/>
    <w:rsid w:val="001233A9"/>
    <w:rsid w:val="00130138"/>
    <w:rsid w:val="00131589"/>
    <w:rsid w:val="00133C9D"/>
    <w:rsid w:val="001341D0"/>
    <w:rsid w:val="001346D2"/>
    <w:rsid w:val="00136410"/>
    <w:rsid w:val="001433CB"/>
    <w:rsid w:val="00143CDD"/>
    <w:rsid w:val="00156515"/>
    <w:rsid w:val="00156FA7"/>
    <w:rsid w:val="001604CC"/>
    <w:rsid w:val="00167143"/>
    <w:rsid w:val="001679B4"/>
    <w:rsid w:val="00167A5C"/>
    <w:rsid w:val="00173A20"/>
    <w:rsid w:val="00176858"/>
    <w:rsid w:val="00180A1A"/>
    <w:rsid w:val="00183401"/>
    <w:rsid w:val="0018393E"/>
    <w:rsid w:val="0018569B"/>
    <w:rsid w:val="001860C8"/>
    <w:rsid w:val="00187E3A"/>
    <w:rsid w:val="00195EB5"/>
    <w:rsid w:val="00196100"/>
    <w:rsid w:val="0019685F"/>
    <w:rsid w:val="001A0A31"/>
    <w:rsid w:val="001A1CD7"/>
    <w:rsid w:val="001A2BD3"/>
    <w:rsid w:val="001A2ECB"/>
    <w:rsid w:val="001B1519"/>
    <w:rsid w:val="001B2521"/>
    <w:rsid w:val="001B3C3C"/>
    <w:rsid w:val="001B3E3C"/>
    <w:rsid w:val="001B60B1"/>
    <w:rsid w:val="001C0BF0"/>
    <w:rsid w:val="001C0E09"/>
    <w:rsid w:val="001C20D9"/>
    <w:rsid w:val="001C3E93"/>
    <w:rsid w:val="001C7996"/>
    <w:rsid w:val="001C7C95"/>
    <w:rsid w:val="001D3C3B"/>
    <w:rsid w:val="001D40D9"/>
    <w:rsid w:val="001D775A"/>
    <w:rsid w:val="001D7920"/>
    <w:rsid w:val="001E0745"/>
    <w:rsid w:val="001E17B7"/>
    <w:rsid w:val="001E5EAE"/>
    <w:rsid w:val="001E7CFE"/>
    <w:rsid w:val="001F0BBC"/>
    <w:rsid w:val="001F10C9"/>
    <w:rsid w:val="001F41ED"/>
    <w:rsid w:val="00201AD9"/>
    <w:rsid w:val="00213FDB"/>
    <w:rsid w:val="002177CB"/>
    <w:rsid w:val="002202E9"/>
    <w:rsid w:val="002240FB"/>
    <w:rsid w:val="00226169"/>
    <w:rsid w:val="002303F6"/>
    <w:rsid w:val="00230CC3"/>
    <w:rsid w:val="00230EF6"/>
    <w:rsid w:val="00231EEF"/>
    <w:rsid w:val="00234B02"/>
    <w:rsid w:val="00240911"/>
    <w:rsid w:val="002444CA"/>
    <w:rsid w:val="00252733"/>
    <w:rsid w:val="002628EE"/>
    <w:rsid w:val="002702E8"/>
    <w:rsid w:val="00272A93"/>
    <w:rsid w:val="00281194"/>
    <w:rsid w:val="00281C53"/>
    <w:rsid w:val="002903FC"/>
    <w:rsid w:val="00294CEC"/>
    <w:rsid w:val="002A398B"/>
    <w:rsid w:val="002A5BEF"/>
    <w:rsid w:val="002A6418"/>
    <w:rsid w:val="002A6DAE"/>
    <w:rsid w:val="002B4EBE"/>
    <w:rsid w:val="002B666F"/>
    <w:rsid w:val="002E0CE5"/>
    <w:rsid w:val="002E54A5"/>
    <w:rsid w:val="002F1A10"/>
    <w:rsid w:val="002F23CA"/>
    <w:rsid w:val="002F5329"/>
    <w:rsid w:val="00300D07"/>
    <w:rsid w:val="0030300E"/>
    <w:rsid w:val="003032D1"/>
    <w:rsid w:val="0030377A"/>
    <w:rsid w:val="00304F0F"/>
    <w:rsid w:val="00315414"/>
    <w:rsid w:val="003203B9"/>
    <w:rsid w:val="00320D69"/>
    <w:rsid w:val="00321E04"/>
    <w:rsid w:val="00324FB2"/>
    <w:rsid w:val="003328BD"/>
    <w:rsid w:val="00332DC3"/>
    <w:rsid w:val="00337F14"/>
    <w:rsid w:val="00340A99"/>
    <w:rsid w:val="003411F5"/>
    <w:rsid w:val="00345F31"/>
    <w:rsid w:val="0034624B"/>
    <w:rsid w:val="00351455"/>
    <w:rsid w:val="00353FAE"/>
    <w:rsid w:val="00356EC3"/>
    <w:rsid w:val="00365A51"/>
    <w:rsid w:val="003719E2"/>
    <w:rsid w:val="003737A9"/>
    <w:rsid w:val="003739A0"/>
    <w:rsid w:val="00373D83"/>
    <w:rsid w:val="00375843"/>
    <w:rsid w:val="00375DD4"/>
    <w:rsid w:val="0037667C"/>
    <w:rsid w:val="003801BF"/>
    <w:rsid w:val="0038090D"/>
    <w:rsid w:val="0038296C"/>
    <w:rsid w:val="0038337E"/>
    <w:rsid w:val="00391897"/>
    <w:rsid w:val="003963CD"/>
    <w:rsid w:val="00397E0A"/>
    <w:rsid w:val="003A183B"/>
    <w:rsid w:val="003A1CC9"/>
    <w:rsid w:val="003A4850"/>
    <w:rsid w:val="003A567A"/>
    <w:rsid w:val="003A7FF8"/>
    <w:rsid w:val="003B01E8"/>
    <w:rsid w:val="003B1890"/>
    <w:rsid w:val="003B245C"/>
    <w:rsid w:val="003B3370"/>
    <w:rsid w:val="003B4DF9"/>
    <w:rsid w:val="003B716E"/>
    <w:rsid w:val="003D14C4"/>
    <w:rsid w:val="003D2209"/>
    <w:rsid w:val="003D47BF"/>
    <w:rsid w:val="003D549B"/>
    <w:rsid w:val="003E24B3"/>
    <w:rsid w:val="003E27CF"/>
    <w:rsid w:val="003F006D"/>
    <w:rsid w:val="003F1431"/>
    <w:rsid w:val="003F16FB"/>
    <w:rsid w:val="003F448C"/>
    <w:rsid w:val="003F65CD"/>
    <w:rsid w:val="00400C9B"/>
    <w:rsid w:val="004021AD"/>
    <w:rsid w:val="00402597"/>
    <w:rsid w:val="00404EE5"/>
    <w:rsid w:val="00405014"/>
    <w:rsid w:val="0040568E"/>
    <w:rsid w:val="00405BEB"/>
    <w:rsid w:val="00406B10"/>
    <w:rsid w:val="00406EF1"/>
    <w:rsid w:val="00411A38"/>
    <w:rsid w:val="00414266"/>
    <w:rsid w:val="00415482"/>
    <w:rsid w:val="00420AB7"/>
    <w:rsid w:val="004213C8"/>
    <w:rsid w:val="00425A3C"/>
    <w:rsid w:val="00427CF4"/>
    <w:rsid w:val="00434C94"/>
    <w:rsid w:val="00435876"/>
    <w:rsid w:val="00437FE8"/>
    <w:rsid w:val="00444DC2"/>
    <w:rsid w:val="00451ADD"/>
    <w:rsid w:val="0045345A"/>
    <w:rsid w:val="004544CE"/>
    <w:rsid w:val="0045559E"/>
    <w:rsid w:val="0046200B"/>
    <w:rsid w:val="00464AE8"/>
    <w:rsid w:val="0046501F"/>
    <w:rsid w:val="004657D6"/>
    <w:rsid w:val="00471B1F"/>
    <w:rsid w:val="004726F1"/>
    <w:rsid w:val="00472DB7"/>
    <w:rsid w:val="00473B28"/>
    <w:rsid w:val="00473B58"/>
    <w:rsid w:val="00476BE3"/>
    <w:rsid w:val="00476F92"/>
    <w:rsid w:val="00476FBF"/>
    <w:rsid w:val="00487156"/>
    <w:rsid w:val="00487A17"/>
    <w:rsid w:val="004904A3"/>
    <w:rsid w:val="00492BFD"/>
    <w:rsid w:val="00497D98"/>
    <w:rsid w:val="004A03BB"/>
    <w:rsid w:val="004A278E"/>
    <w:rsid w:val="004A332D"/>
    <w:rsid w:val="004A575F"/>
    <w:rsid w:val="004A5A4B"/>
    <w:rsid w:val="004A6673"/>
    <w:rsid w:val="004B0C9C"/>
    <w:rsid w:val="004B17BF"/>
    <w:rsid w:val="004B278E"/>
    <w:rsid w:val="004B2E28"/>
    <w:rsid w:val="004B49DF"/>
    <w:rsid w:val="004B6036"/>
    <w:rsid w:val="004B6C09"/>
    <w:rsid w:val="004B74F2"/>
    <w:rsid w:val="004C06ED"/>
    <w:rsid w:val="004C09B6"/>
    <w:rsid w:val="004C3479"/>
    <w:rsid w:val="004C3A52"/>
    <w:rsid w:val="004C7702"/>
    <w:rsid w:val="004D1280"/>
    <w:rsid w:val="004D2820"/>
    <w:rsid w:val="004D76C0"/>
    <w:rsid w:val="004D7D0C"/>
    <w:rsid w:val="004E03C3"/>
    <w:rsid w:val="004E2459"/>
    <w:rsid w:val="004E3880"/>
    <w:rsid w:val="004E3E02"/>
    <w:rsid w:val="004E72E9"/>
    <w:rsid w:val="004E768A"/>
    <w:rsid w:val="005049F2"/>
    <w:rsid w:val="00512FEC"/>
    <w:rsid w:val="00514A67"/>
    <w:rsid w:val="00520C25"/>
    <w:rsid w:val="0052214B"/>
    <w:rsid w:val="005252DD"/>
    <w:rsid w:val="005304CC"/>
    <w:rsid w:val="005321E6"/>
    <w:rsid w:val="00533B09"/>
    <w:rsid w:val="00535572"/>
    <w:rsid w:val="00535770"/>
    <w:rsid w:val="00536ED6"/>
    <w:rsid w:val="0054075F"/>
    <w:rsid w:val="005445C7"/>
    <w:rsid w:val="00547EF3"/>
    <w:rsid w:val="005500AA"/>
    <w:rsid w:val="0055276F"/>
    <w:rsid w:val="00561A18"/>
    <w:rsid w:val="00561C56"/>
    <w:rsid w:val="00561E16"/>
    <w:rsid w:val="00564641"/>
    <w:rsid w:val="00564E7B"/>
    <w:rsid w:val="005658F1"/>
    <w:rsid w:val="00566062"/>
    <w:rsid w:val="00571A80"/>
    <w:rsid w:val="00573718"/>
    <w:rsid w:val="0057486E"/>
    <w:rsid w:val="00576C90"/>
    <w:rsid w:val="00582B5A"/>
    <w:rsid w:val="005835BE"/>
    <w:rsid w:val="00583E58"/>
    <w:rsid w:val="00583EF2"/>
    <w:rsid w:val="005861C8"/>
    <w:rsid w:val="00590E34"/>
    <w:rsid w:val="00592FD8"/>
    <w:rsid w:val="005931C4"/>
    <w:rsid w:val="00596D4F"/>
    <w:rsid w:val="005A2232"/>
    <w:rsid w:val="005A3690"/>
    <w:rsid w:val="005A3880"/>
    <w:rsid w:val="005A49F7"/>
    <w:rsid w:val="005A5471"/>
    <w:rsid w:val="005A58E8"/>
    <w:rsid w:val="005B4387"/>
    <w:rsid w:val="005B6728"/>
    <w:rsid w:val="005B7721"/>
    <w:rsid w:val="005C03F8"/>
    <w:rsid w:val="005C2F5F"/>
    <w:rsid w:val="005C45A6"/>
    <w:rsid w:val="005C551B"/>
    <w:rsid w:val="005C5635"/>
    <w:rsid w:val="005D1849"/>
    <w:rsid w:val="005D4AF7"/>
    <w:rsid w:val="005D5BBE"/>
    <w:rsid w:val="005D5CBA"/>
    <w:rsid w:val="005D6ADF"/>
    <w:rsid w:val="005E10D0"/>
    <w:rsid w:val="005E4B51"/>
    <w:rsid w:val="005F70D1"/>
    <w:rsid w:val="00601824"/>
    <w:rsid w:val="00602BCA"/>
    <w:rsid w:val="006042AB"/>
    <w:rsid w:val="00604CB3"/>
    <w:rsid w:val="0060788B"/>
    <w:rsid w:val="00613754"/>
    <w:rsid w:val="00616B64"/>
    <w:rsid w:val="00616E53"/>
    <w:rsid w:val="00622F75"/>
    <w:rsid w:val="00625051"/>
    <w:rsid w:val="006260A9"/>
    <w:rsid w:val="006340E2"/>
    <w:rsid w:val="0064028F"/>
    <w:rsid w:val="00640B4F"/>
    <w:rsid w:val="006410C5"/>
    <w:rsid w:val="00641144"/>
    <w:rsid w:val="0064162C"/>
    <w:rsid w:val="0064347C"/>
    <w:rsid w:val="006452F0"/>
    <w:rsid w:val="00646044"/>
    <w:rsid w:val="006460ED"/>
    <w:rsid w:val="006477FA"/>
    <w:rsid w:val="00650234"/>
    <w:rsid w:val="00651BC7"/>
    <w:rsid w:val="006520B2"/>
    <w:rsid w:val="00654A0B"/>
    <w:rsid w:val="0065587F"/>
    <w:rsid w:val="00656409"/>
    <w:rsid w:val="006575A6"/>
    <w:rsid w:val="0065783B"/>
    <w:rsid w:val="006637D8"/>
    <w:rsid w:val="006642F8"/>
    <w:rsid w:val="00665BD3"/>
    <w:rsid w:val="006662FF"/>
    <w:rsid w:val="00666BD8"/>
    <w:rsid w:val="00670897"/>
    <w:rsid w:val="00670DE9"/>
    <w:rsid w:val="006779D5"/>
    <w:rsid w:val="00683A3D"/>
    <w:rsid w:val="00691BD0"/>
    <w:rsid w:val="0069750F"/>
    <w:rsid w:val="006A4F3E"/>
    <w:rsid w:val="006B0009"/>
    <w:rsid w:val="006B10CE"/>
    <w:rsid w:val="006C0C09"/>
    <w:rsid w:val="006C2A75"/>
    <w:rsid w:val="006C2BC6"/>
    <w:rsid w:val="006C3A21"/>
    <w:rsid w:val="006C545F"/>
    <w:rsid w:val="006C671C"/>
    <w:rsid w:val="006C776A"/>
    <w:rsid w:val="006D0417"/>
    <w:rsid w:val="006D710F"/>
    <w:rsid w:val="006E38F7"/>
    <w:rsid w:val="006E60C1"/>
    <w:rsid w:val="006E616C"/>
    <w:rsid w:val="006E620B"/>
    <w:rsid w:val="006E6E25"/>
    <w:rsid w:val="006E714C"/>
    <w:rsid w:val="006E7E5F"/>
    <w:rsid w:val="006F25C8"/>
    <w:rsid w:val="006F4486"/>
    <w:rsid w:val="006F65A4"/>
    <w:rsid w:val="006F7120"/>
    <w:rsid w:val="00705F42"/>
    <w:rsid w:val="00712494"/>
    <w:rsid w:val="0071439E"/>
    <w:rsid w:val="007164E2"/>
    <w:rsid w:val="007202A3"/>
    <w:rsid w:val="00721F25"/>
    <w:rsid w:val="00724B09"/>
    <w:rsid w:val="007364DE"/>
    <w:rsid w:val="007370BB"/>
    <w:rsid w:val="0073778A"/>
    <w:rsid w:val="0074112D"/>
    <w:rsid w:val="00742002"/>
    <w:rsid w:val="00742491"/>
    <w:rsid w:val="00742C16"/>
    <w:rsid w:val="007456A0"/>
    <w:rsid w:val="00750703"/>
    <w:rsid w:val="00755426"/>
    <w:rsid w:val="007569D5"/>
    <w:rsid w:val="0076044E"/>
    <w:rsid w:val="00762DFC"/>
    <w:rsid w:val="00763696"/>
    <w:rsid w:val="0076569A"/>
    <w:rsid w:val="0076681A"/>
    <w:rsid w:val="00767EFA"/>
    <w:rsid w:val="00777D32"/>
    <w:rsid w:val="0078466D"/>
    <w:rsid w:val="00785778"/>
    <w:rsid w:val="0078604A"/>
    <w:rsid w:val="00786221"/>
    <w:rsid w:val="00790D06"/>
    <w:rsid w:val="007920D6"/>
    <w:rsid w:val="007928C1"/>
    <w:rsid w:val="00794D5C"/>
    <w:rsid w:val="007A6B9F"/>
    <w:rsid w:val="007B024F"/>
    <w:rsid w:val="007B0B6F"/>
    <w:rsid w:val="007B798C"/>
    <w:rsid w:val="007B7F5A"/>
    <w:rsid w:val="007C09CE"/>
    <w:rsid w:val="007C389C"/>
    <w:rsid w:val="007C469A"/>
    <w:rsid w:val="007C4D5D"/>
    <w:rsid w:val="007C64DA"/>
    <w:rsid w:val="007C7C31"/>
    <w:rsid w:val="007D05AC"/>
    <w:rsid w:val="007D0A6A"/>
    <w:rsid w:val="007D163C"/>
    <w:rsid w:val="007D196F"/>
    <w:rsid w:val="007D41C4"/>
    <w:rsid w:val="007D732A"/>
    <w:rsid w:val="007E0E94"/>
    <w:rsid w:val="007E26AF"/>
    <w:rsid w:val="007E3DD2"/>
    <w:rsid w:val="007E4B04"/>
    <w:rsid w:val="007E62B2"/>
    <w:rsid w:val="007E6CE0"/>
    <w:rsid w:val="007F069F"/>
    <w:rsid w:val="007F1DFC"/>
    <w:rsid w:val="007F384C"/>
    <w:rsid w:val="007F55A1"/>
    <w:rsid w:val="00800ACE"/>
    <w:rsid w:val="00802547"/>
    <w:rsid w:val="00802CD1"/>
    <w:rsid w:val="0080418E"/>
    <w:rsid w:val="00814451"/>
    <w:rsid w:val="008145F6"/>
    <w:rsid w:val="0081463D"/>
    <w:rsid w:val="00817DBD"/>
    <w:rsid w:val="00822DB7"/>
    <w:rsid w:val="00823D35"/>
    <w:rsid w:val="00827703"/>
    <w:rsid w:val="00830CA9"/>
    <w:rsid w:val="0083202A"/>
    <w:rsid w:val="0083358B"/>
    <w:rsid w:val="00833E20"/>
    <w:rsid w:val="008346E2"/>
    <w:rsid w:val="00834AC8"/>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C3256"/>
    <w:rsid w:val="008C3FD0"/>
    <w:rsid w:val="008D132B"/>
    <w:rsid w:val="008D4DAE"/>
    <w:rsid w:val="008E29A3"/>
    <w:rsid w:val="008E2B36"/>
    <w:rsid w:val="008E2CBE"/>
    <w:rsid w:val="008E4091"/>
    <w:rsid w:val="008E6D53"/>
    <w:rsid w:val="008F125D"/>
    <w:rsid w:val="008F1C8B"/>
    <w:rsid w:val="0090152D"/>
    <w:rsid w:val="009016CE"/>
    <w:rsid w:val="00902498"/>
    <w:rsid w:val="00903DB8"/>
    <w:rsid w:val="00910FE8"/>
    <w:rsid w:val="00911107"/>
    <w:rsid w:val="009133D9"/>
    <w:rsid w:val="009159ED"/>
    <w:rsid w:val="00924170"/>
    <w:rsid w:val="009256AC"/>
    <w:rsid w:val="00927DFA"/>
    <w:rsid w:val="00932133"/>
    <w:rsid w:val="00932BA5"/>
    <w:rsid w:val="00934AFB"/>
    <w:rsid w:val="00936283"/>
    <w:rsid w:val="009363EE"/>
    <w:rsid w:val="009364D2"/>
    <w:rsid w:val="0093790B"/>
    <w:rsid w:val="00940D6D"/>
    <w:rsid w:val="00943CDB"/>
    <w:rsid w:val="00950683"/>
    <w:rsid w:val="00954968"/>
    <w:rsid w:val="00957BCF"/>
    <w:rsid w:val="00960B6D"/>
    <w:rsid w:val="00963B45"/>
    <w:rsid w:val="009641A1"/>
    <w:rsid w:val="009660AC"/>
    <w:rsid w:val="009670F4"/>
    <w:rsid w:val="009676B8"/>
    <w:rsid w:val="00974082"/>
    <w:rsid w:val="0098553F"/>
    <w:rsid w:val="00985618"/>
    <w:rsid w:val="00985E11"/>
    <w:rsid w:val="00986108"/>
    <w:rsid w:val="00986928"/>
    <w:rsid w:val="00996CA4"/>
    <w:rsid w:val="00996FCA"/>
    <w:rsid w:val="009A1939"/>
    <w:rsid w:val="009A2D19"/>
    <w:rsid w:val="009A55BD"/>
    <w:rsid w:val="009A5874"/>
    <w:rsid w:val="009B0E3D"/>
    <w:rsid w:val="009B0E4C"/>
    <w:rsid w:val="009B22B1"/>
    <w:rsid w:val="009C3B89"/>
    <w:rsid w:val="009D234F"/>
    <w:rsid w:val="009D3199"/>
    <w:rsid w:val="009E15F1"/>
    <w:rsid w:val="009E3BF0"/>
    <w:rsid w:val="00A00758"/>
    <w:rsid w:val="00A00FA3"/>
    <w:rsid w:val="00A058FE"/>
    <w:rsid w:val="00A07687"/>
    <w:rsid w:val="00A10EDC"/>
    <w:rsid w:val="00A14389"/>
    <w:rsid w:val="00A15B79"/>
    <w:rsid w:val="00A16A79"/>
    <w:rsid w:val="00A170B7"/>
    <w:rsid w:val="00A236B0"/>
    <w:rsid w:val="00A238F7"/>
    <w:rsid w:val="00A254A6"/>
    <w:rsid w:val="00A331E0"/>
    <w:rsid w:val="00A34D03"/>
    <w:rsid w:val="00A379F5"/>
    <w:rsid w:val="00A40603"/>
    <w:rsid w:val="00A41696"/>
    <w:rsid w:val="00A56E75"/>
    <w:rsid w:val="00A60DBA"/>
    <w:rsid w:val="00A6226E"/>
    <w:rsid w:val="00A62A32"/>
    <w:rsid w:val="00A64848"/>
    <w:rsid w:val="00A72E3A"/>
    <w:rsid w:val="00A81336"/>
    <w:rsid w:val="00A82066"/>
    <w:rsid w:val="00A821F0"/>
    <w:rsid w:val="00A86006"/>
    <w:rsid w:val="00A9550B"/>
    <w:rsid w:val="00A95EFE"/>
    <w:rsid w:val="00A97B40"/>
    <w:rsid w:val="00AA05D6"/>
    <w:rsid w:val="00AA1CF9"/>
    <w:rsid w:val="00AA4C72"/>
    <w:rsid w:val="00AB4411"/>
    <w:rsid w:val="00AB4933"/>
    <w:rsid w:val="00AC13BB"/>
    <w:rsid w:val="00AC3151"/>
    <w:rsid w:val="00AC349F"/>
    <w:rsid w:val="00AC6DC9"/>
    <w:rsid w:val="00AD180E"/>
    <w:rsid w:val="00AD3965"/>
    <w:rsid w:val="00AE5C97"/>
    <w:rsid w:val="00AE6D03"/>
    <w:rsid w:val="00AF054B"/>
    <w:rsid w:val="00B002E0"/>
    <w:rsid w:val="00B01EA5"/>
    <w:rsid w:val="00B0292E"/>
    <w:rsid w:val="00B03B32"/>
    <w:rsid w:val="00B07150"/>
    <w:rsid w:val="00B07FFD"/>
    <w:rsid w:val="00B1094A"/>
    <w:rsid w:val="00B16B76"/>
    <w:rsid w:val="00B17115"/>
    <w:rsid w:val="00B219A0"/>
    <w:rsid w:val="00B23835"/>
    <w:rsid w:val="00B25262"/>
    <w:rsid w:val="00B26ADF"/>
    <w:rsid w:val="00B27743"/>
    <w:rsid w:val="00B27D4E"/>
    <w:rsid w:val="00B3639F"/>
    <w:rsid w:val="00B36E91"/>
    <w:rsid w:val="00B44C96"/>
    <w:rsid w:val="00B46106"/>
    <w:rsid w:val="00B46E85"/>
    <w:rsid w:val="00B51C92"/>
    <w:rsid w:val="00B543CD"/>
    <w:rsid w:val="00B55861"/>
    <w:rsid w:val="00B60F77"/>
    <w:rsid w:val="00B63298"/>
    <w:rsid w:val="00B6516F"/>
    <w:rsid w:val="00B7224F"/>
    <w:rsid w:val="00B72A81"/>
    <w:rsid w:val="00B77B59"/>
    <w:rsid w:val="00B8398E"/>
    <w:rsid w:val="00BA04FF"/>
    <w:rsid w:val="00BA1326"/>
    <w:rsid w:val="00BA1F75"/>
    <w:rsid w:val="00BA64AC"/>
    <w:rsid w:val="00BB2953"/>
    <w:rsid w:val="00BB3272"/>
    <w:rsid w:val="00BB38F5"/>
    <w:rsid w:val="00BB4540"/>
    <w:rsid w:val="00BB54F1"/>
    <w:rsid w:val="00BB567C"/>
    <w:rsid w:val="00BC4FF8"/>
    <w:rsid w:val="00BD4482"/>
    <w:rsid w:val="00BD59C7"/>
    <w:rsid w:val="00BD79BD"/>
    <w:rsid w:val="00BE7A4A"/>
    <w:rsid w:val="00BF0988"/>
    <w:rsid w:val="00BF17A9"/>
    <w:rsid w:val="00BF2D45"/>
    <w:rsid w:val="00BF4BDD"/>
    <w:rsid w:val="00BF6E91"/>
    <w:rsid w:val="00C008B3"/>
    <w:rsid w:val="00C01112"/>
    <w:rsid w:val="00C01EC5"/>
    <w:rsid w:val="00C05E3E"/>
    <w:rsid w:val="00C07C71"/>
    <w:rsid w:val="00C1261C"/>
    <w:rsid w:val="00C12DF1"/>
    <w:rsid w:val="00C149EA"/>
    <w:rsid w:val="00C14B2B"/>
    <w:rsid w:val="00C21653"/>
    <w:rsid w:val="00C2757F"/>
    <w:rsid w:val="00C320F9"/>
    <w:rsid w:val="00C36395"/>
    <w:rsid w:val="00C40359"/>
    <w:rsid w:val="00C43293"/>
    <w:rsid w:val="00C45AE1"/>
    <w:rsid w:val="00C47DAC"/>
    <w:rsid w:val="00C501D2"/>
    <w:rsid w:val="00C55AB5"/>
    <w:rsid w:val="00C55E9F"/>
    <w:rsid w:val="00C60B31"/>
    <w:rsid w:val="00C61E2A"/>
    <w:rsid w:val="00C6474B"/>
    <w:rsid w:val="00C64C42"/>
    <w:rsid w:val="00C70B46"/>
    <w:rsid w:val="00C721FE"/>
    <w:rsid w:val="00C730AE"/>
    <w:rsid w:val="00C8363A"/>
    <w:rsid w:val="00C83853"/>
    <w:rsid w:val="00C84631"/>
    <w:rsid w:val="00C853FF"/>
    <w:rsid w:val="00C87347"/>
    <w:rsid w:val="00C90686"/>
    <w:rsid w:val="00C90ACF"/>
    <w:rsid w:val="00C93205"/>
    <w:rsid w:val="00C9370F"/>
    <w:rsid w:val="00C94A8A"/>
    <w:rsid w:val="00C96F86"/>
    <w:rsid w:val="00CA0D11"/>
    <w:rsid w:val="00CA4DA4"/>
    <w:rsid w:val="00CA6402"/>
    <w:rsid w:val="00CA7209"/>
    <w:rsid w:val="00CB0773"/>
    <w:rsid w:val="00CB4655"/>
    <w:rsid w:val="00CC1404"/>
    <w:rsid w:val="00CC5B59"/>
    <w:rsid w:val="00CC7E9B"/>
    <w:rsid w:val="00CD2555"/>
    <w:rsid w:val="00CD2746"/>
    <w:rsid w:val="00CE1C34"/>
    <w:rsid w:val="00CE2FA9"/>
    <w:rsid w:val="00CF1BE4"/>
    <w:rsid w:val="00CF3EFE"/>
    <w:rsid w:val="00CF4B77"/>
    <w:rsid w:val="00CF6316"/>
    <w:rsid w:val="00CF66E6"/>
    <w:rsid w:val="00CF7B96"/>
    <w:rsid w:val="00D05993"/>
    <w:rsid w:val="00D05A79"/>
    <w:rsid w:val="00D07B7C"/>
    <w:rsid w:val="00D1126D"/>
    <w:rsid w:val="00D1358E"/>
    <w:rsid w:val="00D15237"/>
    <w:rsid w:val="00D17559"/>
    <w:rsid w:val="00D17B17"/>
    <w:rsid w:val="00D212E6"/>
    <w:rsid w:val="00D217DE"/>
    <w:rsid w:val="00D25A28"/>
    <w:rsid w:val="00D267D5"/>
    <w:rsid w:val="00D27DBF"/>
    <w:rsid w:val="00D27E8D"/>
    <w:rsid w:val="00D32880"/>
    <w:rsid w:val="00D3313E"/>
    <w:rsid w:val="00D33FDE"/>
    <w:rsid w:val="00D36C06"/>
    <w:rsid w:val="00D37D31"/>
    <w:rsid w:val="00D4379E"/>
    <w:rsid w:val="00D4405B"/>
    <w:rsid w:val="00D449AE"/>
    <w:rsid w:val="00D50EC0"/>
    <w:rsid w:val="00D5377A"/>
    <w:rsid w:val="00D541CA"/>
    <w:rsid w:val="00D555EC"/>
    <w:rsid w:val="00D63589"/>
    <w:rsid w:val="00D64D50"/>
    <w:rsid w:val="00D7014E"/>
    <w:rsid w:val="00D73C07"/>
    <w:rsid w:val="00D75DE0"/>
    <w:rsid w:val="00D76F6E"/>
    <w:rsid w:val="00D831AB"/>
    <w:rsid w:val="00D8392A"/>
    <w:rsid w:val="00D84E22"/>
    <w:rsid w:val="00D907DF"/>
    <w:rsid w:val="00D92D8C"/>
    <w:rsid w:val="00DA3012"/>
    <w:rsid w:val="00DA3FF5"/>
    <w:rsid w:val="00DA44F5"/>
    <w:rsid w:val="00DA5D56"/>
    <w:rsid w:val="00DA73B9"/>
    <w:rsid w:val="00DA7D57"/>
    <w:rsid w:val="00DA7F44"/>
    <w:rsid w:val="00DB0181"/>
    <w:rsid w:val="00DB1F84"/>
    <w:rsid w:val="00DB26C9"/>
    <w:rsid w:val="00DB47A7"/>
    <w:rsid w:val="00DB48F6"/>
    <w:rsid w:val="00DB5501"/>
    <w:rsid w:val="00DB6957"/>
    <w:rsid w:val="00DC353C"/>
    <w:rsid w:val="00DD1CBE"/>
    <w:rsid w:val="00DD4CB3"/>
    <w:rsid w:val="00DE0167"/>
    <w:rsid w:val="00DE2458"/>
    <w:rsid w:val="00DE5275"/>
    <w:rsid w:val="00DF3A64"/>
    <w:rsid w:val="00DF4931"/>
    <w:rsid w:val="00E0011C"/>
    <w:rsid w:val="00E02937"/>
    <w:rsid w:val="00E13417"/>
    <w:rsid w:val="00E15458"/>
    <w:rsid w:val="00E16842"/>
    <w:rsid w:val="00E178FE"/>
    <w:rsid w:val="00E204F7"/>
    <w:rsid w:val="00E2106D"/>
    <w:rsid w:val="00E21A06"/>
    <w:rsid w:val="00E22B3C"/>
    <w:rsid w:val="00E232B0"/>
    <w:rsid w:val="00E236CB"/>
    <w:rsid w:val="00E254D8"/>
    <w:rsid w:val="00E30968"/>
    <w:rsid w:val="00E323ED"/>
    <w:rsid w:val="00E37057"/>
    <w:rsid w:val="00E4040D"/>
    <w:rsid w:val="00E425DC"/>
    <w:rsid w:val="00E44941"/>
    <w:rsid w:val="00E460B5"/>
    <w:rsid w:val="00E473AB"/>
    <w:rsid w:val="00E511F9"/>
    <w:rsid w:val="00E518E7"/>
    <w:rsid w:val="00E51A54"/>
    <w:rsid w:val="00E54748"/>
    <w:rsid w:val="00E710C3"/>
    <w:rsid w:val="00E7288A"/>
    <w:rsid w:val="00E761D4"/>
    <w:rsid w:val="00E835C1"/>
    <w:rsid w:val="00E87DC7"/>
    <w:rsid w:val="00E87DE2"/>
    <w:rsid w:val="00E905C6"/>
    <w:rsid w:val="00E93AFD"/>
    <w:rsid w:val="00E97BC3"/>
    <w:rsid w:val="00EA22CA"/>
    <w:rsid w:val="00EA383D"/>
    <w:rsid w:val="00EA6634"/>
    <w:rsid w:val="00EB0543"/>
    <w:rsid w:val="00EB0EA9"/>
    <w:rsid w:val="00EB1110"/>
    <w:rsid w:val="00EC1031"/>
    <w:rsid w:val="00EC2BD4"/>
    <w:rsid w:val="00EC47C0"/>
    <w:rsid w:val="00EC66B4"/>
    <w:rsid w:val="00ED5480"/>
    <w:rsid w:val="00ED5FE3"/>
    <w:rsid w:val="00EE03DE"/>
    <w:rsid w:val="00EE13B1"/>
    <w:rsid w:val="00EE6E1A"/>
    <w:rsid w:val="00EF0C94"/>
    <w:rsid w:val="00EF6A3B"/>
    <w:rsid w:val="00EF7884"/>
    <w:rsid w:val="00F11DC7"/>
    <w:rsid w:val="00F13006"/>
    <w:rsid w:val="00F140E9"/>
    <w:rsid w:val="00F21E0E"/>
    <w:rsid w:val="00F256C9"/>
    <w:rsid w:val="00F314B9"/>
    <w:rsid w:val="00F325AE"/>
    <w:rsid w:val="00F3596C"/>
    <w:rsid w:val="00F37376"/>
    <w:rsid w:val="00F40588"/>
    <w:rsid w:val="00F42EA4"/>
    <w:rsid w:val="00F434F8"/>
    <w:rsid w:val="00F4622F"/>
    <w:rsid w:val="00F51099"/>
    <w:rsid w:val="00F5199F"/>
    <w:rsid w:val="00F51E35"/>
    <w:rsid w:val="00F5530D"/>
    <w:rsid w:val="00F56198"/>
    <w:rsid w:val="00F6173E"/>
    <w:rsid w:val="00F63CE4"/>
    <w:rsid w:val="00F65B8C"/>
    <w:rsid w:val="00F65C8E"/>
    <w:rsid w:val="00F70207"/>
    <w:rsid w:val="00F722B1"/>
    <w:rsid w:val="00F731C4"/>
    <w:rsid w:val="00F8307C"/>
    <w:rsid w:val="00F90B6E"/>
    <w:rsid w:val="00FA4661"/>
    <w:rsid w:val="00FA7A10"/>
    <w:rsid w:val="00FB0020"/>
    <w:rsid w:val="00FB5BFB"/>
    <w:rsid w:val="00FB629C"/>
    <w:rsid w:val="00FB62C0"/>
    <w:rsid w:val="00FB6476"/>
    <w:rsid w:val="00FB7826"/>
    <w:rsid w:val="00FC3324"/>
    <w:rsid w:val="00FC7450"/>
    <w:rsid w:val="00FC7C25"/>
    <w:rsid w:val="00FD20A1"/>
    <w:rsid w:val="00FD340F"/>
    <w:rsid w:val="00FD5598"/>
    <w:rsid w:val="00FE0543"/>
    <w:rsid w:val="00FE1731"/>
    <w:rsid w:val="00FE313C"/>
    <w:rsid w:val="00FE477B"/>
    <w:rsid w:val="00FE4A52"/>
    <w:rsid w:val="00FE7355"/>
    <w:rsid w:val="00FF2ACF"/>
    <w:rsid w:val="00FF40AB"/>
    <w:rsid w:val="00FF5DBB"/>
    <w:rsid w:val="00FF5FEC"/>
    <w:rsid w:val="00FF62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9E2342"/>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4">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5"/>
    <w:uiPriority w:val="99"/>
    <w:unhideWhenUsed/>
    <w:rsid w:val="00281194"/>
    <w:pPr>
      <w:spacing w:after="0" w:line="240" w:lineRule="auto"/>
    </w:pPr>
    <w:rPr>
      <w:rFonts w:asciiTheme="minorHAnsi" w:eastAsiaTheme="minorHAnsi" w:hAnsiTheme="minorHAnsi" w:cstheme="minorBidi"/>
      <w:sz w:val="20"/>
      <w:szCs w:val="20"/>
    </w:rPr>
  </w:style>
  <w:style w:type="character" w:customStyle="1" w:styleId="af5">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4"/>
    <w:uiPriority w:val="99"/>
    <w:rsid w:val="00281194"/>
    <w:rPr>
      <w:rFonts w:asciiTheme="minorHAnsi" w:eastAsiaTheme="minorHAnsi" w:hAnsiTheme="minorHAnsi" w:cstheme="minorBidi"/>
      <w:lang w:eastAsia="en-US"/>
    </w:rPr>
  </w:style>
  <w:style w:type="table" w:customStyle="1" w:styleId="1">
    <w:name w:val="Сетка таблицы1"/>
    <w:basedOn w:val="a1"/>
    <w:next w:val="af2"/>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7"/>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7">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6"/>
    <w:uiPriority w:val="34"/>
    <w:qFormat/>
    <w:locked/>
    <w:rsid w:val="00201AD9"/>
    <w:rPr>
      <w:rFonts w:ascii="Times New Roman" w:eastAsia="Times New Roman" w:hAnsi="Times New Roman"/>
      <w:color w:val="000000"/>
      <w:sz w:val="24"/>
      <w:szCs w:val="24"/>
    </w:rPr>
  </w:style>
  <w:style w:type="character" w:styleId="af8">
    <w:name w:val="Strong"/>
    <w:basedOn w:val="a0"/>
    <w:uiPriority w:val="22"/>
    <w:qFormat/>
    <w:rsid w:val="00BB567C"/>
    <w:rPr>
      <w:b/>
      <w:bCs/>
    </w:rPr>
  </w:style>
  <w:style w:type="character" w:styleId="af9">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a">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422206">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50910461">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587377127">
      <w:bodyDiv w:val="1"/>
      <w:marLeft w:val="0"/>
      <w:marRight w:val="0"/>
      <w:marTop w:val="0"/>
      <w:marBottom w:val="0"/>
      <w:divBdr>
        <w:top w:val="none" w:sz="0" w:space="0" w:color="auto"/>
        <w:left w:val="none" w:sz="0" w:space="0" w:color="auto"/>
        <w:bottom w:val="none" w:sz="0" w:space="0" w:color="auto"/>
        <w:right w:val="none" w:sz="0" w:space="0" w:color="auto"/>
      </w:divBdr>
    </w:div>
    <w:div w:id="1596136304">
      <w:bodyDiv w:val="1"/>
      <w:marLeft w:val="0"/>
      <w:marRight w:val="0"/>
      <w:marTop w:val="0"/>
      <w:marBottom w:val="0"/>
      <w:divBdr>
        <w:top w:val="none" w:sz="0" w:space="0" w:color="auto"/>
        <w:left w:val="none" w:sz="0" w:space="0" w:color="auto"/>
        <w:bottom w:val="none" w:sz="0" w:space="0" w:color="auto"/>
        <w:right w:val="none" w:sz="0" w:space="0" w:color="auto"/>
      </w:divBdr>
    </w:div>
    <w:div w:id="1743867130">
      <w:bodyDiv w:val="1"/>
      <w:marLeft w:val="0"/>
      <w:marRight w:val="0"/>
      <w:marTop w:val="0"/>
      <w:marBottom w:val="0"/>
      <w:divBdr>
        <w:top w:val="none" w:sz="0" w:space="0" w:color="auto"/>
        <w:left w:val="none" w:sz="0" w:space="0" w:color="auto"/>
        <w:bottom w:val="none" w:sz="0" w:space="0" w:color="auto"/>
        <w:right w:val="none" w:sz="0" w:space="0" w:color="auto"/>
      </w:divBdr>
    </w:div>
    <w:div w:id="1777946098">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Dy76WU-qFrs?si=CocIIq7U4J0rv1SZ"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npf.kz"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5BF626-B873-47E0-A817-583E94A28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1</Pages>
  <Words>244</Words>
  <Characters>1751</Characters>
  <Application>Microsoft Office Word</Application>
  <DocSecurity>0</DocSecurity>
  <Lines>38</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2025</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Бисенғалиев Өтеген Мұңалұлы</cp:lastModifiedBy>
  <cp:revision>2</cp:revision>
  <cp:lastPrinted>2023-07-28T07:28:00Z</cp:lastPrinted>
  <dcterms:created xsi:type="dcterms:W3CDTF">2026-10-05T05:20:00Z</dcterms:created>
  <dcterms:modified xsi:type="dcterms:W3CDTF">2026-10-05T05:20:00Z</dcterms:modified>
</cp:coreProperties>
</file>