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332EF" w14:textId="77777777" w:rsidR="00175DE9" w:rsidRDefault="00175DE9" w:rsidP="005E4B51">
      <w:pPr>
        <w:spacing w:after="0" w:line="240" w:lineRule="auto"/>
      </w:pPr>
      <w:r>
        <w:separator/>
      </w:r>
    </w:p>
  </w:endnote>
  <w:endnote w:type="continuationSeparator" w:id="0">
    <w:p w14:paraId="538A93D3" w14:textId="77777777" w:rsidR="00175DE9" w:rsidRDefault="00175D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CC267" w14:textId="77777777" w:rsidR="00175DE9" w:rsidRDefault="00175DE9" w:rsidP="005E4B51">
      <w:pPr>
        <w:spacing w:after="0" w:line="240" w:lineRule="auto"/>
      </w:pPr>
      <w:r>
        <w:separator/>
      </w:r>
    </w:p>
  </w:footnote>
  <w:footnote w:type="continuationSeparator" w:id="0">
    <w:p w14:paraId="3DC2A083" w14:textId="77777777" w:rsidR="00175DE9" w:rsidRDefault="00175DE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1B96"/>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2DFE9-2074-4088-ABD5-688BC0EC6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2023-07-28T07:28:00Z</cp:lastPrinted>
  <dcterms:created xsi:type="dcterms:W3CDTF">2026-10-02T10:38:00Z</dcterms:created>
  <dcterms:modified xsi:type="dcterms:W3CDTF">2026-10-02T10:38:00Z</dcterms:modified>
</cp:coreProperties>
</file>