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5BBF" w14:textId="77777777" w:rsidR="00C9238B" w:rsidRPr="00255159" w:rsidRDefault="00C9238B" w:rsidP="00C9238B">
      <w:pPr>
        <w:pStyle w:val="a5"/>
        <w:ind w:firstLine="709"/>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A495EB7" w14:textId="77777777" w:rsidR="00C9238B" w:rsidRDefault="00C9238B" w:rsidP="00C9238B">
      <w:pPr>
        <w:pStyle w:val="a5"/>
        <w:ind w:firstLine="709"/>
        <w:jc w:val="center"/>
        <w:rPr>
          <w:rFonts w:ascii="Times New Roman" w:hAnsi="Times New Roman"/>
          <w:b/>
          <w:color w:val="000000"/>
          <w:sz w:val="24"/>
          <w:szCs w:val="24"/>
        </w:rPr>
      </w:pPr>
    </w:p>
    <w:p w14:paraId="1BC37264" w14:textId="77777777" w:rsidR="00C9238B" w:rsidRPr="00255159" w:rsidRDefault="00C9238B" w:rsidP="00C9238B">
      <w:pPr>
        <w:pStyle w:val="a5"/>
        <w:ind w:firstLine="709"/>
        <w:jc w:val="center"/>
        <w:rPr>
          <w:rFonts w:ascii="Times New Roman" w:hAnsi="Times New Roman"/>
          <w:b/>
          <w:color w:val="000000"/>
          <w:sz w:val="24"/>
          <w:szCs w:val="24"/>
        </w:rPr>
      </w:pPr>
      <w:proofErr w:type="spellStart"/>
      <w:r w:rsidRPr="00255159">
        <w:rPr>
          <w:rFonts w:ascii="Times New Roman" w:hAnsi="Times New Roman"/>
          <w:b/>
          <w:color w:val="000000"/>
          <w:sz w:val="24"/>
          <w:szCs w:val="24"/>
        </w:rPr>
        <w:t>Классикалық</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зейнетақы</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аннуитетінен</w:t>
      </w:r>
      <w:proofErr w:type="spellEnd"/>
      <w:r w:rsidRPr="00255159">
        <w:rPr>
          <w:rFonts w:ascii="Times New Roman" w:hAnsi="Times New Roman"/>
          <w:b/>
          <w:color w:val="000000"/>
          <w:sz w:val="24"/>
          <w:szCs w:val="24"/>
        </w:rPr>
        <w:t xml:space="preserve"> – </w:t>
      </w:r>
      <w:proofErr w:type="spellStart"/>
      <w:r w:rsidRPr="00255159">
        <w:rPr>
          <w:rFonts w:ascii="Times New Roman" w:hAnsi="Times New Roman"/>
          <w:b/>
          <w:color w:val="000000"/>
          <w:sz w:val="24"/>
          <w:szCs w:val="24"/>
        </w:rPr>
        <w:t>жаңа</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мүмкіндіктерге</w:t>
      </w:r>
      <w:proofErr w:type="spellEnd"/>
    </w:p>
    <w:p w14:paraId="34082CFD" w14:textId="77777777" w:rsidR="00C9238B" w:rsidRPr="00255159" w:rsidRDefault="00C9238B" w:rsidP="00C9238B">
      <w:pPr>
        <w:pStyle w:val="a5"/>
        <w:ind w:firstLine="709"/>
        <w:jc w:val="both"/>
        <w:rPr>
          <w:rFonts w:ascii="Times New Roman" w:hAnsi="Times New Roman"/>
          <w:color w:val="000000"/>
          <w:sz w:val="24"/>
          <w:szCs w:val="24"/>
        </w:rPr>
      </w:pPr>
    </w:p>
    <w:p w14:paraId="38B2A467" w14:textId="2A5361BD" w:rsidR="00C9238B" w:rsidRPr="006301DE" w:rsidRDefault="00C9238B" w:rsidP="00C9238B">
      <w:pPr>
        <w:pStyle w:val="a5"/>
        <w:ind w:firstLine="709"/>
        <w:jc w:val="both"/>
        <w:rPr>
          <w:rFonts w:ascii="Times New Roman" w:hAnsi="Times New Roman"/>
          <w:color w:val="000000"/>
          <w:sz w:val="24"/>
          <w:szCs w:val="24"/>
          <w:lang w:val="kk-KZ"/>
        </w:rPr>
      </w:pPr>
      <w:r w:rsidRPr="00255159">
        <w:rPr>
          <w:rFonts w:ascii="Times New Roman" w:hAnsi="Times New Roman"/>
          <w:color w:val="000000"/>
          <w:sz w:val="24"/>
          <w:szCs w:val="24"/>
        </w:rPr>
        <w:t xml:space="preserve">2026 </w:t>
      </w:r>
      <w:proofErr w:type="spellStart"/>
      <w:r w:rsidRPr="00255159">
        <w:rPr>
          <w:rFonts w:ascii="Times New Roman" w:hAnsi="Times New Roman"/>
          <w:color w:val="000000"/>
          <w:sz w:val="24"/>
          <w:szCs w:val="24"/>
        </w:rPr>
        <w:t>жылғы</w:t>
      </w:r>
      <w:proofErr w:type="spellEnd"/>
      <w:r w:rsidRPr="00255159">
        <w:rPr>
          <w:rFonts w:ascii="Times New Roman" w:hAnsi="Times New Roman"/>
          <w:color w:val="000000"/>
          <w:sz w:val="24"/>
          <w:szCs w:val="24"/>
        </w:rPr>
        <w:t xml:space="preserve"> 17 </w:t>
      </w:r>
      <w:proofErr w:type="spellStart"/>
      <w:r w:rsidRPr="00255159">
        <w:rPr>
          <w:rFonts w:ascii="Times New Roman" w:hAnsi="Times New Roman"/>
          <w:color w:val="000000"/>
          <w:sz w:val="24"/>
          <w:szCs w:val="24"/>
        </w:rPr>
        <w:t>қыркүйекте</w:t>
      </w:r>
      <w:proofErr w:type="spellEnd"/>
      <w:r w:rsidRPr="00255159">
        <w:rPr>
          <w:rFonts w:ascii="Times New Roman" w:hAnsi="Times New Roman"/>
          <w:color w:val="000000"/>
          <w:sz w:val="24"/>
          <w:szCs w:val="24"/>
        </w:rPr>
        <w:t xml:space="preserve"> Алматы </w:t>
      </w:r>
      <w:proofErr w:type="spellStart"/>
      <w:r w:rsidRPr="00255159">
        <w:rPr>
          <w:rFonts w:ascii="Times New Roman" w:hAnsi="Times New Roman"/>
          <w:color w:val="000000"/>
          <w:sz w:val="24"/>
          <w:szCs w:val="24"/>
        </w:rPr>
        <w:t>қаласында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сақтандыру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зейнетақы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нарығының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өкілдерін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бір</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алаңға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жинаған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Kazakhstan</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Insurance</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Forum</w:t>
      </w:r>
      <w:proofErr w:type="spellEnd"/>
      <w:r w:rsidRPr="00255159">
        <w:rPr>
          <w:rFonts w:ascii="Times New Roman" w:hAnsi="Times New Roman"/>
          <w:color w:val="000000"/>
          <w:sz w:val="24"/>
          <w:szCs w:val="24"/>
        </w:rPr>
        <w:t xml:space="preserve"> 2026 </w:t>
      </w:r>
      <w:proofErr w:type="spellStart"/>
      <w:r w:rsidRPr="00255159">
        <w:rPr>
          <w:rFonts w:ascii="Times New Roman" w:hAnsi="Times New Roman"/>
          <w:color w:val="000000"/>
          <w:sz w:val="24"/>
          <w:szCs w:val="24"/>
        </w:rPr>
        <w:t>өтті</w:t>
      </w:r>
      <w:proofErr w:type="spellEnd"/>
      <w:r w:rsidRPr="00255159">
        <w:rPr>
          <w:rFonts w:ascii="Times New Roman" w:hAnsi="Times New Roman"/>
          <w:color w:val="000000"/>
          <w:sz w:val="24"/>
          <w:szCs w:val="24"/>
        </w:rPr>
        <w:t xml:space="preserve">. Форум </w:t>
      </w:r>
      <w:proofErr w:type="spellStart"/>
      <w:r w:rsidRPr="00255159">
        <w:rPr>
          <w:rFonts w:ascii="Times New Roman" w:hAnsi="Times New Roman"/>
          <w:color w:val="000000"/>
          <w:sz w:val="24"/>
          <w:szCs w:val="24"/>
        </w:rPr>
        <w:t>аясында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Жоспардан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тыс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өмір</w:t>
      </w:r>
      <w:proofErr w:type="spellEnd"/>
      <w:r w:rsidRPr="00255159">
        <w:rPr>
          <w:rFonts w:ascii="Times New Roman" w:hAnsi="Times New Roman"/>
          <w:color w:val="000000"/>
          <w:sz w:val="24"/>
          <w:szCs w:val="24"/>
        </w:rPr>
        <w:t>:</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болашақты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сақтандырудан</w:t>
      </w:r>
      <w:proofErr w:type="spellEnd"/>
      <w:r>
        <w:rPr>
          <w:rFonts w:ascii="Times New Roman" w:hAnsi="Times New Roman"/>
          <w:color w:val="000000"/>
          <w:sz w:val="24"/>
          <w:szCs w:val="24"/>
        </w:rPr>
        <w:t xml:space="preserve"> неге </w:t>
      </w:r>
      <w:r>
        <w:rPr>
          <w:rFonts w:ascii="Times New Roman" w:hAnsi="Times New Roman"/>
          <w:color w:val="000000"/>
          <w:sz w:val="24"/>
          <w:szCs w:val="24"/>
          <w:lang w:val="kk-KZ"/>
        </w:rPr>
        <w:t>қ</w:t>
      </w:r>
      <w:proofErr w:type="spellStart"/>
      <w:r w:rsidRPr="00255159">
        <w:rPr>
          <w:rFonts w:ascii="Times New Roman" w:hAnsi="Times New Roman"/>
          <w:color w:val="000000"/>
          <w:sz w:val="24"/>
          <w:szCs w:val="24"/>
        </w:rPr>
        <w:t>орқамыз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атты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панельдік</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пікірталас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ұйымдастырылып</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онда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w:t>
      </w:r>
      <w:r>
        <w:rPr>
          <w:rFonts w:ascii="Times New Roman" w:hAnsi="Times New Roman"/>
          <w:color w:val="000000"/>
          <w:sz w:val="24"/>
          <w:szCs w:val="24"/>
        </w:rPr>
        <w:t>мірді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дамыту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ұзақ</w:t>
      </w:r>
      <w:r w:rsidRPr="00255159">
        <w:rPr>
          <w:rFonts w:ascii="Times New Roman" w:hAnsi="Times New Roman"/>
          <w:color w:val="000000"/>
          <w:sz w:val="24"/>
          <w:szCs w:val="24"/>
        </w:rPr>
        <w:t>мерзімді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қаржылық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жоспарлау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азаматтардың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болашақ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табысын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қамтамасыз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етудегі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жаңа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мүм</w:t>
      </w:r>
      <w:r>
        <w:rPr>
          <w:rFonts w:ascii="Times New Roman" w:hAnsi="Times New Roman"/>
          <w:color w:val="000000"/>
          <w:sz w:val="24"/>
          <w:szCs w:val="24"/>
        </w:rPr>
        <w:t>кіндіктер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мәселелері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талқыланды</w:t>
      </w:r>
      <w:proofErr w:type="spellEnd"/>
      <w:r>
        <w:rPr>
          <w:rFonts w:ascii="Times New Roman" w:hAnsi="Times New Roman"/>
          <w:color w:val="000000"/>
          <w:sz w:val="24"/>
          <w:szCs w:val="24"/>
          <w:lang w:val="kk-KZ"/>
        </w:rPr>
        <w:t xml:space="preserve">.  </w:t>
      </w:r>
    </w:p>
    <w:p w14:paraId="3859C9A0" w14:textId="77777777" w:rsidR="00C9238B" w:rsidRPr="006301DE" w:rsidRDefault="00C9238B" w:rsidP="00C9238B">
      <w:pPr>
        <w:pStyle w:val="a5"/>
        <w:ind w:firstLine="709"/>
        <w:jc w:val="both"/>
        <w:rPr>
          <w:rFonts w:ascii="Times New Roman" w:hAnsi="Times New Roman"/>
          <w:color w:val="000000"/>
          <w:sz w:val="24"/>
          <w:szCs w:val="24"/>
          <w:lang w:val="kk-KZ"/>
        </w:rPr>
      </w:pPr>
      <w:r w:rsidRPr="006301DE">
        <w:rPr>
          <w:rFonts w:ascii="Times New Roman" w:hAnsi="Times New Roman"/>
          <w:color w:val="000000"/>
          <w:sz w:val="24"/>
          <w:szCs w:val="24"/>
          <w:lang w:val="kk-KZ"/>
        </w:rPr>
        <w:t xml:space="preserve">Пікірталасты сақтандыру нарығының сарапшысы, Centras Group негізін қалаушы Елдар Абдразаков жүргізді. Талқылауға «БЖЗҚ» АҚ Басқарма төрағасы Жанат Құрманов, KASE Басқарма төрағасы Әділ Мұхамеджанов, «BCC Life» ӨСК» АҚ Басқарма төрағасы Гүлжан Жақсымбетова, Bank CenterCredit вице-президенті Анастасия Овсянникова, «Халық-Life» АҚ Басқарма төрағасы Гаухар Бурибаева және AJR Finance Ltd исламдық </w:t>
      </w:r>
      <w:r>
        <w:rPr>
          <w:rFonts w:ascii="Times New Roman" w:hAnsi="Times New Roman"/>
          <w:color w:val="000000"/>
          <w:sz w:val="24"/>
          <w:szCs w:val="24"/>
          <w:lang w:val="kk-KZ"/>
        </w:rPr>
        <w:t>қаржытех-</w:t>
      </w:r>
      <w:r w:rsidRPr="006301DE">
        <w:rPr>
          <w:rFonts w:ascii="Times New Roman" w:hAnsi="Times New Roman"/>
          <w:color w:val="000000"/>
          <w:sz w:val="24"/>
          <w:szCs w:val="24"/>
          <w:lang w:val="kk-KZ"/>
        </w:rPr>
        <w:t>компаниясының негізін қалаушы Мұрат Қылышбай қатысты.</w:t>
      </w:r>
    </w:p>
    <w:p w14:paraId="6798E088" w14:textId="77777777" w:rsidR="00C9238B" w:rsidRPr="006301DE" w:rsidRDefault="00C9238B" w:rsidP="00C9238B">
      <w:pPr>
        <w:pStyle w:val="a5"/>
        <w:ind w:firstLine="709"/>
        <w:jc w:val="both"/>
        <w:rPr>
          <w:rFonts w:ascii="Times New Roman" w:hAnsi="Times New Roman"/>
          <w:color w:val="000000"/>
          <w:sz w:val="24"/>
          <w:szCs w:val="24"/>
          <w:lang w:val="kk-KZ"/>
        </w:rPr>
      </w:pPr>
    </w:p>
    <w:p w14:paraId="6EEAA056"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 xml:space="preserve">Пікірталас барысында </w:t>
      </w:r>
      <w:r w:rsidRPr="00C11FC8">
        <w:rPr>
          <w:rFonts w:ascii="Times New Roman" w:hAnsi="Times New Roman"/>
          <w:b/>
          <w:color w:val="000000"/>
          <w:sz w:val="24"/>
          <w:szCs w:val="24"/>
          <w:lang w:val="kk-KZ"/>
        </w:rPr>
        <w:t xml:space="preserve">азаматтарды зейнетақымен қамсыздандыру құралдарының бірі ретінде </w:t>
      </w:r>
      <w:r>
        <w:rPr>
          <w:rFonts w:ascii="Times New Roman" w:hAnsi="Times New Roman"/>
          <w:b/>
          <w:color w:val="000000"/>
          <w:sz w:val="24"/>
          <w:szCs w:val="24"/>
          <w:lang w:val="kk-KZ"/>
        </w:rPr>
        <w:t xml:space="preserve">зейнетақы аннуитетін </w:t>
      </w:r>
      <w:r w:rsidRPr="00C11FC8">
        <w:rPr>
          <w:rFonts w:ascii="Times New Roman" w:hAnsi="Times New Roman"/>
          <w:b/>
          <w:color w:val="000000"/>
          <w:sz w:val="24"/>
          <w:szCs w:val="24"/>
          <w:lang w:val="kk-KZ"/>
        </w:rPr>
        <w:t>дамыту</w:t>
      </w:r>
      <w:r w:rsidRPr="00C11FC8">
        <w:rPr>
          <w:rFonts w:ascii="Times New Roman" w:hAnsi="Times New Roman"/>
          <w:color w:val="000000"/>
          <w:sz w:val="24"/>
          <w:szCs w:val="24"/>
          <w:lang w:val="kk-KZ"/>
        </w:rPr>
        <w:t xml:space="preserve"> мәселесі де сөз болды. Бұл бағыттың </w:t>
      </w:r>
      <w:r>
        <w:rPr>
          <w:rFonts w:ascii="Times New Roman" w:hAnsi="Times New Roman"/>
          <w:color w:val="000000"/>
          <w:sz w:val="24"/>
          <w:szCs w:val="24"/>
          <w:lang w:val="kk-KZ"/>
        </w:rPr>
        <w:t>келешегі</w:t>
      </w:r>
      <w:r w:rsidRPr="00C11FC8">
        <w:rPr>
          <w:rFonts w:ascii="Times New Roman" w:hAnsi="Times New Roman"/>
          <w:color w:val="000000"/>
          <w:sz w:val="24"/>
          <w:szCs w:val="24"/>
          <w:lang w:val="kk-KZ"/>
        </w:rPr>
        <w:t xml:space="preserve"> туралы «БЖЗҚ» АҚ Басқарма төрағасы Жанат Құрманов айтып берді. </w:t>
      </w:r>
      <w:r w:rsidRPr="00FC5016">
        <w:rPr>
          <w:rFonts w:ascii="Times New Roman" w:hAnsi="Times New Roman"/>
          <w:color w:val="000000"/>
          <w:sz w:val="24"/>
          <w:szCs w:val="24"/>
          <w:lang w:val="kk-KZ"/>
        </w:rPr>
        <w:t>Ол Қазақстанның сақтандыру нарығы жоғары қарқынмен дамып келе жатқанын және оның одан әрі өсу әлеуеті зор екенін атап өтті. Сонымен қатар, оның пікірінше, сақтандыру индустриясының ауқымы әзірге экономиканың даму қарқынына толық сәйкес келе бермейді.</w:t>
      </w:r>
      <w:r>
        <w:rPr>
          <w:rFonts w:ascii="Times New Roman" w:hAnsi="Times New Roman"/>
          <w:color w:val="000000"/>
          <w:sz w:val="24"/>
          <w:szCs w:val="24"/>
          <w:lang w:val="kk-KZ"/>
        </w:rPr>
        <w:t xml:space="preserve">   </w:t>
      </w:r>
    </w:p>
    <w:p w14:paraId="3A1608C4"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«Өмірді сақтандыруды дамытуға ықпал ететін бағыттардың бірі – зейнетақы аннуитеті нарығы. Зейнетақы жинақтарын зейнетақы аннуитетін сатып алуға пайдалану мүмкіндігі зейнетақы жүйесіне бастапқыдан-ақ азаматты зейнет жасындағы табыспен қамтамасыз етудің бір нұсқасы ретінде енгізілген. Бүгінде БЖЗҚ-да зейнетақы жинақтары бар қазақстандықтар</w:t>
      </w:r>
      <w:r>
        <w:rPr>
          <w:rFonts w:ascii="Times New Roman" w:hAnsi="Times New Roman"/>
          <w:color w:val="000000"/>
          <w:sz w:val="24"/>
          <w:szCs w:val="24"/>
          <w:lang w:val="kk-KZ"/>
        </w:rPr>
        <w:t>дың</w:t>
      </w:r>
      <w:r w:rsidRPr="00C11FC8">
        <w:rPr>
          <w:rFonts w:ascii="Times New Roman" w:hAnsi="Times New Roman"/>
          <w:color w:val="000000"/>
          <w:sz w:val="24"/>
          <w:szCs w:val="24"/>
          <w:lang w:val="kk-KZ"/>
        </w:rPr>
        <w:t xml:space="preserve"> оларды алудың әртүрлі тәсілдерін таңда</w:t>
      </w:r>
      <w:r>
        <w:rPr>
          <w:rFonts w:ascii="Times New Roman" w:hAnsi="Times New Roman"/>
          <w:color w:val="000000"/>
          <w:sz w:val="24"/>
          <w:szCs w:val="24"/>
          <w:lang w:val="kk-KZ"/>
        </w:rPr>
        <w:t>уға мүмкіндігі бар</w:t>
      </w:r>
      <w:r w:rsidRPr="00C11FC8">
        <w:rPr>
          <w:rFonts w:ascii="Times New Roman" w:hAnsi="Times New Roman"/>
          <w:color w:val="000000"/>
          <w:sz w:val="24"/>
          <w:szCs w:val="24"/>
          <w:lang w:val="kk-KZ"/>
        </w:rPr>
        <w:t>: БЖЗҚ-дан қаражат толық таусылғанға дейін белгіленген кесте бойынша төлемдер алу, сақтандыру компаниясы арқылы өмір бойы төлемдер алу немесе осы екі нұсқаны үйлестіру.</w:t>
      </w:r>
      <w:r>
        <w:rPr>
          <w:rFonts w:ascii="Times New Roman" w:hAnsi="Times New Roman"/>
          <w:color w:val="000000"/>
          <w:sz w:val="24"/>
          <w:szCs w:val="24"/>
          <w:lang w:val="kk-KZ"/>
        </w:rPr>
        <w:t xml:space="preserve"> </w:t>
      </w:r>
    </w:p>
    <w:p w14:paraId="7A5B150D" w14:textId="77777777" w:rsidR="00C9238B" w:rsidRPr="002702EF" w:rsidRDefault="00C9238B" w:rsidP="00C9238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11FC8">
        <w:rPr>
          <w:rFonts w:ascii="Times New Roman" w:hAnsi="Times New Roman"/>
          <w:color w:val="000000"/>
          <w:sz w:val="24"/>
          <w:szCs w:val="24"/>
          <w:lang w:val="kk-KZ"/>
        </w:rPr>
        <w:t xml:space="preserve">Өмірді сақтандыру нарығы инвестициялық нарықпен тығыз </w:t>
      </w:r>
      <w:r>
        <w:rPr>
          <w:rFonts w:ascii="Times New Roman" w:hAnsi="Times New Roman"/>
          <w:color w:val="000000"/>
          <w:sz w:val="24"/>
          <w:szCs w:val="24"/>
          <w:lang w:val="kk-KZ"/>
        </w:rPr>
        <w:t>байланысты</w:t>
      </w:r>
      <w:r w:rsidRPr="00C11FC8">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Классикалық өнімдермен (</w:t>
      </w:r>
      <w:r>
        <w:rPr>
          <w:rFonts w:ascii="Times New Roman" w:hAnsi="Times New Roman"/>
          <w:color w:val="000000"/>
          <w:sz w:val="24"/>
          <w:szCs w:val="24"/>
          <w:lang w:val="kk-KZ"/>
        </w:rPr>
        <w:t>шұғыл</w:t>
      </w:r>
      <w:r w:rsidRPr="002702EF">
        <w:rPr>
          <w:rFonts w:ascii="Times New Roman" w:hAnsi="Times New Roman"/>
          <w:color w:val="000000"/>
          <w:sz w:val="24"/>
          <w:szCs w:val="24"/>
          <w:lang w:val="kk-KZ"/>
        </w:rPr>
        <w:t>, кейінге қалдырылған және бірлескен зейнетақы аннуитеттері) қатар инвестициялық құрамдас бөлікке байланысты жаңа мүмкіндіктер де пайда болуда. Бұл</w:t>
      </w:r>
      <w:r>
        <w:rPr>
          <w:rFonts w:ascii="Times New Roman" w:hAnsi="Times New Roman"/>
          <w:color w:val="000000"/>
          <w:sz w:val="24"/>
          <w:szCs w:val="24"/>
          <w:lang w:val="kk-KZ"/>
        </w:rPr>
        <w:t xml:space="preserve"> – </w:t>
      </w:r>
      <w:r w:rsidRPr="002702EF">
        <w:rPr>
          <w:rFonts w:ascii="Times New Roman" w:hAnsi="Times New Roman"/>
          <w:color w:val="000000"/>
          <w:sz w:val="24"/>
          <w:szCs w:val="24"/>
          <w:lang w:val="kk-KZ"/>
        </w:rPr>
        <w:t>заңды</w:t>
      </w:r>
      <w:r>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құбылыс, өйткені бүкіл әлемде өмірді сақтандыру инвестициялық нарықпен тығыз байланысты, ал сақтандыру компаниялары ірі институционалдық инвесторлар ретінде әрекет етеді.</w:t>
      </w:r>
    </w:p>
    <w:p w14:paraId="1343895D"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Сондықтан зейнетақы аннуитетін «сатып алдым, ұмыт</w:t>
      </w:r>
      <w:r>
        <w:rPr>
          <w:rFonts w:ascii="Times New Roman" w:hAnsi="Times New Roman"/>
          <w:color w:val="000000"/>
          <w:sz w:val="24"/>
          <w:szCs w:val="24"/>
          <w:lang w:val="kk-KZ"/>
        </w:rPr>
        <w:t>тым</w:t>
      </w:r>
      <w:r w:rsidRPr="002702EF">
        <w:rPr>
          <w:rFonts w:ascii="Times New Roman" w:hAnsi="Times New Roman"/>
          <w:color w:val="000000"/>
          <w:sz w:val="24"/>
          <w:szCs w:val="24"/>
          <w:lang w:val="kk-KZ"/>
        </w:rPr>
        <w:t>» деген қағидатпен қабылдамаған маңызды. Азаматтар бұл қаржы құралының қандай қосымша артықшылықтар беретінін, оның ішінде ұзақмерзімді қаржылық жоспарлау және инвестициялық құрамдас бөлік тұрғысынан түсінуі қажет. Нарықтың одан әрі дамуы сақтандыру қорғанысын, тұрақты дивидендтер мен инвестициялық мүмкіндіктерді ұштастыратын жаңа, оның ішінде гибридті өнімдердің пайда болуына алып келуі мүмкін», – деп түсіндірді Жанат Құрманов.</w:t>
      </w:r>
      <w:r>
        <w:rPr>
          <w:rFonts w:ascii="Times New Roman" w:hAnsi="Times New Roman"/>
          <w:color w:val="000000"/>
          <w:sz w:val="24"/>
          <w:szCs w:val="24"/>
          <w:lang w:val="kk-KZ"/>
        </w:rPr>
        <w:t xml:space="preserve"> </w:t>
      </w:r>
    </w:p>
    <w:p w14:paraId="20F96F28"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Жанат Құрманов халық арасында ұзақ мерзімді қаржылық жоспарлау мәдениетін</w:t>
      </w:r>
      <w:r>
        <w:rPr>
          <w:rFonts w:ascii="Times New Roman" w:hAnsi="Times New Roman"/>
          <w:color w:val="000000"/>
          <w:sz w:val="24"/>
          <w:szCs w:val="24"/>
          <w:lang w:val="kk-KZ"/>
        </w:rPr>
        <w:t xml:space="preserve"> одан әрі қалыптастыру қажеттілігі</w:t>
      </w:r>
      <w:r w:rsidRPr="002702EF">
        <w:rPr>
          <w:rFonts w:ascii="Times New Roman" w:hAnsi="Times New Roman"/>
          <w:color w:val="000000"/>
          <w:sz w:val="24"/>
          <w:szCs w:val="24"/>
          <w:lang w:val="kk-KZ"/>
        </w:rPr>
        <w:t>н де атап өтті. Пікірталас барысында айтылғандай, бұл мәселе әсіресе қысқамерзімді қаржылық мақсаттарға басымдық беруге бейім жастар үшін өзекті.</w:t>
      </w:r>
      <w:r>
        <w:rPr>
          <w:rFonts w:ascii="Times New Roman" w:hAnsi="Times New Roman"/>
          <w:color w:val="000000"/>
          <w:sz w:val="24"/>
          <w:szCs w:val="24"/>
          <w:lang w:val="kk-KZ"/>
        </w:rPr>
        <w:t xml:space="preserve"> </w:t>
      </w:r>
    </w:p>
    <w:p w14:paraId="1C2A181E" w14:textId="77777777" w:rsidR="00C9238B" w:rsidRPr="002702EF" w:rsidRDefault="00C9238B" w:rsidP="00C9238B">
      <w:pPr>
        <w:pStyle w:val="a5"/>
        <w:ind w:firstLine="709"/>
        <w:jc w:val="both"/>
        <w:rPr>
          <w:rFonts w:ascii="Times New Roman" w:hAnsi="Times New Roman"/>
          <w:color w:val="000000"/>
          <w:sz w:val="24"/>
          <w:szCs w:val="24"/>
          <w:lang w:val="kk-KZ"/>
        </w:rPr>
      </w:pPr>
    </w:p>
    <w:p w14:paraId="15EBEE6C" w14:textId="77777777" w:rsidR="00C9238B" w:rsidRPr="00FC5016" w:rsidRDefault="00C9238B" w:rsidP="00C9238B">
      <w:pPr>
        <w:pStyle w:val="a5"/>
        <w:ind w:firstLine="709"/>
        <w:jc w:val="center"/>
        <w:rPr>
          <w:rFonts w:ascii="Times New Roman" w:hAnsi="Times New Roman"/>
          <w:b/>
          <w:color w:val="000000"/>
          <w:sz w:val="24"/>
          <w:szCs w:val="24"/>
          <w:lang w:val="kk-KZ"/>
        </w:rPr>
      </w:pPr>
      <w:r w:rsidRPr="00FC5016">
        <w:rPr>
          <w:rFonts w:ascii="Times New Roman" w:hAnsi="Times New Roman"/>
          <w:b/>
          <w:color w:val="000000"/>
          <w:sz w:val="24"/>
          <w:szCs w:val="24"/>
          <w:lang w:val="kk-KZ"/>
        </w:rPr>
        <w:t>Қазақстандықтарға зейнетақы аннуитетінің қандай түрлері қолжетімді</w:t>
      </w:r>
    </w:p>
    <w:p w14:paraId="17266F91" w14:textId="77777777" w:rsidR="00C9238B" w:rsidRPr="00FC5016" w:rsidRDefault="00C9238B" w:rsidP="00C9238B">
      <w:pPr>
        <w:pStyle w:val="a5"/>
        <w:ind w:firstLine="709"/>
        <w:jc w:val="both"/>
        <w:rPr>
          <w:rFonts w:ascii="Times New Roman" w:hAnsi="Times New Roman"/>
          <w:color w:val="000000"/>
          <w:sz w:val="24"/>
          <w:szCs w:val="24"/>
          <w:lang w:val="kk-KZ"/>
        </w:rPr>
      </w:pPr>
    </w:p>
    <w:p w14:paraId="3892C858" w14:textId="77777777" w:rsidR="00C9238B" w:rsidRPr="002702EF"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Еске сала кетейік, зейнетақы аннуитеті </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азамат</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 xml:space="preserve">пен өмірді сақтандыру компаниясы арасында жасалатын шарт. Оған сәйкес сақтандыру компаниясы өмір бойы немесе шартта белгіленген белгілі бір жасқа дейін ай сайын зейнетақы төлемдерін жүзеге асыруға міндеттенеді. Қазақстанның өмірді сақтандыру нарығында зейнетақы аннуитетінің </w:t>
      </w:r>
      <w:r>
        <w:rPr>
          <w:rFonts w:ascii="Times New Roman" w:hAnsi="Times New Roman"/>
          <w:color w:val="000000"/>
          <w:sz w:val="24"/>
          <w:szCs w:val="24"/>
          <w:lang w:val="kk-KZ"/>
        </w:rPr>
        <w:t xml:space="preserve">бірнеше </w:t>
      </w:r>
      <w:r w:rsidRPr="00FC5016">
        <w:rPr>
          <w:rFonts w:ascii="Times New Roman" w:hAnsi="Times New Roman"/>
          <w:color w:val="000000"/>
          <w:sz w:val="24"/>
          <w:szCs w:val="24"/>
          <w:lang w:val="kk-KZ"/>
        </w:rPr>
        <w:t>түрі ұсынылады.</w:t>
      </w:r>
      <w:r>
        <w:rPr>
          <w:rFonts w:ascii="Times New Roman" w:hAnsi="Times New Roman"/>
          <w:color w:val="000000"/>
          <w:sz w:val="24"/>
          <w:szCs w:val="24"/>
          <w:lang w:val="kk-KZ"/>
        </w:rPr>
        <w:t xml:space="preserve"> </w:t>
      </w:r>
    </w:p>
    <w:p w14:paraId="721CBA6C" w14:textId="77777777" w:rsidR="00C9238B" w:rsidRPr="00FC5016" w:rsidRDefault="00C9238B" w:rsidP="00C9238B">
      <w:pPr>
        <w:pStyle w:val="a5"/>
        <w:ind w:firstLine="709"/>
        <w:jc w:val="both"/>
        <w:rPr>
          <w:rFonts w:ascii="Times New Roman" w:hAnsi="Times New Roman"/>
          <w:color w:val="000000"/>
          <w:sz w:val="24"/>
          <w:szCs w:val="24"/>
          <w:lang w:val="kk-KZ"/>
        </w:rPr>
      </w:pPr>
    </w:p>
    <w:p w14:paraId="5328B4FF" w14:textId="77777777" w:rsidR="00C9238B" w:rsidRPr="00FC5016"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b/>
          <w:color w:val="000000"/>
          <w:sz w:val="24"/>
          <w:szCs w:val="24"/>
          <w:lang w:val="kk-KZ"/>
        </w:rPr>
        <w:t>Шұғыл</w:t>
      </w:r>
      <w:r w:rsidRPr="00FC5016">
        <w:rPr>
          <w:rFonts w:ascii="Times New Roman" w:hAnsi="Times New Roman"/>
          <w:b/>
          <w:color w:val="000000"/>
          <w:sz w:val="24"/>
          <w:szCs w:val="24"/>
          <w:lang w:val="kk-KZ"/>
        </w:rPr>
        <w:t xml:space="preserve"> зейнетақы аннуитеті</w:t>
      </w:r>
      <w:r w:rsidRPr="00FC5016">
        <w:rPr>
          <w:rFonts w:ascii="Times New Roman" w:hAnsi="Times New Roman"/>
          <w:color w:val="000000"/>
          <w:sz w:val="24"/>
          <w:szCs w:val="24"/>
          <w:lang w:val="kk-KZ"/>
        </w:rPr>
        <w:t xml:space="preserve"> шарт жасалғаннан кейін оның талаптарына сәйкес төлемдердің басталуын көздейді.</w:t>
      </w:r>
    </w:p>
    <w:p w14:paraId="5BB48CE7"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Кейінге қалдырылған зейнетақы аннуитеті</w:t>
      </w:r>
      <w:r w:rsidRPr="00FC5016">
        <w:rPr>
          <w:rFonts w:ascii="Times New Roman" w:hAnsi="Times New Roman"/>
          <w:color w:val="000000"/>
          <w:sz w:val="24"/>
          <w:szCs w:val="24"/>
          <w:lang w:val="kk-KZ"/>
        </w:rPr>
        <w:t xml:space="preserve"> төлемдердің шартта белгіленген белгілі бір кезең өткеннен кейін басталуын көздейді. Кейінге қалдырылған кезеңде қаражат шарт талаптарына сәйкес инвестициялануы мүмкін, бұл болашақ төлемдердің мөлшеріне </w:t>
      </w:r>
      <w:r>
        <w:rPr>
          <w:rFonts w:ascii="Times New Roman" w:hAnsi="Times New Roman"/>
          <w:color w:val="000000"/>
          <w:sz w:val="24"/>
          <w:szCs w:val="24"/>
          <w:lang w:val="kk-KZ"/>
        </w:rPr>
        <w:t xml:space="preserve">оң </w:t>
      </w:r>
      <w:r w:rsidRPr="00FC5016">
        <w:rPr>
          <w:rFonts w:ascii="Times New Roman" w:hAnsi="Times New Roman"/>
          <w:color w:val="000000"/>
          <w:sz w:val="24"/>
          <w:szCs w:val="24"/>
          <w:lang w:val="kk-KZ"/>
        </w:rPr>
        <w:t>әсер етеді.</w:t>
      </w:r>
    </w:p>
    <w:p w14:paraId="388E53D5"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Бірлескен (ерлі-зайыптылардың) зейнетақы аннуитеті</w:t>
      </w:r>
      <w:r w:rsidRPr="00FC5016">
        <w:rPr>
          <w:rFonts w:ascii="Times New Roman" w:hAnsi="Times New Roman"/>
          <w:color w:val="000000"/>
          <w:sz w:val="24"/>
          <w:szCs w:val="24"/>
          <w:lang w:val="kk-KZ"/>
        </w:rPr>
        <w:t xml:space="preserve"> екі адамның зейнетақы жинақтарын біріктіріп, шарт талаптарына сәйкес өмір бойы төлемдер алуға мүмкіндік береді. Қатысушылардың бірі қайтыс болғаннан кейін төлемдер екінші қатысушының пайдасына жалғаса береді.</w:t>
      </w:r>
    </w:p>
    <w:p w14:paraId="4732EB05" w14:textId="77777777" w:rsidR="00C9238B" w:rsidRPr="00A243EB"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Осылайша, зейнетақы аннуитеті нарығының дамуы азаматтардың ұзақмерзімді зейнетақы табысын қалыптастыру мүмкіндіктерін кеңейтіп, зейнетақы жинақтарын пайдаланудың қосымша нұсқаларын ұсынады. Бұл ретте зейнетақы төлемдерін БЖЗҚ-дан алу </w:t>
      </w:r>
      <w:r>
        <w:rPr>
          <w:rFonts w:ascii="Times New Roman" w:hAnsi="Times New Roman"/>
          <w:color w:val="000000"/>
          <w:sz w:val="24"/>
          <w:szCs w:val="24"/>
          <w:lang w:val="kk-KZ"/>
        </w:rPr>
        <w:t>немесе</w:t>
      </w:r>
      <w:r w:rsidRPr="00FC5016">
        <w:rPr>
          <w:rFonts w:ascii="Times New Roman" w:hAnsi="Times New Roman"/>
          <w:color w:val="000000"/>
          <w:sz w:val="24"/>
          <w:szCs w:val="24"/>
          <w:lang w:val="kk-KZ"/>
        </w:rPr>
        <w:t xml:space="preserve"> зейнетақы аннуитетін сатып алу арасындағы таңдау – азаматтың өмірлік жағдайына, жинақтарының мөлшеріне және зейнетақыны жоспарлау мақсаттарына байланысты жеке қаржылық шешім.</w:t>
      </w:r>
      <w:r>
        <w:rPr>
          <w:rFonts w:ascii="Times New Roman" w:hAnsi="Times New Roman"/>
          <w:color w:val="000000"/>
          <w:sz w:val="24"/>
          <w:szCs w:val="24"/>
          <w:lang w:val="kk-KZ"/>
        </w:rPr>
        <w:t xml:space="preserve"> </w:t>
      </w:r>
    </w:p>
    <w:p w14:paraId="53800C6E" w14:textId="7269C188" w:rsidR="00255159" w:rsidRPr="00C9238B" w:rsidRDefault="00255159" w:rsidP="00255159">
      <w:pPr>
        <w:pStyle w:val="a5"/>
        <w:jc w:val="both"/>
        <w:rPr>
          <w:rFonts w:ascii="Times New Roman" w:hAnsi="Times New Roman"/>
          <w:color w:val="000000"/>
          <w:sz w:val="24"/>
          <w:szCs w:val="24"/>
          <w:lang w:val="kk-KZ"/>
        </w:rPr>
      </w:pPr>
    </w:p>
    <w:p w14:paraId="5E327BFC" w14:textId="77777777" w:rsidR="00255159" w:rsidRPr="00C9238B" w:rsidRDefault="00255159" w:rsidP="00255159">
      <w:pPr>
        <w:pStyle w:val="a5"/>
        <w:jc w:val="both"/>
        <w:rPr>
          <w:rFonts w:ascii="Times New Roman" w:hAnsi="Times New Roman"/>
          <w:color w:val="000000"/>
          <w:sz w:val="24"/>
          <w:szCs w:val="24"/>
          <w:lang w:val="kk-KZ"/>
        </w:rPr>
      </w:pPr>
    </w:p>
    <w:p w14:paraId="65854B28" w14:textId="77777777" w:rsidR="00255159" w:rsidRPr="00255159" w:rsidRDefault="00255159" w:rsidP="00255159">
      <w:pPr>
        <w:spacing w:after="0" w:line="240" w:lineRule="auto"/>
        <w:jc w:val="both"/>
        <w:rPr>
          <w:rFonts w:ascii="Times New Roman" w:hAnsi="Times New Roman"/>
          <w:color w:val="000000"/>
          <w:sz w:val="20"/>
          <w:szCs w:val="20"/>
          <w:lang w:val="kk-KZ"/>
        </w:rPr>
      </w:pPr>
      <w:r w:rsidRPr="002551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51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5159">
          <w:rPr>
            <w:rFonts w:ascii="Times New Roman" w:hAnsi="Times New Roman"/>
            <w:i/>
            <w:color w:val="001CAC"/>
            <w:sz w:val="20"/>
            <w:szCs w:val="20"/>
            <w:u w:val="single"/>
            <w:lang w:val="kk-KZ" w:eastAsia="ru-RU" w:bidi="hi-IN"/>
          </w:rPr>
          <w:t>www.enpf.kz</w:t>
        </w:r>
      </w:hyperlink>
      <w:r w:rsidRPr="00255159">
        <w:rPr>
          <w:rFonts w:ascii="Times New Roman" w:hAnsi="Times New Roman"/>
          <w:i/>
          <w:color w:val="000000"/>
          <w:sz w:val="20"/>
          <w:szCs w:val="20"/>
          <w:lang w:val="kk-KZ" w:eastAsia="ru-RU" w:bidi="hi-IN"/>
        </w:rPr>
        <w:t xml:space="preserve"> сайтында).</w:t>
      </w:r>
      <w:r w:rsidRPr="00255159">
        <w:rPr>
          <w:rFonts w:ascii="Times New Roman" w:hAnsi="Times New Roman"/>
          <w:color w:val="000000"/>
          <w:sz w:val="20"/>
          <w:szCs w:val="20"/>
          <w:lang w:val="kk-KZ"/>
        </w:rPr>
        <w:t xml:space="preserve"> </w:t>
      </w:r>
    </w:p>
    <w:p w14:paraId="45A13305" w14:textId="77777777" w:rsidR="00255159" w:rsidRPr="00255159" w:rsidRDefault="00255159" w:rsidP="00255159">
      <w:pPr>
        <w:spacing w:after="0" w:line="240" w:lineRule="auto"/>
        <w:jc w:val="right"/>
        <w:rPr>
          <w:rFonts w:ascii="Times New Roman" w:hAnsi="Times New Roman"/>
          <w:b/>
          <w:i/>
          <w:color w:val="000000"/>
          <w:sz w:val="20"/>
          <w:szCs w:val="20"/>
          <w:lang w:val="kk-KZ" w:eastAsia="ru-RU" w:bidi="hi-IN"/>
        </w:rPr>
      </w:pPr>
    </w:p>
    <w:p w14:paraId="1414928E" w14:textId="77777777" w:rsidR="00255159" w:rsidRPr="00255159" w:rsidRDefault="00255159" w:rsidP="00736B67">
      <w:pPr>
        <w:pStyle w:val="a5"/>
        <w:jc w:val="center"/>
        <w:rPr>
          <w:rFonts w:ascii="Times New Roman" w:hAnsi="Times New Roman"/>
          <w:b/>
          <w:color w:val="000000"/>
          <w:sz w:val="24"/>
          <w:szCs w:val="24"/>
          <w:lang w:val="kk-KZ"/>
        </w:rPr>
      </w:pPr>
    </w:p>
    <w:sectPr w:rsidR="00255159" w:rsidRPr="0025515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26A10" w14:textId="77777777" w:rsidR="000957A8" w:rsidRDefault="000957A8" w:rsidP="005E4B51">
      <w:pPr>
        <w:spacing w:after="0" w:line="240" w:lineRule="auto"/>
      </w:pPr>
      <w:r>
        <w:separator/>
      </w:r>
    </w:p>
  </w:endnote>
  <w:endnote w:type="continuationSeparator" w:id="0">
    <w:p w14:paraId="52CFE7C7" w14:textId="77777777" w:rsidR="000957A8" w:rsidRDefault="000957A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9BBF1AC" w:rsidR="00464AE8" w:rsidRPr="00255159" w:rsidRDefault="002551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AD5CB" w14:textId="77777777" w:rsidR="000957A8" w:rsidRDefault="000957A8" w:rsidP="005E4B51">
      <w:pPr>
        <w:spacing w:after="0" w:line="240" w:lineRule="auto"/>
      </w:pPr>
      <w:r>
        <w:separator/>
      </w:r>
    </w:p>
  </w:footnote>
  <w:footnote w:type="continuationSeparator" w:id="0">
    <w:p w14:paraId="1F12F027" w14:textId="77777777" w:rsidR="000957A8" w:rsidRDefault="000957A8"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51E270A2"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5515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CFB6CB9" w:rsidR="00464AE8" w:rsidRPr="00255159" w:rsidRDefault="0025515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515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515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5515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C9238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923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9238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9238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57A8"/>
    <w:rsid w:val="000969B7"/>
    <w:rsid w:val="000A0E19"/>
    <w:rsid w:val="000A1532"/>
    <w:rsid w:val="000A3027"/>
    <w:rsid w:val="000A6955"/>
    <w:rsid w:val="000A7A17"/>
    <w:rsid w:val="000B09CE"/>
    <w:rsid w:val="000B6AF4"/>
    <w:rsid w:val="000C121F"/>
    <w:rsid w:val="000C1AA1"/>
    <w:rsid w:val="000D026B"/>
    <w:rsid w:val="000D284A"/>
    <w:rsid w:val="000D5BF8"/>
    <w:rsid w:val="000D76F5"/>
    <w:rsid w:val="000E173B"/>
    <w:rsid w:val="000E2118"/>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3042"/>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067"/>
    <w:rsid w:val="0022510F"/>
    <w:rsid w:val="00226169"/>
    <w:rsid w:val="0022791C"/>
    <w:rsid w:val="00230AD1"/>
    <w:rsid w:val="002320AC"/>
    <w:rsid w:val="0023252A"/>
    <w:rsid w:val="00232AAC"/>
    <w:rsid w:val="002346F2"/>
    <w:rsid w:val="00234B02"/>
    <w:rsid w:val="00236F45"/>
    <w:rsid w:val="00237FBB"/>
    <w:rsid w:val="00243567"/>
    <w:rsid w:val="002478F2"/>
    <w:rsid w:val="00251B4C"/>
    <w:rsid w:val="00252547"/>
    <w:rsid w:val="00253A21"/>
    <w:rsid w:val="00254EA7"/>
    <w:rsid w:val="00255159"/>
    <w:rsid w:val="00255AF9"/>
    <w:rsid w:val="00255B16"/>
    <w:rsid w:val="00263126"/>
    <w:rsid w:val="002644C4"/>
    <w:rsid w:val="002702E8"/>
    <w:rsid w:val="002702EF"/>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CE5"/>
    <w:rsid w:val="002E16D4"/>
    <w:rsid w:val="002E7C7B"/>
    <w:rsid w:val="002F1A10"/>
    <w:rsid w:val="002F38C1"/>
    <w:rsid w:val="00300D07"/>
    <w:rsid w:val="003015E8"/>
    <w:rsid w:val="0030300E"/>
    <w:rsid w:val="0030377A"/>
    <w:rsid w:val="003128D6"/>
    <w:rsid w:val="0031454F"/>
    <w:rsid w:val="003149E0"/>
    <w:rsid w:val="0032080E"/>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4AD7"/>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01DE"/>
    <w:rsid w:val="006311CA"/>
    <w:rsid w:val="006319BA"/>
    <w:rsid w:val="006333AF"/>
    <w:rsid w:val="00634047"/>
    <w:rsid w:val="00640B4F"/>
    <w:rsid w:val="00641BFD"/>
    <w:rsid w:val="0064347C"/>
    <w:rsid w:val="00650234"/>
    <w:rsid w:val="00650587"/>
    <w:rsid w:val="00651BC7"/>
    <w:rsid w:val="00653C28"/>
    <w:rsid w:val="00654A0B"/>
    <w:rsid w:val="006560A8"/>
    <w:rsid w:val="00660FCB"/>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601"/>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36B67"/>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122"/>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63BB6"/>
    <w:rsid w:val="008721FB"/>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74"/>
    <w:rsid w:val="009856EE"/>
    <w:rsid w:val="00986108"/>
    <w:rsid w:val="0099413A"/>
    <w:rsid w:val="00996880"/>
    <w:rsid w:val="00996CA4"/>
    <w:rsid w:val="009A5874"/>
    <w:rsid w:val="009A78E2"/>
    <w:rsid w:val="009B0E3D"/>
    <w:rsid w:val="009C28EA"/>
    <w:rsid w:val="009C2B68"/>
    <w:rsid w:val="009C5DA7"/>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43EB"/>
    <w:rsid w:val="00A27D24"/>
    <w:rsid w:val="00A31078"/>
    <w:rsid w:val="00A31CA0"/>
    <w:rsid w:val="00A31CDC"/>
    <w:rsid w:val="00A32675"/>
    <w:rsid w:val="00A331E0"/>
    <w:rsid w:val="00A41696"/>
    <w:rsid w:val="00A43C21"/>
    <w:rsid w:val="00A44ED9"/>
    <w:rsid w:val="00A52456"/>
    <w:rsid w:val="00A62A32"/>
    <w:rsid w:val="00A63608"/>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4AF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28E1"/>
    <w:rsid w:val="00B44A85"/>
    <w:rsid w:val="00B50535"/>
    <w:rsid w:val="00B5093A"/>
    <w:rsid w:val="00B50DDA"/>
    <w:rsid w:val="00B52200"/>
    <w:rsid w:val="00B564D4"/>
    <w:rsid w:val="00B57841"/>
    <w:rsid w:val="00B71D49"/>
    <w:rsid w:val="00B72A81"/>
    <w:rsid w:val="00B97199"/>
    <w:rsid w:val="00BA04FF"/>
    <w:rsid w:val="00BA257E"/>
    <w:rsid w:val="00BC6A0C"/>
    <w:rsid w:val="00BD59C7"/>
    <w:rsid w:val="00BD652F"/>
    <w:rsid w:val="00BE0A48"/>
    <w:rsid w:val="00BE2884"/>
    <w:rsid w:val="00BE407E"/>
    <w:rsid w:val="00BE4AC9"/>
    <w:rsid w:val="00BE703D"/>
    <w:rsid w:val="00BF15BD"/>
    <w:rsid w:val="00BF4BDD"/>
    <w:rsid w:val="00C01112"/>
    <w:rsid w:val="00C028F9"/>
    <w:rsid w:val="00C07C71"/>
    <w:rsid w:val="00C11FC8"/>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238B"/>
    <w:rsid w:val="00C9370F"/>
    <w:rsid w:val="00C959BB"/>
    <w:rsid w:val="00C97EFE"/>
    <w:rsid w:val="00CA0D11"/>
    <w:rsid w:val="00CA5EE9"/>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07849"/>
    <w:rsid w:val="00D10147"/>
    <w:rsid w:val="00D11299"/>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4540"/>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67C0E"/>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10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0101"/>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8610">
      <w:bodyDiv w:val="1"/>
      <w:marLeft w:val="0"/>
      <w:marRight w:val="0"/>
      <w:marTop w:val="0"/>
      <w:marBottom w:val="0"/>
      <w:divBdr>
        <w:top w:val="none" w:sz="0" w:space="0" w:color="auto"/>
        <w:left w:val="none" w:sz="0" w:space="0" w:color="auto"/>
        <w:bottom w:val="none" w:sz="0" w:space="0" w:color="auto"/>
        <w:right w:val="none" w:sz="0" w:space="0" w:color="auto"/>
      </w:divBdr>
    </w:div>
    <w:div w:id="98449026">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10385163">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48664745">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6306143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230921885">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372535488">
      <w:bodyDiv w:val="1"/>
      <w:marLeft w:val="0"/>
      <w:marRight w:val="0"/>
      <w:marTop w:val="0"/>
      <w:marBottom w:val="0"/>
      <w:divBdr>
        <w:top w:val="none" w:sz="0" w:space="0" w:color="auto"/>
        <w:left w:val="none" w:sz="0" w:space="0" w:color="auto"/>
        <w:bottom w:val="none" w:sz="0" w:space="0" w:color="auto"/>
        <w:right w:val="none" w:sz="0" w:space="0" w:color="auto"/>
      </w:divBdr>
    </w:div>
    <w:div w:id="1390953490">
      <w:bodyDiv w:val="1"/>
      <w:marLeft w:val="0"/>
      <w:marRight w:val="0"/>
      <w:marTop w:val="0"/>
      <w:marBottom w:val="0"/>
      <w:divBdr>
        <w:top w:val="none" w:sz="0" w:space="0" w:color="auto"/>
        <w:left w:val="none" w:sz="0" w:space="0" w:color="auto"/>
        <w:bottom w:val="none" w:sz="0" w:space="0" w:color="auto"/>
        <w:right w:val="none" w:sz="0" w:space="0" w:color="auto"/>
      </w:divBdr>
    </w:div>
    <w:div w:id="1419912038">
      <w:bodyDiv w:val="1"/>
      <w:marLeft w:val="0"/>
      <w:marRight w:val="0"/>
      <w:marTop w:val="0"/>
      <w:marBottom w:val="0"/>
      <w:divBdr>
        <w:top w:val="none" w:sz="0" w:space="0" w:color="auto"/>
        <w:left w:val="none" w:sz="0" w:space="0" w:color="auto"/>
        <w:bottom w:val="none" w:sz="0" w:space="0" w:color="auto"/>
        <w:right w:val="none" w:sz="0" w:space="0" w:color="auto"/>
      </w:divBdr>
    </w:div>
    <w:div w:id="1544974258">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44060456">
      <w:bodyDiv w:val="1"/>
      <w:marLeft w:val="0"/>
      <w:marRight w:val="0"/>
      <w:marTop w:val="0"/>
      <w:marBottom w:val="0"/>
      <w:divBdr>
        <w:top w:val="none" w:sz="0" w:space="0" w:color="auto"/>
        <w:left w:val="none" w:sz="0" w:space="0" w:color="auto"/>
        <w:bottom w:val="none" w:sz="0" w:space="0" w:color="auto"/>
        <w:right w:val="none" w:sz="0" w:space="0" w:color="auto"/>
      </w:divBdr>
    </w:div>
    <w:div w:id="17765600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26617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3382979">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688</Words>
  <Characters>5299</Characters>
  <Application>Microsoft Office Word</Application>
  <DocSecurity>0</DocSecurity>
  <Lines>82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Алпысбаева Динара Кызыровна</cp:lastModifiedBy>
  <cp:revision>2</cp:revision>
  <cp:lastPrinted>2026-09-18T05:59:00Z</cp:lastPrinted>
  <dcterms:created xsi:type="dcterms:W3CDTF">2026-09-28T09:34:00Z</dcterms:created>
  <dcterms:modified xsi:type="dcterms:W3CDTF">2026-09-28T09:34:00Z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