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1EEC6AF" w14:textId="77777777" w:rsidR="00DE58E8" w:rsidRDefault="00DE58E8" w:rsidP="00DE58E8">
      <w:pPr>
        <w:pStyle w:val="a5"/>
        <w:jc w:val="center"/>
        <w:rPr>
          <w:rFonts w:ascii="Times New Roman" w:hAnsi="Times New Roman"/>
          <w:b/>
          <w:sz w:val="24"/>
          <w:szCs w:val="24"/>
          <w:lang w:val="kk-KZ"/>
        </w:rPr>
      </w:pPr>
      <w:bookmarkStart w:id="0" w:name="_GoBack"/>
      <w:bookmarkEnd w:id="0"/>
      <w:r>
        <w:rPr>
          <w:rFonts w:ascii="Times New Roman" w:hAnsi="Times New Roman"/>
          <w:b/>
          <w:sz w:val="24"/>
          <w:szCs w:val="24"/>
          <w:lang w:val="kk-KZ"/>
        </w:rPr>
        <w:t>АҚПАРАТТЫҚ ХАБАРЛАМА</w:t>
      </w:r>
    </w:p>
    <w:p w14:paraId="2049023D" w14:textId="77777777" w:rsidR="00DE58E8" w:rsidRDefault="00DE58E8" w:rsidP="00DE58E8">
      <w:pPr>
        <w:pStyle w:val="a5"/>
        <w:jc w:val="center"/>
        <w:rPr>
          <w:rFonts w:ascii="Times New Roman" w:hAnsi="Times New Roman"/>
          <w:b/>
          <w:sz w:val="24"/>
          <w:szCs w:val="24"/>
          <w:lang w:val="kk-KZ"/>
        </w:rPr>
      </w:pPr>
    </w:p>
    <w:p w14:paraId="2BE7AFC2" w14:textId="77777777" w:rsidR="00DE58E8" w:rsidRPr="000A0D51" w:rsidRDefault="00DE58E8" w:rsidP="00DE58E8">
      <w:pPr>
        <w:pStyle w:val="a5"/>
        <w:ind w:firstLine="851"/>
        <w:jc w:val="both"/>
        <w:rPr>
          <w:rFonts w:ascii="Times New Roman" w:hAnsi="Times New Roman"/>
          <w:b/>
          <w:sz w:val="24"/>
          <w:szCs w:val="24"/>
          <w:lang w:val="kk-KZ"/>
        </w:rPr>
      </w:pPr>
      <w:r w:rsidRPr="000A0D51">
        <w:rPr>
          <w:rFonts w:ascii="Times New Roman" w:hAnsi="Times New Roman"/>
          <w:b/>
          <w:sz w:val="24"/>
          <w:szCs w:val="24"/>
          <w:lang w:val="kk-KZ"/>
        </w:rPr>
        <w:t>Расул Рысмамбетов, қаржыгер, «БЖЗҚ» АҚ</w:t>
      </w:r>
      <w:r>
        <w:rPr>
          <w:rFonts w:ascii="Times New Roman" w:hAnsi="Times New Roman"/>
          <w:b/>
          <w:sz w:val="24"/>
          <w:szCs w:val="24"/>
          <w:lang w:val="kk-KZ"/>
        </w:rPr>
        <w:t xml:space="preserve"> (БЖЗҚ, Қор)</w:t>
      </w:r>
      <w:r w:rsidRPr="000A0D51">
        <w:rPr>
          <w:rFonts w:ascii="Times New Roman" w:hAnsi="Times New Roman"/>
          <w:b/>
          <w:sz w:val="24"/>
          <w:szCs w:val="24"/>
          <w:lang w:val="kk-KZ"/>
        </w:rPr>
        <w:t xml:space="preserve"> Директорлар кеңесінің мүшесі – тәуелсіз директоры:</w:t>
      </w:r>
    </w:p>
    <w:p w14:paraId="724E77E5" w14:textId="77777777" w:rsidR="00DE58E8" w:rsidRPr="000A0D51" w:rsidRDefault="00DE58E8" w:rsidP="00DE58E8">
      <w:pPr>
        <w:pStyle w:val="a5"/>
        <w:ind w:firstLine="851"/>
        <w:jc w:val="both"/>
        <w:rPr>
          <w:rFonts w:ascii="Times New Roman" w:hAnsi="Times New Roman"/>
          <w:b/>
          <w:sz w:val="24"/>
          <w:szCs w:val="24"/>
          <w:lang w:val="kk-KZ"/>
        </w:rPr>
      </w:pPr>
      <w:r w:rsidRPr="000A0D51">
        <w:rPr>
          <w:rFonts w:ascii="Times New Roman" w:hAnsi="Times New Roman"/>
          <w:b/>
          <w:sz w:val="24"/>
          <w:szCs w:val="24"/>
          <w:lang w:val="kk-KZ"/>
        </w:rPr>
        <w:t>«Егер адам қарттық шағына қаражат</w:t>
      </w:r>
      <w:r>
        <w:rPr>
          <w:rFonts w:ascii="Times New Roman" w:hAnsi="Times New Roman"/>
          <w:b/>
          <w:sz w:val="24"/>
          <w:szCs w:val="24"/>
          <w:lang w:val="kk-KZ"/>
        </w:rPr>
        <w:t xml:space="preserve"> </w:t>
      </w:r>
      <w:r w:rsidRPr="000A0D51">
        <w:rPr>
          <w:rFonts w:ascii="Times New Roman" w:hAnsi="Times New Roman"/>
          <w:b/>
          <w:sz w:val="24"/>
          <w:szCs w:val="24"/>
          <w:lang w:val="kk-KZ"/>
        </w:rPr>
        <w:t>жинамаса, мемлекет қалай да бір</w:t>
      </w:r>
      <w:r>
        <w:rPr>
          <w:rFonts w:ascii="Times New Roman" w:hAnsi="Times New Roman"/>
          <w:b/>
          <w:sz w:val="24"/>
          <w:szCs w:val="24"/>
          <w:lang w:val="kk-KZ"/>
        </w:rPr>
        <w:t xml:space="preserve"> амалын тауып</w:t>
      </w:r>
      <w:r w:rsidRPr="000A0D51">
        <w:rPr>
          <w:rFonts w:ascii="Times New Roman" w:hAnsi="Times New Roman"/>
          <w:b/>
          <w:sz w:val="24"/>
          <w:szCs w:val="24"/>
          <w:lang w:val="kk-KZ"/>
        </w:rPr>
        <w:t>, «тегін қияр мен қызанақ» бере</w:t>
      </w:r>
      <w:r>
        <w:rPr>
          <w:rFonts w:ascii="Times New Roman" w:hAnsi="Times New Roman"/>
          <w:b/>
          <w:sz w:val="24"/>
          <w:szCs w:val="24"/>
          <w:lang w:val="kk-KZ"/>
        </w:rPr>
        <w:t>тініне кәміл</w:t>
      </w:r>
      <w:r w:rsidRPr="000A0D51">
        <w:rPr>
          <w:rFonts w:ascii="Times New Roman" w:hAnsi="Times New Roman"/>
          <w:b/>
          <w:sz w:val="24"/>
          <w:szCs w:val="24"/>
          <w:lang w:val="kk-KZ"/>
        </w:rPr>
        <w:t xml:space="preserve"> сенсе, </w:t>
      </w:r>
      <w:r>
        <w:rPr>
          <w:rFonts w:ascii="Times New Roman" w:hAnsi="Times New Roman"/>
          <w:b/>
          <w:sz w:val="24"/>
          <w:szCs w:val="24"/>
          <w:lang w:val="kk-KZ"/>
        </w:rPr>
        <w:t>қатты қателеседі, өкінішке орай</w:t>
      </w:r>
      <w:r w:rsidRPr="000A0D51">
        <w:rPr>
          <w:rFonts w:ascii="Times New Roman" w:hAnsi="Times New Roman"/>
          <w:b/>
          <w:sz w:val="24"/>
          <w:szCs w:val="24"/>
          <w:lang w:val="kk-KZ"/>
        </w:rPr>
        <w:t xml:space="preserve">… </w:t>
      </w:r>
      <w:r>
        <w:rPr>
          <w:rFonts w:ascii="Times New Roman" w:hAnsi="Times New Roman"/>
          <w:b/>
          <w:sz w:val="24"/>
          <w:szCs w:val="24"/>
          <w:lang w:val="kk-KZ"/>
        </w:rPr>
        <w:t>Ө</w:t>
      </w:r>
      <w:r w:rsidRPr="000A0D51">
        <w:rPr>
          <w:rFonts w:ascii="Times New Roman" w:hAnsi="Times New Roman"/>
          <w:b/>
          <w:sz w:val="24"/>
          <w:szCs w:val="24"/>
          <w:lang w:val="kk-KZ"/>
        </w:rPr>
        <w:t xml:space="preserve">зіміз үшін </w:t>
      </w:r>
      <w:r>
        <w:rPr>
          <w:rFonts w:ascii="Times New Roman" w:hAnsi="Times New Roman"/>
          <w:b/>
          <w:sz w:val="24"/>
          <w:szCs w:val="24"/>
          <w:lang w:val="kk-KZ"/>
        </w:rPr>
        <w:t xml:space="preserve">тек </w:t>
      </w:r>
      <w:r w:rsidRPr="000A0D51">
        <w:rPr>
          <w:rFonts w:ascii="Times New Roman" w:hAnsi="Times New Roman"/>
          <w:b/>
          <w:sz w:val="24"/>
          <w:szCs w:val="24"/>
          <w:lang w:val="kk-KZ"/>
        </w:rPr>
        <w:t>өзіміз ғана жинақтай аламыз».</w:t>
      </w:r>
    </w:p>
    <w:p w14:paraId="475A84E7" w14:textId="77777777" w:rsidR="00DE58E8" w:rsidRPr="00640F28" w:rsidRDefault="00DE58E8" w:rsidP="00DE58E8">
      <w:pPr>
        <w:pStyle w:val="a5"/>
        <w:ind w:firstLine="851"/>
        <w:jc w:val="both"/>
        <w:rPr>
          <w:rFonts w:ascii="Times New Roman" w:hAnsi="Times New Roman"/>
          <w:sz w:val="24"/>
          <w:szCs w:val="24"/>
          <w:lang w:val="kk-KZ"/>
        </w:rPr>
      </w:pPr>
    </w:p>
    <w:p w14:paraId="76A95D5E" w14:textId="505BFD04" w:rsidR="00DE58E8" w:rsidRPr="00640F28" w:rsidRDefault="00DE58E8" w:rsidP="00DE58E8">
      <w:pPr>
        <w:pStyle w:val="a5"/>
        <w:ind w:firstLine="851"/>
        <w:jc w:val="both"/>
        <w:rPr>
          <w:rFonts w:ascii="Times New Roman" w:hAnsi="Times New Roman"/>
          <w:sz w:val="24"/>
          <w:szCs w:val="24"/>
          <w:lang w:val="kk-KZ"/>
        </w:rPr>
      </w:pPr>
      <w:r w:rsidRPr="00640F28">
        <w:rPr>
          <w:rFonts w:ascii="Times New Roman" w:hAnsi="Times New Roman"/>
          <w:sz w:val="24"/>
          <w:szCs w:val="24"/>
          <w:lang w:val="kk-KZ"/>
        </w:rPr>
        <w:t xml:space="preserve">«БЖЗҚ» АҚ «Зейнетақы жүйесі туралы </w:t>
      </w:r>
      <w:r>
        <w:rPr>
          <w:rFonts w:ascii="Times New Roman" w:hAnsi="Times New Roman"/>
          <w:sz w:val="24"/>
          <w:szCs w:val="24"/>
          <w:lang w:val="kk-KZ"/>
        </w:rPr>
        <w:t>сұхбат</w:t>
      </w:r>
      <w:r w:rsidRPr="00640F28">
        <w:rPr>
          <w:rFonts w:ascii="Times New Roman" w:hAnsi="Times New Roman"/>
          <w:sz w:val="24"/>
          <w:szCs w:val="24"/>
          <w:lang w:val="kk-KZ"/>
        </w:rPr>
        <w:t xml:space="preserve">» жобасы аясында сарапшылармен </w:t>
      </w:r>
      <w:r w:rsidRPr="00757C5C">
        <w:rPr>
          <w:rFonts w:ascii="Times New Roman" w:hAnsi="Times New Roman"/>
          <w:sz w:val="24"/>
          <w:szCs w:val="24"/>
          <w:lang w:val="kk-KZ"/>
        </w:rPr>
        <w:t>пікір алмасу </w:t>
      </w:r>
      <w:r w:rsidRPr="00640F28">
        <w:rPr>
          <w:rFonts w:ascii="Times New Roman" w:hAnsi="Times New Roman"/>
          <w:sz w:val="24"/>
          <w:szCs w:val="24"/>
          <w:lang w:val="kk-KZ"/>
        </w:rPr>
        <w:t>сериясын жалғастыруда.</w:t>
      </w:r>
    </w:p>
    <w:p w14:paraId="5A6FDBFA" w14:textId="77777777" w:rsidR="00DE58E8" w:rsidRPr="00640F28" w:rsidRDefault="00DE58E8" w:rsidP="00DE58E8">
      <w:pPr>
        <w:pStyle w:val="a5"/>
        <w:ind w:firstLine="851"/>
        <w:jc w:val="both"/>
        <w:rPr>
          <w:rFonts w:ascii="Times New Roman" w:hAnsi="Times New Roman"/>
          <w:sz w:val="24"/>
          <w:szCs w:val="24"/>
          <w:lang w:val="kk-KZ"/>
        </w:rPr>
      </w:pPr>
      <w:r w:rsidRPr="00640F28">
        <w:rPr>
          <w:rFonts w:ascii="Times New Roman" w:hAnsi="Times New Roman"/>
          <w:sz w:val="24"/>
          <w:szCs w:val="24"/>
          <w:lang w:val="kk-KZ"/>
        </w:rPr>
        <w:t xml:space="preserve">Алғаш зейнетақыны кім ойлап тапты? БЖЗҚ-ның негізгі міндеттері қандай болуы тиіс? Салымшыларға өз жинақтарын шешіп алу мүмкіндігін беру дұрыс па? </w:t>
      </w:r>
      <w:r>
        <w:rPr>
          <w:rFonts w:ascii="Times New Roman" w:hAnsi="Times New Roman"/>
          <w:sz w:val="24"/>
          <w:szCs w:val="24"/>
          <w:lang w:val="kk-KZ"/>
        </w:rPr>
        <w:t xml:space="preserve">Атақты </w:t>
      </w:r>
      <w:r w:rsidRPr="00640F28">
        <w:rPr>
          <w:rFonts w:ascii="Times New Roman" w:hAnsi="Times New Roman"/>
          <w:sz w:val="24"/>
          <w:szCs w:val="24"/>
          <w:lang w:val="kk-KZ"/>
        </w:rPr>
        <w:t>мысалдағы «Құмырсқа»</w:t>
      </w:r>
      <w:r>
        <w:rPr>
          <w:rFonts w:ascii="Times New Roman" w:hAnsi="Times New Roman"/>
          <w:sz w:val="24"/>
          <w:szCs w:val="24"/>
          <w:lang w:val="kk-KZ"/>
        </w:rPr>
        <w:t xml:space="preserve"> кім</w:t>
      </w:r>
      <w:r w:rsidRPr="00640F28">
        <w:rPr>
          <w:rFonts w:ascii="Times New Roman" w:hAnsi="Times New Roman"/>
          <w:sz w:val="24"/>
          <w:szCs w:val="24"/>
          <w:lang w:val="kk-KZ"/>
        </w:rPr>
        <w:t>, «Инелік»</w:t>
      </w:r>
      <w:r>
        <w:rPr>
          <w:rFonts w:ascii="Times New Roman" w:hAnsi="Times New Roman"/>
          <w:sz w:val="24"/>
          <w:szCs w:val="24"/>
          <w:lang w:val="kk-KZ"/>
        </w:rPr>
        <w:t xml:space="preserve"> кім</w:t>
      </w:r>
      <w:r w:rsidRPr="00640F28">
        <w:rPr>
          <w:rFonts w:ascii="Times New Roman" w:hAnsi="Times New Roman"/>
          <w:sz w:val="24"/>
          <w:szCs w:val="24"/>
          <w:lang w:val="kk-KZ"/>
        </w:rPr>
        <w:t>?</w:t>
      </w:r>
    </w:p>
    <w:p w14:paraId="1056F757" w14:textId="77777777" w:rsidR="00DE58E8" w:rsidRPr="00640F28" w:rsidRDefault="00DE58E8" w:rsidP="00DE58E8">
      <w:pPr>
        <w:pStyle w:val="a5"/>
        <w:ind w:firstLine="851"/>
        <w:jc w:val="both"/>
        <w:rPr>
          <w:rFonts w:ascii="Times New Roman" w:hAnsi="Times New Roman"/>
          <w:sz w:val="24"/>
          <w:szCs w:val="24"/>
          <w:lang w:val="kk-KZ"/>
        </w:rPr>
      </w:pPr>
      <w:r w:rsidRPr="00640F28">
        <w:rPr>
          <w:rFonts w:ascii="Times New Roman" w:hAnsi="Times New Roman"/>
          <w:sz w:val="24"/>
          <w:szCs w:val="24"/>
          <w:lang w:val="kk-KZ"/>
        </w:rPr>
        <w:t xml:space="preserve">Бүгінгі кезекті эксклюзивті сұхбатымызда </w:t>
      </w:r>
      <w:r w:rsidRPr="00594ADB">
        <w:rPr>
          <w:rFonts w:ascii="Times New Roman" w:hAnsi="Times New Roman"/>
          <w:b/>
          <w:sz w:val="24"/>
          <w:szCs w:val="24"/>
          <w:lang w:val="kk-KZ"/>
        </w:rPr>
        <w:t>қаржыгер, «БЖЗҚ» АҚ Директорлар кеңесінің мүшесі – тәуелсіз директоры Расул Рысмамбетов</w:t>
      </w:r>
      <w:r w:rsidRPr="00640F28">
        <w:rPr>
          <w:rFonts w:ascii="Times New Roman" w:hAnsi="Times New Roman"/>
          <w:sz w:val="24"/>
          <w:szCs w:val="24"/>
          <w:lang w:val="kk-KZ"/>
        </w:rPr>
        <w:t xml:space="preserve"> Қазақстандағы болашақ зейнеткерлердің мәселелері туралы жеке қарым-қатынас тәжірибесіне сүйене отырып </w:t>
      </w:r>
      <w:r>
        <w:rPr>
          <w:rFonts w:ascii="Times New Roman" w:hAnsi="Times New Roman"/>
          <w:sz w:val="24"/>
          <w:szCs w:val="24"/>
          <w:lang w:val="kk-KZ"/>
        </w:rPr>
        <w:t>баяндап</w:t>
      </w:r>
      <w:r w:rsidRPr="00640F28">
        <w:rPr>
          <w:rFonts w:ascii="Times New Roman" w:hAnsi="Times New Roman"/>
          <w:sz w:val="24"/>
          <w:szCs w:val="24"/>
          <w:lang w:val="kk-KZ"/>
        </w:rPr>
        <w:t>, олардың болаша</w:t>
      </w:r>
      <w:r>
        <w:rPr>
          <w:rFonts w:ascii="Times New Roman" w:hAnsi="Times New Roman"/>
          <w:sz w:val="24"/>
          <w:szCs w:val="24"/>
          <w:lang w:val="kk-KZ"/>
        </w:rPr>
        <w:t xml:space="preserve">қ </w:t>
      </w:r>
      <w:r w:rsidRPr="00640F28">
        <w:rPr>
          <w:rFonts w:ascii="Times New Roman" w:hAnsi="Times New Roman"/>
          <w:sz w:val="24"/>
          <w:szCs w:val="24"/>
          <w:lang w:val="kk-KZ"/>
        </w:rPr>
        <w:t>перспективалары жөнінде өз пікірі</w:t>
      </w:r>
      <w:r>
        <w:rPr>
          <w:rFonts w:ascii="Times New Roman" w:hAnsi="Times New Roman"/>
          <w:sz w:val="24"/>
          <w:szCs w:val="24"/>
          <w:lang w:val="kk-KZ"/>
        </w:rPr>
        <w:t>мен</w:t>
      </w:r>
      <w:r w:rsidRPr="00640F28">
        <w:rPr>
          <w:rFonts w:ascii="Times New Roman" w:hAnsi="Times New Roman"/>
          <w:sz w:val="24"/>
          <w:szCs w:val="24"/>
          <w:lang w:val="kk-KZ"/>
        </w:rPr>
        <w:t xml:space="preserve"> бөлісті.</w:t>
      </w:r>
    </w:p>
    <w:p w14:paraId="735B7F32" w14:textId="77777777" w:rsidR="00DE58E8" w:rsidRPr="00640F28" w:rsidRDefault="00DE58E8" w:rsidP="00DE58E8">
      <w:pPr>
        <w:pStyle w:val="a5"/>
        <w:ind w:firstLine="851"/>
        <w:jc w:val="both"/>
        <w:rPr>
          <w:rFonts w:ascii="Times New Roman" w:hAnsi="Times New Roman"/>
          <w:sz w:val="24"/>
          <w:szCs w:val="24"/>
          <w:lang w:val="kk-KZ"/>
        </w:rPr>
      </w:pPr>
    </w:p>
    <w:p w14:paraId="182BA304" w14:textId="77777777" w:rsidR="00DE58E8" w:rsidRPr="00640F28" w:rsidRDefault="00DE58E8" w:rsidP="00DE58E8">
      <w:pPr>
        <w:pStyle w:val="a5"/>
        <w:ind w:firstLine="851"/>
        <w:jc w:val="both"/>
        <w:rPr>
          <w:rFonts w:ascii="Times New Roman" w:hAnsi="Times New Roman"/>
          <w:sz w:val="24"/>
          <w:szCs w:val="24"/>
          <w:lang w:val="kk-KZ"/>
        </w:rPr>
      </w:pPr>
      <w:r w:rsidRPr="00640F28">
        <w:rPr>
          <w:rFonts w:ascii="Times New Roman" w:hAnsi="Times New Roman"/>
          <w:sz w:val="24"/>
          <w:szCs w:val="24"/>
          <w:lang w:val="kk-KZ"/>
        </w:rPr>
        <w:t>Сұхбатты БЖЗҚ/ЕНПФ YouTube-арнасынан көріңіз!</w:t>
      </w:r>
    </w:p>
    <w:p w14:paraId="5D19A20C" w14:textId="77777777" w:rsidR="00DE58E8" w:rsidRPr="00594ADB" w:rsidRDefault="00DE58E8" w:rsidP="00DE58E8">
      <w:pPr>
        <w:suppressAutoHyphens/>
        <w:autoSpaceDN w:val="0"/>
        <w:spacing w:after="0" w:line="240" w:lineRule="auto"/>
        <w:jc w:val="both"/>
        <w:rPr>
          <w:rFonts w:ascii="Times New Roman" w:hAnsi="Times New Roman"/>
          <w:i/>
          <w:color w:val="000000"/>
          <w:sz w:val="24"/>
          <w:szCs w:val="24"/>
          <w:shd w:val="clear" w:color="auto" w:fill="FFFFFF"/>
          <w:lang w:val="kk-KZ"/>
        </w:rPr>
      </w:pPr>
      <w:r>
        <w:rPr>
          <w:lang w:val="kk-KZ"/>
        </w:rPr>
        <w:t xml:space="preserve">                 </w:t>
      </w:r>
      <w:hyperlink r:id="rId8" w:history="1">
        <w:r w:rsidRPr="00594ADB">
          <w:rPr>
            <w:rStyle w:val="a7"/>
            <w:rFonts w:ascii="Times New Roman" w:hAnsi="Times New Roman"/>
            <w:i/>
            <w:sz w:val="24"/>
            <w:szCs w:val="24"/>
            <w:shd w:val="clear" w:color="auto" w:fill="FFFFFF"/>
            <w:lang w:val="kk-KZ"/>
          </w:rPr>
          <w:t>https://youtu.be/Dy76WU-qFrs?si=CocIIq7U4J0rv1SZ</w:t>
        </w:r>
      </w:hyperlink>
      <w:r w:rsidRPr="00594ADB">
        <w:rPr>
          <w:rFonts w:ascii="Times New Roman" w:hAnsi="Times New Roman"/>
          <w:i/>
          <w:color w:val="000000"/>
          <w:sz w:val="24"/>
          <w:szCs w:val="24"/>
          <w:shd w:val="clear" w:color="auto" w:fill="FFFFFF"/>
          <w:lang w:val="kk-KZ"/>
        </w:rPr>
        <w:t xml:space="preserve"> </w:t>
      </w:r>
    </w:p>
    <w:p w14:paraId="3B6A9F25" w14:textId="77777777" w:rsidR="00DE58E8" w:rsidRPr="00640F28" w:rsidRDefault="00DE58E8" w:rsidP="00DE58E8">
      <w:pPr>
        <w:pStyle w:val="a5"/>
        <w:ind w:firstLine="851"/>
        <w:jc w:val="both"/>
        <w:rPr>
          <w:rFonts w:ascii="Times New Roman" w:hAnsi="Times New Roman"/>
          <w:sz w:val="24"/>
          <w:szCs w:val="24"/>
          <w:lang w:val="kk-KZ"/>
        </w:rPr>
      </w:pPr>
    </w:p>
    <w:p w14:paraId="046820CB" w14:textId="77777777" w:rsidR="00DE58E8" w:rsidRDefault="00DE58E8" w:rsidP="00DE58E8">
      <w:pPr>
        <w:pStyle w:val="a5"/>
        <w:ind w:firstLine="851"/>
        <w:jc w:val="both"/>
        <w:rPr>
          <w:rFonts w:ascii="Times New Roman" w:hAnsi="Times New Roman"/>
          <w:sz w:val="24"/>
          <w:szCs w:val="24"/>
          <w:lang w:val="kk-KZ"/>
        </w:rPr>
      </w:pPr>
      <w:r w:rsidRPr="00640F28">
        <w:rPr>
          <w:rFonts w:ascii="Times New Roman" w:hAnsi="Times New Roman"/>
          <w:sz w:val="24"/>
          <w:szCs w:val="24"/>
          <w:lang w:val="kk-KZ"/>
        </w:rPr>
        <w:t>Жинақтаушы зейнетақы жүйесі туралы қызықты әрі пайдалы ақпарат алу үшін БЖЗҚ ЕНПФ YouTube-арнасына жазылыңыз!</w:t>
      </w:r>
    </w:p>
    <w:p w14:paraId="1536F0BC" w14:textId="77777777" w:rsidR="00DE58E8" w:rsidRDefault="00DE58E8" w:rsidP="00F51099">
      <w:pPr>
        <w:pStyle w:val="a5"/>
        <w:jc w:val="center"/>
        <w:rPr>
          <w:rFonts w:ascii="Times New Roman" w:hAnsi="Times New Roman"/>
          <w:b/>
          <w:sz w:val="24"/>
          <w:szCs w:val="24"/>
          <w:lang w:val="kk-KZ"/>
        </w:rPr>
      </w:pPr>
      <w:r>
        <w:rPr>
          <w:rFonts w:ascii="Times New Roman" w:hAnsi="Times New Roman"/>
          <w:b/>
          <w:sz w:val="24"/>
          <w:szCs w:val="24"/>
          <w:lang w:val="kk-KZ"/>
        </w:rPr>
        <w:t xml:space="preserve"> </w:t>
      </w:r>
    </w:p>
    <w:p w14:paraId="242AD440" w14:textId="1A1D6E76" w:rsidR="00640F28" w:rsidRDefault="00640F28" w:rsidP="00640F28">
      <w:pPr>
        <w:pStyle w:val="a5"/>
        <w:jc w:val="both"/>
        <w:rPr>
          <w:rFonts w:ascii="Times New Roman" w:hAnsi="Times New Roman"/>
          <w:sz w:val="24"/>
          <w:szCs w:val="24"/>
          <w:lang w:val="kk-KZ"/>
        </w:rPr>
      </w:pPr>
    </w:p>
    <w:p w14:paraId="1DF8BEA4" w14:textId="77777777" w:rsidR="000A0D51" w:rsidRPr="000A0D51" w:rsidRDefault="000A0D51" w:rsidP="000A0D51">
      <w:pPr>
        <w:spacing w:after="0" w:line="240" w:lineRule="auto"/>
        <w:jc w:val="both"/>
        <w:rPr>
          <w:rFonts w:ascii="Times New Roman" w:hAnsi="Times New Roman"/>
          <w:color w:val="000000"/>
          <w:sz w:val="20"/>
          <w:szCs w:val="20"/>
          <w:lang w:val="kk-KZ"/>
        </w:rPr>
      </w:pPr>
      <w:r w:rsidRPr="000A0D51">
        <w:rPr>
          <w:rFonts w:ascii="Times New Roman" w:hAnsi="Times New Roman"/>
          <w:i/>
          <w:color w:val="000000"/>
          <w:sz w:val="20"/>
          <w:szCs w:val="20"/>
          <w:lang w:val="kk-KZ" w:eastAsia="ru-RU" w:bidi="hi-IN"/>
        </w:rPr>
        <w:t xml:space="preserve">БЖЗҚ 2013 жылғы 22 тамызда «ГНПФ» ЖЗҚ» АҚ негізінде құрылды. БЖЗҚ құрылтайшысы және </w:t>
      </w:r>
      <w:r w:rsidRPr="000A0D51">
        <w:rPr>
          <w:rFonts w:ascii="Times New Roman" w:hAnsi="Times New Roman"/>
          <w:i/>
          <w:sz w:val="20"/>
          <w:szCs w:val="20"/>
          <w:lang w:val="kk-KZ" w:eastAsia="ru-RU"/>
        </w:rPr>
        <w:t xml:space="preserve">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9" w:history="1">
        <w:r w:rsidRPr="000A0D51">
          <w:rPr>
            <w:rFonts w:ascii="Times New Roman" w:hAnsi="Times New Roman"/>
            <w:i/>
            <w:color w:val="001CAC"/>
            <w:sz w:val="20"/>
            <w:szCs w:val="20"/>
            <w:u w:val="single"/>
            <w:lang w:val="kk-KZ" w:eastAsia="ru-RU" w:bidi="hi-IN"/>
          </w:rPr>
          <w:t>www.enpf.kz</w:t>
        </w:r>
      </w:hyperlink>
      <w:r w:rsidRPr="000A0D51">
        <w:rPr>
          <w:rFonts w:ascii="Times New Roman" w:hAnsi="Times New Roman"/>
          <w:i/>
          <w:color w:val="000000"/>
          <w:sz w:val="20"/>
          <w:szCs w:val="20"/>
          <w:lang w:val="kk-KZ" w:eastAsia="ru-RU" w:bidi="hi-IN"/>
        </w:rPr>
        <w:t xml:space="preserve"> сайтында).</w:t>
      </w:r>
      <w:r w:rsidRPr="000A0D51">
        <w:rPr>
          <w:rFonts w:ascii="Times New Roman" w:hAnsi="Times New Roman"/>
          <w:color w:val="000000"/>
          <w:sz w:val="20"/>
          <w:szCs w:val="20"/>
          <w:lang w:val="kk-KZ"/>
        </w:rPr>
        <w:t xml:space="preserve"> </w:t>
      </w:r>
    </w:p>
    <w:p w14:paraId="76236078" w14:textId="77777777" w:rsidR="00640F28" w:rsidRPr="00640F28" w:rsidRDefault="00640F28" w:rsidP="00640F28">
      <w:pPr>
        <w:pStyle w:val="a5"/>
        <w:jc w:val="both"/>
        <w:rPr>
          <w:rFonts w:ascii="Times New Roman" w:hAnsi="Times New Roman"/>
          <w:sz w:val="24"/>
          <w:szCs w:val="24"/>
          <w:lang w:val="kk-KZ"/>
        </w:rPr>
      </w:pPr>
    </w:p>
    <w:p w14:paraId="643B9B9F" w14:textId="77777777" w:rsidR="00341AC1" w:rsidRPr="00DE58E8" w:rsidRDefault="00341AC1" w:rsidP="00F51099">
      <w:pPr>
        <w:pStyle w:val="a5"/>
        <w:jc w:val="center"/>
        <w:rPr>
          <w:rFonts w:ascii="Times New Roman" w:hAnsi="Times New Roman"/>
          <w:b/>
          <w:sz w:val="24"/>
          <w:szCs w:val="24"/>
          <w:lang w:val="kk-KZ"/>
        </w:rPr>
      </w:pPr>
    </w:p>
    <w:p w14:paraId="6E695BD3" w14:textId="61FCBFC1" w:rsidR="00C84631" w:rsidRDefault="00C84631" w:rsidP="00F51099">
      <w:pPr>
        <w:pStyle w:val="a5"/>
        <w:jc w:val="center"/>
        <w:rPr>
          <w:rFonts w:ascii="Times New Roman" w:hAnsi="Times New Roman"/>
          <w:b/>
          <w:sz w:val="24"/>
          <w:szCs w:val="24"/>
        </w:rPr>
      </w:pPr>
    </w:p>
    <w:sectPr w:rsidR="00C84631" w:rsidSect="00464AE8">
      <w:headerReference w:type="default" r:id="rId10"/>
      <w:footerReference w:type="default" r:id="rId11"/>
      <w:headerReference w:type="first" r:id="rId12"/>
      <w:footerReference w:type="first" r:id="rId13"/>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4B14E4" w14:textId="77777777" w:rsidR="009D2286" w:rsidRDefault="009D2286" w:rsidP="005E4B51">
      <w:pPr>
        <w:spacing w:after="0" w:line="240" w:lineRule="auto"/>
      </w:pPr>
      <w:r>
        <w:separator/>
      </w:r>
    </w:p>
  </w:endnote>
  <w:endnote w:type="continuationSeparator" w:id="0">
    <w:p w14:paraId="139CB3D5" w14:textId="77777777" w:rsidR="009D2286" w:rsidRDefault="009D2286"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30EDCD" w14:textId="410002E5" w:rsidR="00742491" w:rsidRPr="00E365DF" w:rsidRDefault="00E365DF" w:rsidP="00464AE8">
    <w:pPr>
      <w:pStyle w:val="af0"/>
      <w:jc w:val="center"/>
      <w:rPr>
        <w:rFonts w:ascii="Times New Roman" w:hAnsi="Times New Roman"/>
        <w:sz w:val="24"/>
        <w:lang w:val="kk-KZ"/>
      </w:rPr>
    </w:pPr>
    <w:r>
      <w:rPr>
        <w:rFonts w:ascii="Times New Roman" w:hAnsi="Times New Roman"/>
        <w:sz w:val="24"/>
        <w:lang w:val="kk-KZ"/>
      </w:rPr>
      <w:t xml:space="preserve">«БЖЗҚ» АҚ баспасөз орталығы </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99BE53" w14:textId="77777777" w:rsidR="00742491" w:rsidRPr="00464AE8" w:rsidRDefault="0074249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F42482" w14:textId="77777777" w:rsidR="009D2286" w:rsidRDefault="009D2286" w:rsidP="005E4B51">
      <w:pPr>
        <w:spacing w:after="0" w:line="240" w:lineRule="auto"/>
      </w:pPr>
      <w:r>
        <w:separator/>
      </w:r>
    </w:p>
  </w:footnote>
  <w:footnote w:type="continuationSeparator" w:id="0">
    <w:p w14:paraId="257A9359" w14:textId="77777777" w:rsidR="009D2286" w:rsidRDefault="009D2286" w:rsidP="005E4B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FA4E9E" w14:textId="562341BB" w:rsidR="00742491" w:rsidRDefault="00742491"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0DAA0B2F" wp14:editId="4F7BC6EA">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rsidR="00E365DF">
      <w:rPr>
        <w:rFonts w:ascii="Times New Roman" w:hAnsi="Times New Roman"/>
        <w:sz w:val="24"/>
        <w:szCs w:val="24"/>
        <w:lang w:val="kk-KZ"/>
      </w:rPr>
      <w:t>БАҚ-пен байланыс</w:t>
    </w:r>
    <w:r w:rsidRPr="00197A68">
      <w:rPr>
        <w:rFonts w:ascii="Times New Roman" w:hAnsi="Times New Roman"/>
        <w:sz w:val="24"/>
        <w:szCs w:val="24"/>
      </w:rPr>
      <w:t xml:space="preserve">: </w:t>
    </w:r>
    <w:hyperlink r:id="rId2" w:history="1">
      <w:r w:rsidRPr="008137CF">
        <w:rPr>
          <w:rStyle w:val="a7"/>
          <w:rFonts w:ascii="Times New Roman" w:hAnsi="Times New Roman"/>
          <w:sz w:val="24"/>
          <w:szCs w:val="24"/>
        </w:rPr>
        <w:t>press@enpf.kz</w:t>
      </w:r>
    </w:hyperlink>
  </w:p>
  <w:p w14:paraId="34A6C2F0" w14:textId="0CA71F92" w:rsidR="00742491" w:rsidRPr="009133D9" w:rsidRDefault="00E365DF"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Ресми</w:t>
    </w:r>
    <w:r w:rsidR="00742491" w:rsidRPr="00230CC3">
      <w:rPr>
        <w:rFonts w:ascii="Times New Roman" w:hAnsi="Times New Roman"/>
        <w:sz w:val="24"/>
        <w:szCs w:val="24"/>
        <w:lang w:val="en-US" w:eastAsia="ru-RU"/>
      </w:rPr>
      <w:t xml:space="preserve"> </w:t>
    </w:r>
    <w:r w:rsidR="00742491">
      <w:rPr>
        <w:rFonts w:ascii="Times New Roman" w:hAnsi="Times New Roman"/>
        <w:sz w:val="24"/>
        <w:szCs w:val="24"/>
        <w:lang w:eastAsia="ru-RU"/>
      </w:rPr>
      <w:t>сайт</w:t>
    </w:r>
    <w:r w:rsidR="00742491" w:rsidRPr="00230CC3">
      <w:rPr>
        <w:rFonts w:ascii="Times New Roman" w:hAnsi="Times New Roman"/>
        <w:sz w:val="24"/>
        <w:szCs w:val="24"/>
        <w:lang w:val="en-US" w:eastAsia="ru-RU"/>
      </w:rPr>
      <w:t xml:space="preserve">: </w:t>
    </w:r>
    <w:hyperlink r:id="rId3" w:history="1">
      <w:r w:rsidR="00742491" w:rsidRPr="00B20726">
        <w:rPr>
          <w:rStyle w:val="a7"/>
          <w:rFonts w:ascii="Times New Roman" w:hAnsi="Times New Roman"/>
          <w:sz w:val="24"/>
          <w:szCs w:val="24"/>
          <w:lang w:val="en-US" w:eastAsia="ru-RU"/>
        </w:rPr>
        <w:t>www</w:t>
      </w:r>
      <w:r w:rsidR="00742491" w:rsidRPr="009133D9">
        <w:rPr>
          <w:rStyle w:val="a7"/>
          <w:rFonts w:ascii="Times New Roman" w:hAnsi="Times New Roman"/>
          <w:sz w:val="24"/>
          <w:szCs w:val="24"/>
          <w:lang w:val="en-US" w:eastAsia="ru-RU"/>
        </w:rPr>
        <w:t>.</w:t>
      </w:r>
      <w:r w:rsidR="00742491" w:rsidRPr="00B20726">
        <w:rPr>
          <w:rStyle w:val="a7"/>
          <w:rFonts w:ascii="Times New Roman" w:hAnsi="Times New Roman"/>
          <w:sz w:val="24"/>
          <w:szCs w:val="24"/>
          <w:lang w:val="en-US" w:eastAsia="ru-RU"/>
        </w:rPr>
        <w:t>enpf</w:t>
      </w:r>
      <w:r w:rsidR="00742491" w:rsidRPr="009133D9">
        <w:rPr>
          <w:rStyle w:val="a7"/>
          <w:rFonts w:ascii="Times New Roman" w:hAnsi="Times New Roman"/>
          <w:sz w:val="24"/>
          <w:szCs w:val="24"/>
          <w:lang w:val="en-US" w:eastAsia="ru-RU"/>
        </w:rPr>
        <w:t>.</w:t>
      </w:r>
      <w:r w:rsidR="00742491" w:rsidRPr="00B20726">
        <w:rPr>
          <w:rStyle w:val="a7"/>
          <w:rFonts w:ascii="Times New Roman" w:hAnsi="Times New Roman"/>
          <w:sz w:val="24"/>
          <w:szCs w:val="24"/>
          <w:lang w:val="en-US" w:eastAsia="ru-RU"/>
        </w:rPr>
        <w:t>kz</w:t>
      </w:r>
    </w:hyperlink>
    <w:r w:rsidR="00742491" w:rsidRPr="009133D9">
      <w:rPr>
        <w:rFonts w:ascii="Times New Roman" w:hAnsi="Times New Roman"/>
        <w:sz w:val="24"/>
        <w:szCs w:val="24"/>
        <w:lang w:val="en-US" w:eastAsia="ru-RU"/>
      </w:rPr>
      <w:t xml:space="preserve"> </w:t>
    </w:r>
  </w:p>
  <w:p w14:paraId="7C914C39" w14:textId="77777777" w:rsidR="00742491" w:rsidRPr="009133D9" w:rsidRDefault="00742491"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Facebook</w:t>
    </w:r>
    <w:r w:rsidRPr="009133D9">
      <w:rPr>
        <w:rFonts w:ascii="Times New Roman" w:hAnsi="Times New Roman"/>
        <w:sz w:val="24"/>
        <w:szCs w:val="24"/>
        <w:lang w:val="en-US" w:eastAsia="ru-RU"/>
      </w:rPr>
      <w:t xml:space="preserve">, </w:t>
    </w:r>
    <w:r w:rsidRPr="005E4B51">
      <w:rPr>
        <w:rFonts w:ascii="Times New Roman" w:hAnsi="Times New Roman"/>
        <w:sz w:val="24"/>
        <w:szCs w:val="24"/>
        <w:lang w:val="en-US" w:eastAsia="ru-RU"/>
      </w:rPr>
      <w:t>Instagram</w:t>
    </w:r>
    <w:r w:rsidRPr="009133D9">
      <w:rPr>
        <w:rFonts w:ascii="Times New Roman" w:hAnsi="Times New Roman"/>
        <w:sz w:val="24"/>
        <w:szCs w:val="24"/>
        <w:lang w:val="en-US" w:eastAsia="ru-RU"/>
      </w:rPr>
      <w:t xml:space="preserve">: </w:t>
    </w:r>
    <w:r w:rsidRPr="00B23835">
      <w:rPr>
        <w:rFonts w:ascii="Times New Roman" w:hAnsi="Times New Roman"/>
        <w:bCs/>
        <w:color w:val="1F497D"/>
        <w:sz w:val="24"/>
        <w:szCs w:val="24"/>
        <w:lang w:val="en-US" w:eastAsia="ru-RU"/>
      </w:rPr>
      <w:t>enpf</w:t>
    </w:r>
    <w:r w:rsidRPr="009133D9">
      <w:rPr>
        <w:rFonts w:ascii="Times New Roman" w:hAnsi="Times New Roman"/>
        <w:bCs/>
        <w:color w:val="1F497D"/>
        <w:sz w:val="24"/>
        <w:szCs w:val="24"/>
        <w:lang w:val="en-US" w:eastAsia="ru-RU"/>
      </w:rPr>
      <w:t>.</w:t>
    </w:r>
    <w:r w:rsidRPr="00B23835">
      <w:rPr>
        <w:rFonts w:ascii="Times New Roman" w:hAnsi="Times New Roman"/>
        <w:bCs/>
        <w:color w:val="1F497D"/>
        <w:sz w:val="24"/>
        <w:szCs w:val="24"/>
        <w:lang w:val="en-US" w:eastAsia="ru-RU"/>
      </w:rPr>
      <w:t>kz</w:t>
    </w:r>
  </w:p>
  <w:p w14:paraId="6D261B25" w14:textId="77777777" w:rsidR="00742491" w:rsidRDefault="00742491" w:rsidP="00464AE8">
    <w:r>
      <w:rPr>
        <w:noProof/>
        <w:lang w:eastAsia="ru-RU"/>
      </w:rPr>
      <mc:AlternateContent>
        <mc:Choice Requires="wps">
          <w:drawing>
            <wp:anchor distT="4294967291" distB="4294967291" distL="114300" distR="114300" simplePos="0" relativeHeight="251659264" behindDoc="0" locked="0" layoutInCell="1" allowOverlap="1" wp14:anchorId="5A8AEBBA" wp14:editId="1E822DEB">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57AD90" id="Line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FCC749" w14:textId="77777777" w:rsidR="00742491" w:rsidRDefault="00742491"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032840B4" wp14:editId="3A46F2F0">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rsidRPr="00197A68">
      <w:rPr>
        <w:rFonts w:ascii="Times New Roman" w:hAnsi="Times New Roman"/>
        <w:sz w:val="24"/>
        <w:szCs w:val="24"/>
      </w:rPr>
      <w:t xml:space="preserve">Контакты для СМИ: </w:t>
    </w:r>
    <w:hyperlink r:id="rId2" w:history="1">
      <w:r w:rsidRPr="008137CF">
        <w:rPr>
          <w:rStyle w:val="a7"/>
          <w:rFonts w:ascii="Times New Roman" w:hAnsi="Times New Roman"/>
          <w:sz w:val="24"/>
          <w:szCs w:val="24"/>
        </w:rPr>
        <w:t>press@enpf.kz</w:t>
      </w:r>
    </w:hyperlink>
  </w:p>
  <w:p w14:paraId="33760D58" w14:textId="77777777" w:rsidR="00742491" w:rsidRPr="007D05AC" w:rsidRDefault="00742491"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7D05AC">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7D05AC">
      <w:rPr>
        <w:rFonts w:ascii="Times New Roman" w:hAnsi="Times New Roman"/>
        <w:sz w:val="24"/>
        <w:szCs w:val="24"/>
        <w:lang w:val="en-US" w:eastAsia="ru-RU"/>
      </w:rPr>
      <w:t xml:space="preserve">: </w:t>
    </w:r>
    <w:hyperlink r:id="rId3" w:history="1">
      <w:r w:rsidRPr="00B20726">
        <w:rPr>
          <w:rStyle w:val="a7"/>
          <w:rFonts w:ascii="Times New Roman" w:hAnsi="Times New Roman"/>
          <w:sz w:val="24"/>
          <w:szCs w:val="24"/>
          <w:lang w:val="en-US" w:eastAsia="ru-RU"/>
        </w:rPr>
        <w:t>www</w:t>
      </w:r>
      <w:r w:rsidRPr="007D05AC">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enpf</w:t>
      </w:r>
      <w:r w:rsidRPr="007D05AC">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kz</w:t>
      </w:r>
    </w:hyperlink>
    <w:r w:rsidRPr="007D05AC">
      <w:rPr>
        <w:rFonts w:ascii="Times New Roman" w:hAnsi="Times New Roman"/>
        <w:sz w:val="24"/>
        <w:szCs w:val="24"/>
        <w:lang w:val="en-US" w:eastAsia="ru-RU"/>
      </w:rPr>
      <w:t xml:space="preserve"> </w:t>
    </w:r>
  </w:p>
  <w:p w14:paraId="52EAA9EE" w14:textId="77777777" w:rsidR="00742491" w:rsidRPr="009133D9" w:rsidRDefault="00742491"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Facebook</w:t>
    </w:r>
    <w:r w:rsidRPr="009133D9">
      <w:rPr>
        <w:rFonts w:ascii="Times New Roman" w:hAnsi="Times New Roman"/>
        <w:sz w:val="24"/>
        <w:szCs w:val="24"/>
        <w:lang w:val="en-US" w:eastAsia="ru-RU"/>
      </w:rPr>
      <w:t xml:space="preserve">, </w:t>
    </w:r>
    <w:r w:rsidRPr="005E4B51">
      <w:rPr>
        <w:rFonts w:ascii="Times New Roman" w:hAnsi="Times New Roman"/>
        <w:sz w:val="24"/>
        <w:szCs w:val="24"/>
        <w:lang w:val="en-US" w:eastAsia="ru-RU"/>
      </w:rPr>
      <w:t>Instagram</w:t>
    </w:r>
    <w:r w:rsidRPr="009133D9">
      <w:rPr>
        <w:rFonts w:ascii="Times New Roman" w:hAnsi="Times New Roman"/>
        <w:sz w:val="24"/>
        <w:szCs w:val="24"/>
        <w:lang w:val="en-US" w:eastAsia="ru-RU"/>
      </w:rPr>
      <w:t xml:space="preserve">: </w:t>
    </w:r>
    <w:r w:rsidRPr="00B23835">
      <w:rPr>
        <w:rFonts w:ascii="Times New Roman" w:hAnsi="Times New Roman"/>
        <w:bCs/>
        <w:color w:val="1F497D"/>
        <w:sz w:val="24"/>
        <w:szCs w:val="24"/>
        <w:lang w:val="en-US" w:eastAsia="ru-RU"/>
      </w:rPr>
      <w:t>enpf</w:t>
    </w:r>
    <w:r w:rsidRPr="009133D9">
      <w:rPr>
        <w:rFonts w:ascii="Times New Roman" w:hAnsi="Times New Roman"/>
        <w:bCs/>
        <w:color w:val="1F497D"/>
        <w:sz w:val="24"/>
        <w:szCs w:val="24"/>
        <w:lang w:val="en-US" w:eastAsia="ru-RU"/>
      </w:rPr>
      <w:t>.</w:t>
    </w:r>
    <w:r w:rsidRPr="00B23835">
      <w:rPr>
        <w:rFonts w:ascii="Times New Roman" w:hAnsi="Times New Roman"/>
        <w:bCs/>
        <w:color w:val="1F497D"/>
        <w:sz w:val="24"/>
        <w:szCs w:val="24"/>
        <w:lang w:val="en-US" w:eastAsia="ru-RU"/>
      </w:rPr>
      <w:t>kz</w:t>
    </w:r>
  </w:p>
  <w:p w14:paraId="0F85FBCF" w14:textId="77777777" w:rsidR="00742491" w:rsidRPr="00B23835" w:rsidRDefault="00742491"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1" distB="4294967291" distL="114300" distR="114300" simplePos="0" relativeHeight="251657216" behindDoc="0" locked="0" layoutInCell="1" allowOverlap="1" wp14:anchorId="4EE2A7D9" wp14:editId="684E0553">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6957AC" id="Line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4C23DF"/>
    <w:multiLevelType w:val="hybridMultilevel"/>
    <w:tmpl w:val="3A702B62"/>
    <w:lvl w:ilvl="0" w:tplc="0419000B">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15:restartNumberingAfterBreak="0">
    <w:nsid w:val="17803D0C"/>
    <w:multiLevelType w:val="hybridMultilevel"/>
    <w:tmpl w:val="2ECCA2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3A225908"/>
    <w:multiLevelType w:val="hybridMultilevel"/>
    <w:tmpl w:val="164CA032"/>
    <w:lvl w:ilvl="0" w:tplc="04190017">
      <w:start w:val="1"/>
      <w:numFmt w:val="lowerLetter"/>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504A76CA"/>
    <w:multiLevelType w:val="hybridMultilevel"/>
    <w:tmpl w:val="7212B774"/>
    <w:lvl w:ilvl="0" w:tplc="86C0E94C">
      <w:start w:val="1"/>
      <w:numFmt w:val="decimal"/>
      <w:lvlText w:val="%1)"/>
      <w:lvlJc w:val="left"/>
      <w:pPr>
        <w:ind w:left="2976" w:hanging="360"/>
      </w:pPr>
      <w:rPr>
        <w:rFonts w:hint="default"/>
        <w:b/>
        <w:color w:val="auto"/>
      </w:rPr>
    </w:lvl>
    <w:lvl w:ilvl="1" w:tplc="04190019" w:tentative="1">
      <w:start w:val="1"/>
      <w:numFmt w:val="lowerLetter"/>
      <w:lvlText w:val="%2."/>
      <w:lvlJc w:val="left"/>
      <w:pPr>
        <w:ind w:left="3696" w:hanging="360"/>
      </w:pPr>
    </w:lvl>
    <w:lvl w:ilvl="2" w:tplc="0419001B" w:tentative="1">
      <w:start w:val="1"/>
      <w:numFmt w:val="lowerRoman"/>
      <w:lvlText w:val="%3."/>
      <w:lvlJc w:val="right"/>
      <w:pPr>
        <w:ind w:left="4416" w:hanging="180"/>
      </w:pPr>
    </w:lvl>
    <w:lvl w:ilvl="3" w:tplc="0419000F" w:tentative="1">
      <w:start w:val="1"/>
      <w:numFmt w:val="decimal"/>
      <w:lvlText w:val="%4."/>
      <w:lvlJc w:val="left"/>
      <w:pPr>
        <w:ind w:left="5136" w:hanging="360"/>
      </w:pPr>
    </w:lvl>
    <w:lvl w:ilvl="4" w:tplc="04190019" w:tentative="1">
      <w:start w:val="1"/>
      <w:numFmt w:val="lowerLetter"/>
      <w:lvlText w:val="%5."/>
      <w:lvlJc w:val="left"/>
      <w:pPr>
        <w:ind w:left="5856" w:hanging="360"/>
      </w:pPr>
    </w:lvl>
    <w:lvl w:ilvl="5" w:tplc="0419001B" w:tentative="1">
      <w:start w:val="1"/>
      <w:numFmt w:val="lowerRoman"/>
      <w:lvlText w:val="%6."/>
      <w:lvlJc w:val="right"/>
      <w:pPr>
        <w:ind w:left="6576" w:hanging="180"/>
      </w:pPr>
    </w:lvl>
    <w:lvl w:ilvl="6" w:tplc="0419000F" w:tentative="1">
      <w:start w:val="1"/>
      <w:numFmt w:val="decimal"/>
      <w:lvlText w:val="%7."/>
      <w:lvlJc w:val="left"/>
      <w:pPr>
        <w:ind w:left="7296" w:hanging="360"/>
      </w:pPr>
    </w:lvl>
    <w:lvl w:ilvl="7" w:tplc="04190019" w:tentative="1">
      <w:start w:val="1"/>
      <w:numFmt w:val="lowerLetter"/>
      <w:lvlText w:val="%8."/>
      <w:lvlJc w:val="left"/>
      <w:pPr>
        <w:ind w:left="8016" w:hanging="360"/>
      </w:pPr>
    </w:lvl>
    <w:lvl w:ilvl="8" w:tplc="0419001B" w:tentative="1">
      <w:start w:val="1"/>
      <w:numFmt w:val="lowerRoman"/>
      <w:lvlText w:val="%9."/>
      <w:lvlJc w:val="right"/>
      <w:pPr>
        <w:ind w:left="8736" w:hanging="180"/>
      </w:pPr>
    </w:lvl>
  </w:abstractNum>
  <w:abstractNum w:abstractNumId="4" w15:restartNumberingAfterBreak="0">
    <w:nsid w:val="581F781F"/>
    <w:multiLevelType w:val="hybridMultilevel"/>
    <w:tmpl w:val="3F7845DE"/>
    <w:lvl w:ilvl="0" w:tplc="0419000B">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 w15:restartNumberingAfterBreak="0">
    <w:nsid w:val="58B301CA"/>
    <w:multiLevelType w:val="hybridMultilevel"/>
    <w:tmpl w:val="DA1E47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07D7"/>
    <w:rsid w:val="00002DB9"/>
    <w:rsid w:val="0000499B"/>
    <w:rsid w:val="00007750"/>
    <w:rsid w:val="00011245"/>
    <w:rsid w:val="00011D74"/>
    <w:rsid w:val="00014543"/>
    <w:rsid w:val="00014930"/>
    <w:rsid w:val="000203FB"/>
    <w:rsid w:val="0002472B"/>
    <w:rsid w:val="00026601"/>
    <w:rsid w:val="00026AFF"/>
    <w:rsid w:val="000329F9"/>
    <w:rsid w:val="0003722D"/>
    <w:rsid w:val="0004080F"/>
    <w:rsid w:val="00041DCC"/>
    <w:rsid w:val="000441C0"/>
    <w:rsid w:val="00047571"/>
    <w:rsid w:val="00047DCD"/>
    <w:rsid w:val="000502D2"/>
    <w:rsid w:val="0005395C"/>
    <w:rsid w:val="000604C7"/>
    <w:rsid w:val="00063A7A"/>
    <w:rsid w:val="0006537C"/>
    <w:rsid w:val="0006579F"/>
    <w:rsid w:val="00066B19"/>
    <w:rsid w:val="00070ACB"/>
    <w:rsid w:val="000715A6"/>
    <w:rsid w:val="00074864"/>
    <w:rsid w:val="000770AF"/>
    <w:rsid w:val="0007743F"/>
    <w:rsid w:val="0008079C"/>
    <w:rsid w:val="00084411"/>
    <w:rsid w:val="00086806"/>
    <w:rsid w:val="00087078"/>
    <w:rsid w:val="00090AA9"/>
    <w:rsid w:val="00091DF2"/>
    <w:rsid w:val="000925FA"/>
    <w:rsid w:val="00093C7D"/>
    <w:rsid w:val="00094EEE"/>
    <w:rsid w:val="00094F2C"/>
    <w:rsid w:val="000A0D51"/>
    <w:rsid w:val="000A14E6"/>
    <w:rsid w:val="000A358B"/>
    <w:rsid w:val="000A4424"/>
    <w:rsid w:val="000A7A17"/>
    <w:rsid w:val="000B0A17"/>
    <w:rsid w:val="000B1B7F"/>
    <w:rsid w:val="000C0039"/>
    <w:rsid w:val="000C1296"/>
    <w:rsid w:val="000C2C55"/>
    <w:rsid w:val="000D026B"/>
    <w:rsid w:val="000D3200"/>
    <w:rsid w:val="000D4685"/>
    <w:rsid w:val="000D46F4"/>
    <w:rsid w:val="000D50A3"/>
    <w:rsid w:val="000D52A1"/>
    <w:rsid w:val="000D76F5"/>
    <w:rsid w:val="000E0C48"/>
    <w:rsid w:val="000E106F"/>
    <w:rsid w:val="000E173B"/>
    <w:rsid w:val="000E2C45"/>
    <w:rsid w:val="000E4A2B"/>
    <w:rsid w:val="000F0B99"/>
    <w:rsid w:val="000F1394"/>
    <w:rsid w:val="000F4882"/>
    <w:rsid w:val="000F5EF9"/>
    <w:rsid w:val="000F62B2"/>
    <w:rsid w:val="000F73D6"/>
    <w:rsid w:val="000F76A0"/>
    <w:rsid w:val="00100A6B"/>
    <w:rsid w:val="00101681"/>
    <w:rsid w:val="00107231"/>
    <w:rsid w:val="00107A05"/>
    <w:rsid w:val="00110C77"/>
    <w:rsid w:val="00111668"/>
    <w:rsid w:val="00112BD3"/>
    <w:rsid w:val="001139D8"/>
    <w:rsid w:val="00114529"/>
    <w:rsid w:val="00116384"/>
    <w:rsid w:val="00116A10"/>
    <w:rsid w:val="00117DC6"/>
    <w:rsid w:val="001233A9"/>
    <w:rsid w:val="00130138"/>
    <w:rsid w:val="00131589"/>
    <w:rsid w:val="00133C9D"/>
    <w:rsid w:val="001341D0"/>
    <w:rsid w:val="001346D2"/>
    <w:rsid w:val="00136410"/>
    <w:rsid w:val="0013755E"/>
    <w:rsid w:val="001433CB"/>
    <w:rsid w:val="00143CDD"/>
    <w:rsid w:val="00153DC7"/>
    <w:rsid w:val="00156515"/>
    <w:rsid w:val="00156FA7"/>
    <w:rsid w:val="001604CC"/>
    <w:rsid w:val="00167143"/>
    <w:rsid w:val="001679B4"/>
    <w:rsid w:val="00167A5C"/>
    <w:rsid w:val="00173A20"/>
    <w:rsid w:val="00175DE9"/>
    <w:rsid w:val="00176858"/>
    <w:rsid w:val="00180A1A"/>
    <w:rsid w:val="00183401"/>
    <w:rsid w:val="0018393E"/>
    <w:rsid w:val="0018569B"/>
    <w:rsid w:val="001860C8"/>
    <w:rsid w:val="00187E3A"/>
    <w:rsid w:val="00195EB5"/>
    <w:rsid w:val="00196100"/>
    <w:rsid w:val="0019685F"/>
    <w:rsid w:val="001A0A31"/>
    <w:rsid w:val="001A1CD7"/>
    <w:rsid w:val="001A2BD3"/>
    <w:rsid w:val="001A2ECB"/>
    <w:rsid w:val="001B1519"/>
    <w:rsid w:val="001B2521"/>
    <w:rsid w:val="001B3C3C"/>
    <w:rsid w:val="001B3E3C"/>
    <w:rsid w:val="001B60B1"/>
    <w:rsid w:val="001C0BF0"/>
    <w:rsid w:val="001C0E09"/>
    <w:rsid w:val="001C20D9"/>
    <w:rsid w:val="001C3E93"/>
    <w:rsid w:val="001C7996"/>
    <w:rsid w:val="001C7C95"/>
    <w:rsid w:val="001D3C3B"/>
    <w:rsid w:val="001D40D9"/>
    <w:rsid w:val="001D775A"/>
    <w:rsid w:val="001D7920"/>
    <w:rsid w:val="001E0745"/>
    <w:rsid w:val="001E17B7"/>
    <w:rsid w:val="001E5EAE"/>
    <w:rsid w:val="001E7CFE"/>
    <w:rsid w:val="001F0BBC"/>
    <w:rsid w:val="001F10C9"/>
    <w:rsid w:val="001F41ED"/>
    <w:rsid w:val="00201AD9"/>
    <w:rsid w:val="00213FDB"/>
    <w:rsid w:val="002177CB"/>
    <w:rsid w:val="002202E9"/>
    <w:rsid w:val="002240FB"/>
    <w:rsid w:val="00226169"/>
    <w:rsid w:val="002303F6"/>
    <w:rsid w:val="00230CC3"/>
    <w:rsid w:val="00230EF6"/>
    <w:rsid w:val="00231EEF"/>
    <w:rsid w:val="00234B02"/>
    <w:rsid w:val="00240911"/>
    <w:rsid w:val="002444CA"/>
    <w:rsid w:val="00252733"/>
    <w:rsid w:val="002628EE"/>
    <w:rsid w:val="002702E8"/>
    <w:rsid w:val="00272A93"/>
    <w:rsid w:val="00281194"/>
    <w:rsid w:val="00281C53"/>
    <w:rsid w:val="002903FC"/>
    <w:rsid w:val="00294CEC"/>
    <w:rsid w:val="002A398B"/>
    <w:rsid w:val="002A5BEF"/>
    <w:rsid w:val="002A6418"/>
    <w:rsid w:val="002A6DAE"/>
    <w:rsid w:val="002B4EBE"/>
    <w:rsid w:val="002B666F"/>
    <w:rsid w:val="002E0CE5"/>
    <w:rsid w:val="002E54A5"/>
    <w:rsid w:val="002F1A10"/>
    <w:rsid w:val="002F23CA"/>
    <w:rsid w:val="002F5329"/>
    <w:rsid w:val="00300D07"/>
    <w:rsid w:val="0030300E"/>
    <w:rsid w:val="003032D1"/>
    <w:rsid w:val="0030377A"/>
    <w:rsid w:val="00304F0F"/>
    <w:rsid w:val="00315414"/>
    <w:rsid w:val="003203B9"/>
    <w:rsid w:val="00320D69"/>
    <w:rsid w:val="00321E04"/>
    <w:rsid w:val="00324FB2"/>
    <w:rsid w:val="003328BD"/>
    <w:rsid w:val="00332DC3"/>
    <w:rsid w:val="00337F14"/>
    <w:rsid w:val="00340A99"/>
    <w:rsid w:val="003411F5"/>
    <w:rsid w:val="00341AC1"/>
    <w:rsid w:val="00345F31"/>
    <w:rsid w:val="0034624B"/>
    <w:rsid w:val="00351455"/>
    <w:rsid w:val="00353FAE"/>
    <w:rsid w:val="00356EC3"/>
    <w:rsid w:val="00365A51"/>
    <w:rsid w:val="003719E2"/>
    <w:rsid w:val="003737A9"/>
    <w:rsid w:val="003739A0"/>
    <w:rsid w:val="00373D83"/>
    <w:rsid w:val="00375843"/>
    <w:rsid w:val="00375DD4"/>
    <w:rsid w:val="0037667C"/>
    <w:rsid w:val="003801BF"/>
    <w:rsid w:val="0038090D"/>
    <w:rsid w:val="0038296C"/>
    <w:rsid w:val="0038337E"/>
    <w:rsid w:val="00391897"/>
    <w:rsid w:val="003963CD"/>
    <w:rsid w:val="00397E0A"/>
    <w:rsid w:val="003A183B"/>
    <w:rsid w:val="003A1CC9"/>
    <w:rsid w:val="003A4850"/>
    <w:rsid w:val="003A567A"/>
    <w:rsid w:val="003A7FF8"/>
    <w:rsid w:val="003B01E8"/>
    <w:rsid w:val="003B1890"/>
    <w:rsid w:val="003B245C"/>
    <w:rsid w:val="003B3370"/>
    <w:rsid w:val="003B4DF9"/>
    <w:rsid w:val="003B716E"/>
    <w:rsid w:val="003D14C4"/>
    <w:rsid w:val="003D2209"/>
    <w:rsid w:val="003D47BF"/>
    <w:rsid w:val="003D549B"/>
    <w:rsid w:val="003E24B3"/>
    <w:rsid w:val="003E27CF"/>
    <w:rsid w:val="003F006D"/>
    <w:rsid w:val="003F1431"/>
    <w:rsid w:val="003F16FB"/>
    <w:rsid w:val="003F448C"/>
    <w:rsid w:val="003F65CD"/>
    <w:rsid w:val="00400C9B"/>
    <w:rsid w:val="004021AD"/>
    <w:rsid w:val="00402597"/>
    <w:rsid w:val="00404EE5"/>
    <w:rsid w:val="00405014"/>
    <w:rsid w:val="0040568E"/>
    <w:rsid w:val="00405BEB"/>
    <w:rsid w:val="00406B10"/>
    <w:rsid w:val="00406EF1"/>
    <w:rsid w:val="00411A38"/>
    <w:rsid w:val="00414266"/>
    <w:rsid w:val="00415482"/>
    <w:rsid w:val="00420AB7"/>
    <w:rsid w:val="004213C8"/>
    <w:rsid w:val="00425A3C"/>
    <w:rsid w:val="00427CF4"/>
    <w:rsid w:val="00434C94"/>
    <w:rsid w:val="00435876"/>
    <w:rsid w:val="00437FE8"/>
    <w:rsid w:val="00441735"/>
    <w:rsid w:val="00444DC2"/>
    <w:rsid w:val="00451ADD"/>
    <w:rsid w:val="0045345A"/>
    <w:rsid w:val="004544CE"/>
    <w:rsid w:val="0045559E"/>
    <w:rsid w:val="0046200B"/>
    <w:rsid w:val="00464AE8"/>
    <w:rsid w:val="0046501F"/>
    <w:rsid w:val="004657D6"/>
    <w:rsid w:val="00471B1F"/>
    <w:rsid w:val="004726F1"/>
    <w:rsid w:val="00472DB7"/>
    <w:rsid w:val="00473B28"/>
    <w:rsid w:val="00473B58"/>
    <w:rsid w:val="00476BE3"/>
    <w:rsid w:val="00476F92"/>
    <w:rsid w:val="00476FBF"/>
    <w:rsid w:val="00487156"/>
    <w:rsid w:val="00487A17"/>
    <w:rsid w:val="004904A3"/>
    <w:rsid w:val="00492BFD"/>
    <w:rsid w:val="00497D98"/>
    <w:rsid w:val="004A03BB"/>
    <w:rsid w:val="004A278E"/>
    <w:rsid w:val="004A332D"/>
    <w:rsid w:val="004A575F"/>
    <w:rsid w:val="004A5A4B"/>
    <w:rsid w:val="004A6673"/>
    <w:rsid w:val="004B0C9C"/>
    <w:rsid w:val="004B17BF"/>
    <w:rsid w:val="004B278E"/>
    <w:rsid w:val="004B2E28"/>
    <w:rsid w:val="004B49DF"/>
    <w:rsid w:val="004B6036"/>
    <w:rsid w:val="004B6C09"/>
    <w:rsid w:val="004B74F2"/>
    <w:rsid w:val="004C06ED"/>
    <w:rsid w:val="004C09B6"/>
    <w:rsid w:val="004C3479"/>
    <w:rsid w:val="004C3A52"/>
    <w:rsid w:val="004C7702"/>
    <w:rsid w:val="004D1280"/>
    <w:rsid w:val="004D2820"/>
    <w:rsid w:val="004D76C0"/>
    <w:rsid w:val="004D7D0C"/>
    <w:rsid w:val="004E03C3"/>
    <w:rsid w:val="004E2459"/>
    <w:rsid w:val="004E3880"/>
    <w:rsid w:val="004E3E02"/>
    <w:rsid w:val="004E72E9"/>
    <w:rsid w:val="004E768A"/>
    <w:rsid w:val="005049F2"/>
    <w:rsid w:val="00512FEC"/>
    <w:rsid w:val="00514A67"/>
    <w:rsid w:val="00520C25"/>
    <w:rsid w:val="0052214B"/>
    <w:rsid w:val="005252DD"/>
    <w:rsid w:val="005304CC"/>
    <w:rsid w:val="005321E6"/>
    <w:rsid w:val="00533B09"/>
    <w:rsid w:val="00535572"/>
    <w:rsid w:val="00535770"/>
    <w:rsid w:val="00536ED6"/>
    <w:rsid w:val="0054075F"/>
    <w:rsid w:val="005445C7"/>
    <w:rsid w:val="00547EF3"/>
    <w:rsid w:val="005500AA"/>
    <w:rsid w:val="0055276F"/>
    <w:rsid w:val="00561A18"/>
    <w:rsid w:val="00561C56"/>
    <w:rsid w:val="00561E16"/>
    <w:rsid w:val="00564641"/>
    <w:rsid w:val="00564E7B"/>
    <w:rsid w:val="005658F1"/>
    <w:rsid w:val="00566062"/>
    <w:rsid w:val="00571A80"/>
    <w:rsid w:val="00573718"/>
    <w:rsid w:val="0057486E"/>
    <w:rsid w:val="00576C90"/>
    <w:rsid w:val="00582B5A"/>
    <w:rsid w:val="005835BE"/>
    <w:rsid w:val="00583E58"/>
    <w:rsid w:val="00583EF2"/>
    <w:rsid w:val="005861C8"/>
    <w:rsid w:val="00590E34"/>
    <w:rsid w:val="00592FD8"/>
    <w:rsid w:val="005931C4"/>
    <w:rsid w:val="00594ADB"/>
    <w:rsid w:val="00596D4F"/>
    <w:rsid w:val="005A2232"/>
    <w:rsid w:val="005A3690"/>
    <w:rsid w:val="005A3880"/>
    <w:rsid w:val="005A49F7"/>
    <w:rsid w:val="005A5471"/>
    <w:rsid w:val="005A58E8"/>
    <w:rsid w:val="005B4387"/>
    <w:rsid w:val="005B6728"/>
    <w:rsid w:val="005B7721"/>
    <w:rsid w:val="005C03F8"/>
    <w:rsid w:val="005C2F5F"/>
    <w:rsid w:val="005C45A6"/>
    <w:rsid w:val="005C551B"/>
    <w:rsid w:val="005C5635"/>
    <w:rsid w:val="005D1849"/>
    <w:rsid w:val="005D4AF7"/>
    <w:rsid w:val="005D5BBE"/>
    <w:rsid w:val="005D5CBA"/>
    <w:rsid w:val="005D6ADF"/>
    <w:rsid w:val="005E10D0"/>
    <w:rsid w:val="005E4B51"/>
    <w:rsid w:val="005F70D1"/>
    <w:rsid w:val="00601824"/>
    <w:rsid w:val="00602BCA"/>
    <w:rsid w:val="006042AB"/>
    <w:rsid w:val="00604CB3"/>
    <w:rsid w:val="0060788B"/>
    <w:rsid w:val="00613754"/>
    <w:rsid w:val="00616B64"/>
    <w:rsid w:val="00616E53"/>
    <w:rsid w:val="00622F75"/>
    <w:rsid w:val="00625051"/>
    <w:rsid w:val="006340E2"/>
    <w:rsid w:val="0064028F"/>
    <w:rsid w:val="00640B4F"/>
    <w:rsid w:val="00640F28"/>
    <w:rsid w:val="006410C5"/>
    <w:rsid w:val="00641144"/>
    <w:rsid w:val="0064162C"/>
    <w:rsid w:val="0064347C"/>
    <w:rsid w:val="006452F0"/>
    <w:rsid w:val="00646044"/>
    <w:rsid w:val="006460ED"/>
    <w:rsid w:val="006477FA"/>
    <w:rsid w:val="00650234"/>
    <w:rsid w:val="00651BC7"/>
    <w:rsid w:val="006520B2"/>
    <w:rsid w:val="00654A0B"/>
    <w:rsid w:val="0065587F"/>
    <w:rsid w:val="00656409"/>
    <w:rsid w:val="006575A6"/>
    <w:rsid w:val="0065783B"/>
    <w:rsid w:val="006637D8"/>
    <w:rsid w:val="006642F8"/>
    <w:rsid w:val="00665BD3"/>
    <w:rsid w:val="006662FF"/>
    <w:rsid w:val="00666BD8"/>
    <w:rsid w:val="00670897"/>
    <w:rsid w:val="00670DE9"/>
    <w:rsid w:val="006779D5"/>
    <w:rsid w:val="00683A3D"/>
    <w:rsid w:val="00691BD0"/>
    <w:rsid w:val="0069750F"/>
    <w:rsid w:val="006A4F3E"/>
    <w:rsid w:val="006B0009"/>
    <w:rsid w:val="006B10CE"/>
    <w:rsid w:val="006C0C09"/>
    <w:rsid w:val="006C2BC6"/>
    <w:rsid w:val="006C3A21"/>
    <w:rsid w:val="006C545F"/>
    <w:rsid w:val="006C671C"/>
    <w:rsid w:val="006C776A"/>
    <w:rsid w:val="006D0417"/>
    <w:rsid w:val="006D710F"/>
    <w:rsid w:val="006E38F7"/>
    <w:rsid w:val="006E60C1"/>
    <w:rsid w:val="006E616C"/>
    <w:rsid w:val="006E620B"/>
    <w:rsid w:val="006E6E25"/>
    <w:rsid w:val="006E714C"/>
    <w:rsid w:val="006E7E5F"/>
    <w:rsid w:val="006F25C8"/>
    <w:rsid w:val="006F4486"/>
    <w:rsid w:val="006F65A4"/>
    <w:rsid w:val="006F7120"/>
    <w:rsid w:val="00705F42"/>
    <w:rsid w:val="00712494"/>
    <w:rsid w:val="0071439E"/>
    <w:rsid w:val="007164E2"/>
    <w:rsid w:val="007202A3"/>
    <w:rsid w:val="00721F25"/>
    <w:rsid w:val="00724B09"/>
    <w:rsid w:val="007364DE"/>
    <w:rsid w:val="007370BB"/>
    <w:rsid w:val="0073778A"/>
    <w:rsid w:val="0074112D"/>
    <w:rsid w:val="00742002"/>
    <w:rsid w:val="00742491"/>
    <w:rsid w:val="00742C16"/>
    <w:rsid w:val="007456A0"/>
    <w:rsid w:val="00750703"/>
    <w:rsid w:val="00755426"/>
    <w:rsid w:val="007569D5"/>
    <w:rsid w:val="0076044E"/>
    <w:rsid w:val="00762DFC"/>
    <w:rsid w:val="00763696"/>
    <w:rsid w:val="0076569A"/>
    <w:rsid w:val="0076681A"/>
    <w:rsid w:val="00767EFA"/>
    <w:rsid w:val="0077292C"/>
    <w:rsid w:val="00777D32"/>
    <w:rsid w:val="0078466D"/>
    <w:rsid w:val="00785778"/>
    <w:rsid w:val="0078604A"/>
    <w:rsid w:val="00786221"/>
    <w:rsid w:val="00790D06"/>
    <w:rsid w:val="007920D6"/>
    <w:rsid w:val="007928C1"/>
    <w:rsid w:val="00794D5C"/>
    <w:rsid w:val="007A6B9F"/>
    <w:rsid w:val="007B024F"/>
    <w:rsid w:val="007B0B6F"/>
    <w:rsid w:val="007B798C"/>
    <w:rsid w:val="007B7F5A"/>
    <w:rsid w:val="007C09CE"/>
    <w:rsid w:val="007C389C"/>
    <w:rsid w:val="007C469A"/>
    <w:rsid w:val="007C4D5D"/>
    <w:rsid w:val="007C64DA"/>
    <w:rsid w:val="007C7C31"/>
    <w:rsid w:val="007D05AC"/>
    <w:rsid w:val="007D0A6A"/>
    <w:rsid w:val="007D163C"/>
    <w:rsid w:val="007D196F"/>
    <w:rsid w:val="007D41C4"/>
    <w:rsid w:val="007D732A"/>
    <w:rsid w:val="007E0E94"/>
    <w:rsid w:val="007E26AF"/>
    <w:rsid w:val="007E3DD2"/>
    <w:rsid w:val="007E4B04"/>
    <w:rsid w:val="007E62B2"/>
    <w:rsid w:val="007E6CE0"/>
    <w:rsid w:val="007F069F"/>
    <w:rsid w:val="007F1DFC"/>
    <w:rsid w:val="007F384C"/>
    <w:rsid w:val="007F55A1"/>
    <w:rsid w:val="00800ACE"/>
    <w:rsid w:val="00802547"/>
    <w:rsid w:val="00802CD1"/>
    <w:rsid w:val="0080418E"/>
    <w:rsid w:val="00814451"/>
    <w:rsid w:val="008145F6"/>
    <w:rsid w:val="0081463D"/>
    <w:rsid w:val="00817DBD"/>
    <w:rsid w:val="00822DB7"/>
    <w:rsid w:val="00823D35"/>
    <w:rsid w:val="00827703"/>
    <w:rsid w:val="00830CA9"/>
    <w:rsid w:val="0083202A"/>
    <w:rsid w:val="0083358B"/>
    <w:rsid w:val="00833E20"/>
    <w:rsid w:val="008346E2"/>
    <w:rsid w:val="00834AC8"/>
    <w:rsid w:val="00835E7F"/>
    <w:rsid w:val="00836CD1"/>
    <w:rsid w:val="008401E2"/>
    <w:rsid w:val="00840921"/>
    <w:rsid w:val="00840F3A"/>
    <w:rsid w:val="00843806"/>
    <w:rsid w:val="00844596"/>
    <w:rsid w:val="00846079"/>
    <w:rsid w:val="00846998"/>
    <w:rsid w:val="008500C7"/>
    <w:rsid w:val="0085019E"/>
    <w:rsid w:val="00855875"/>
    <w:rsid w:val="00856243"/>
    <w:rsid w:val="00856F8A"/>
    <w:rsid w:val="00860615"/>
    <w:rsid w:val="00872054"/>
    <w:rsid w:val="0087257A"/>
    <w:rsid w:val="00872C3D"/>
    <w:rsid w:val="00873CB3"/>
    <w:rsid w:val="008778F4"/>
    <w:rsid w:val="008811F0"/>
    <w:rsid w:val="0088192F"/>
    <w:rsid w:val="00883723"/>
    <w:rsid w:val="00883AF0"/>
    <w:rsid w:val="00884118"/>
    <w:rsid w:val="00884A2A"/>
    <w:rsid w:val="00885889"/>
    <w:rsid w:val="00886ED4"/>
    <w:rsid w:val="00887189"/>
    <w:rsid w:val="00887AC4"/>
    <w:rsid w:val="00890010"/>
    <w:rsid w:val="008941FE"/>
    <w:rsid w:val="00895108"/>
    <w:rsid w:val="00897B17"/>
    <w:rsid w:val="008C3256"/>
    <w:rsid w:val="008C3FD0"/>
    <w:rsid w:val="008D132B"/>
    <w:rsid w:val="008D4DAE"/>
    <w:rsid w:val="008E29A3"/>
    <w:rsid w:val="008E2B36"/>
    <w:rsid w:val="008E2CBE"/>
    <w:rsid w:val="008E4091"/>
    <w:rsid w:val="008E6D53"/>
    <w:rsid w:val="008F125D"/>
    <w:rsid w:val="008F1C8B"/>
    <w:rsid w:val="0090152D"/>
    <w:rsid w:val="009016CE"/>
    <w:rsid w:val="00902498"/>
    <w:rsid w:val="00903DB8"/>
    <w:rsid w:val="00910FE8"/>
    <w:rsid w:val="00911107"/>
    <w:rsid w:val="009133D9"/>
    <w:rsid w:val="009159ED"/>
    <w:rsid w:val="00924170"/>
    <w:rsid w:val="009256AC"/>
    <w:rsid w:val="00927DFA"/>
    <w:rsid w:val="00932133"/>
    <w:rsid w:val="00932BA5"/>
    <w:rsid w:val="00934AFB"/>
    <w:rsid w:val="00936283"/>
    <w:rsid w:val="009363EE"/>
    <w:rsid w:val="009364D2"/>
    <w:rsid w:val="0093790B"/>
    <w:rsid w:val="00940D6D"/>
    <w:rsid w:val="00943CDB"/>
    <w:rsid w:val="00950683"/>
    <w:rsid w:val="00954968"/>
    <w:rsid w:val="00957BCF"/>
    <w:rsid w:val="00960B6D"/>
    <w:rsid w:val="00963B45"/>
    <w:rsid w:val="009641A1"/>
    <w:rsid w:val="009660AC"/>
    <w:rsid w:val="009670F4"/>
    <w:rsid w:val="009676B8"/>
    <w:rsid w:val="00974082"/>
    <w:rsid w:val="0098553F"/>
    <w:rsid w:val="00985618"/>
    <w:rsid w:val="00985E11"/>
    <w:rsid w:val="00986108"/>
    <w:rsid w:val="00986928"/>
    <w:rsid w:val="00996CA4"/>
    <w:rsid w:val="00996FCA"/>
    <w:rsid w:val="009A1939"/>
    <w:rsid w:val="009A2D19"/>
    <w:rsid w:val="009A55BD"/>
    <w:rsid w:val="009A5874"/>
    <w:rsid w:val="009B0E3D"/>
    <w:rsid w:val="009B0E4C"/>
    <w:rsid w:val="009B22B1"/>
    <w:rsid w:val="009C3B89"/>
    <w:rsid w:val="009D2286"/>
    <w:rsid w:val="009D234F"/>
    <w:rsid w:val="009D3199"/>
    <w:rsid w:val="009E15F1"/>
    <w:rsid w:val="009E3BF0"/>
    <w:rsid w:val="00A00758"/>
    <w:rsid w:val="00A00FA3"/>
    <w:rsid w:val="00A058FE"/>
    <w:rsid w:val="00A07687"/>
    <w:rsid w:val="00A10EDC"/>
    <w:rsid w:val="00A14389"/>
    <w:rsid w:val="00A15B79"/>
    <w:rsid w:val="00A16A79"/>
    <w:rsid w:val="00A170B7"/>
    <w:rsid w:val="00A236B0"/>
    <w:rsid w:val="00A238F7"/>
    <w:rsid w:val="00A254A6"/>
    <w:rsid w:val="00A331E0"/>
    <w:rsid w:val="00A34D03"/>
    <w:rsid w:val="00A379F5"/>
    <w:rsid w:val="00A40603"/>
    <w:rsid w:val="00A41696"/>
    <w:rsid w:val="00A56E75"/>
    <w:rsid w:val="00A60DBA"/>
    <w:rsid w:val="00A6226E"/>
    <w:rsid w:val="00A62A32"/>
    <w:rsid w:val="00A64848"/>
    <w:rsid w:val="00A72E3A"/>
    <w:rsid w:val="00A81336"/>
    <w:rsid w:val="00A82066"/>
    <w:rsid w:val="00A821F0"/>
    <w:rsid w:val="00A86006"/>
    <w:rsid w:val="00A9550B"/>
    <w:rsid w:val="00A95EFE"/>
    <w:rsid w:val="00A97B40"/>
    <w:rsid w:val="00AA05D6"/>
    <w:rsid w:val="00AA1CF9"/>
    <w:rsid w:val="00AA4C72"/>
    <w:rsid w:val="00AB4411"/>
    <w:rsid w:val="00AB4933"/>
    <w:rsid w:val="00AC13BB"/>
    <w:rsid w:val="00AC3151"/>
    <w:rsid w:val="00AC349F"/>
    <w:rsid w:val="00AC6DC9"/>
    <w:rsid w:val="00AD180E"/>
    <w:rsid w:val="00AD3965"/>
    <w:rsid w:val="00AE5C97"/>
    <w:rsid w:val="00AE6D03"/>
    <w:rsid w:val="00AF054B"/>
    <w:rsid w:val="00B002E0"/>
    <w:rsid w:val="00B01EA5"/>
    <w:rsid w:val="00B0292E"/>
    <w:rsid w:val="00B03B32"/>
    <w:rsid w:val="00B07150"/>
    <w:rsid w:val="00B07FFD"/>
    <w:rsid w:val="00B1094A"/>
    <w:rsid w:val="00B16413"/>
    <w:rsid w:val="00B16B76"/>
    <w:rsid w:val="00B17115"/>
    <w:rsid w:val="00B219A0"/>
    <w:rsid w:val="00B23835"/>
    <w:rsid w:val="00B25262"/>
    <w:rsid w:val="00B26ADF"/>
    <w:rsid w:val="00B27743"/>
    <w:rsid w:val="00B27D4E"/>
    <w:rsid w:val="00B3639F"/>
    <w:rsid w:val="00B36E91"/>
    <w:rsid w:val="00B44C96"/>
    <w:rsid w:val="00B46106"/>
    <w:rsid w:val="00B46E85"/>
    <w:rsid w:val="00B51C92"/>
    <w:rsid w:val="00B543CD"/>
    <w:rsid w:val="00B55861"/>
    <w:rsid w:val="00B60F77"/>
    <w:rsid w:val="00B63298"/>
    <w:rsid w:val="00B6516F"/>
    <w:rsid w:val="00B7224F"/>
    <w:rsid w:val="00B72A81"/>
    <w:rsid w:val="00B77B59"/>
    <w:rsid w:val="00B8398E"/>
    <w:rsid w:val="00BA04FF"/>
    <w:rsid w:val="00BA1326"/>
    <w:rsid w:val="00BA1F75"/>
    <w:rsid w:val="00BA64AC"/>
    <w:rsid w:val="00BB2953"/>
    <w:rsid w:val="00BB3272"/>
    <w:rsid w:val="00BB38F5"/>
    <w:rsid w:val="00BB4540"/>
    <w:rsid w:val="00BB54F1"/>
    <w:rsid w:val="00BB567C"/>
    <w:rsid w:val="00BC4FF8"/>
    <w:rsid w:val="00BD4482"/>
    <w:rsid w:val="00BD59C7"/>
    <w:rsid w:val="00BD79BD"/>
    <w:rsid w:val="00BE7A4A"/>
    <w:rsid w:val="00BF0988"/>
    <w:rsid w:val="00BF17A9"/>
    <w:rsid w:val="00BF2D45"/>
    <w:rsid w:val="00BF4BDD"/>
    <w:rsid w:val="00BF6E91"/>
    <w:rsid w:val="00C008B3"/>
    <w:rsid w:val="00C01112"/>
    <w:rsid w:val="00C01EC5"/>
    <w:rsid w:val="00C05E3E"/>
    <w:rsid w:val="00C07C71"/>
    <w:rsid w:val="00C1261C"/>
    <w:rsid w:val="00C12DF1"/>
    <w:rsid w:val="00C149EA"/>
    <w:rsid w:val="00C14B2B"/>
    <w:rsid w:val="00C21653"/>
    <w:rsid w:val="00C2757F"/>
    <w:rsid w:val="00C320F9"/>
    <w:rsid w:val="00C36395"/>
    <w:rsid w:val="00C40359"/>
    <w:rsid w:val="00C43293"/>
    <w:rsid w:val="00C45AE1"/>
    <w:rsid w:val="00C47DAC"/>
    <w:rsid w:val="00C501D2"/>
    <w:rsid w:val="00C55AB5"/>
    <w:rsid w:val="00C55E9F"/>
    <w:rsid w:val="00C60B31"/>
    <w:rsid w:val="00C61E2A"/>
    <w:rsid w:val="00C6474B"/>
    <w:rsid w:val="00C64C42"/>
    <w:rsid w:val="00C70B46"/>
    <w:rsid w:val="00C721FE"/>
    <w:rsid w:val="00C730AE"/>
    <w:rsid w:val="00C8363A"/>
    <w:rsid w:val="00C83853"/>
    <w:rsid w:val="00C84631"/>
    <w:rsid w:val="00C853FF"/>
    <w:rsid w:val="00C87347"/>
    <w:rsid w:val="00C90686"/>
    <w:rsid w:val="00C90ACF"/>
    <w:rsid w:val="00C924AE"/>
    <w:rsid w:val="00C93205"/>
    <w:rsid w:val="00C9370F"/>
    <w:rsid w:val="00C94A8A"/>
    <w:rsid w:val="00C96F86"/>
    <w:rsid w:val="00CA0D11"/>
    <w:rsid w:val="00CA4DA4"/>
    <w:rsid w:val="00CA6402"/>
    <w:rsid w:val="00CA7209"/>
    <w:rsid w:val="00CB0773"/>
    <w:rsid w:val="00CB4655"/>
    <w:rsid w:val="00CC1404"/>
    <w:rsid w:val="00CC5B59"/>
    <w:rsid w:val="00CC7E9B"/>
    <w:rsid w:val="00CD2555"/>
    <w:rsid w:val="00CD2746"/>
    <w:rsid w:val="00CE1C34"/>
    <w:rsid w:val="00CE2FA9"/>
    <w:rsid w:val="00CF1BE4"/>
    <w:rsid w:val="00CF3EFE"/>
    <w:rsid w:val="00CF4B77"/>
    <w:rsid w:val="00CF6316"/>
    <w:rsid w:val="00CF66E6"/>
    <w:rsid w:val="00CF7B96"/>
    <w:rsid w:val="00D05993"/>
    <w:rsid w:val="00D05A79"/>
    <w:rsid w:val="00D07B7C"/>
    <w:rsid w:val="00D1126D"/>
    <w:rsid w:val="00D1358E"/>
    <w:rsid w:val="00D15237"/>
    <w:rsid w:val="00D17559"/>
    <w:rsid w:val="00D17B17"/>
    <w:rsid w:val="00D212E6"/>
    <w:rsid w:val="00D217DE"/>
    <w:rsid w:val="00D25A28"/>
    <w:rsid w:val="00D267D5"/>
    <w:rsid w:val="00D27DBF"/>
    <w:rsid w:val="00D27E8D"/>
    <w:rsid w:val="00D32880"/>
    <w:rsid w:val="00D3313E"/>
    <w:rsid w:val="00D33FDE"/>
    <w:rsid w:val="00D36C06"/>
    <w:rsid w:val="00D37D31"/>
    <w:rsid w:val="00D4379E"/>
    <w:rsid w:val="00D4405B"/>
    <w:rsid w:val="00D449AE"/>
    <w:rsid w:val="00D50EC0"/>
    <w:rsid w:val="00D5377A"/>
    <w:rsid w:val="00D541CA"/>
    <w:rsid w:val="00D555EC"/>
    <w:rsid w:val="00D63589"/>
    <w:rsid w:val="00D64D50"/>
    <w:rsid w:val="00D7014E"/>
    <w:rsid w:val="00D73C07"/>
    <w:rsid w:val="00D75DE0"/>
    <w:rsid w:val="00D76F6E"/>
    <w:rsid w:val="00D831AB"/>
    <w:rsid w:val="00D8392A"/>
    <w:rsid w:val="00D84E22"/>
    <w:rsid w:val="00D907DF"/>
    <w:rsid w:val="00D92D8C"/>
    <w:rsid w:val="00DA3012"/>
    <w:rsid w:val="00DA3FF5"/>
    <w:rsid w:val="00DA44F5"/>
    <w:rsid w:val="00DA5D56"/>
    <w:rsid w:val="00DA73B9"/>
    <w:rsid w:val="00DA7D57"/>
    <w:rsid w:val="00DA7F44"/>
    <w:rsid w:val="00DB0181"/>
    <w:rsid w:val="00DB1F84"/>
    <w:rsid w:val="00DB26C9"/>
    <w:rsid w:val="00DB47A7"/>
    <w:rsid w:val="00DB48F6"/>
    <w:rsid w:val="00DB5501"/>
    <w:rsid w:val="00DB6957"/>
    <w:rsid w:val="00DC353C"/>
    <w:rsid w:val="00DD1CBE"/>
    <w:rsid w:val="00DD4CB3"/>
    <w:rsid w:val="00DE0167"/>
    <w:rsid w:val="00DE2458"/>
    <w:rsid w:val="00DE5275"/>
    <w:rsid w:val="00DE58E8"/>
    <w:rsid w:val="00DF3A64"/>
    <w:rsid w:val="00DF4931"/>
    <w:rsid w:val="00E0011C"/>
    <w:rsid w:val="00E02937"/>
    <w:rsid w:val="00E13417"/>
    <w:rsid w:val="00E15458"/>
    <w:rsid w:val="00E16842"/>
    <w:rsid w:val="00E178FE"/>
    <w:rsid w:val="00E204F7"/>
    <w:rsid w:val="00E2106D"/>
    <w:rsid w:val="00E21A06"/>
    <w:rsid w:val="00E22B3C"/>
    <w:rsid w:val="00E232B0"/>
    <w:rsid w:val="00E236CB"/>
    <w:rsid w:val="00E254D8"/>
    <w:rsid w:val="00E30968"/>
    <w:rsid w:val="00E323ED"/>
    <w:rsid w:val="00E365DF"/>
    <w:rsid w:val="00E37057"/>
    <w:rsid w:val="00E4040D"/>
    <w:rsid w:val="00E425DC"/>
    <w:rsid w:val="00E44941"/>
    <w:rsid w:val="00E460B5"/>
    <w:rsid w:val="00E473AB"/>
    <w:rsid w:val="00E511F9"/>
    <w:rsid w:val="00E518E7"/>
    <w:rsid w:val="00E51A54"/>
    <w:rsid w:val="00E54748"/>
    <w:rsid w:val="00E710C3"/>
    <w:rsid w:val="00E7288A"/>
    <w:rsid w:val="00E761D4"/>
    <w:rsid w:val="00E835C1"/>
    <w:rsid w:val="00E87DC7"/>
    <w:rsid w:val="00E87DE2"/>
    <w:rsid w:val="00E905C6"/>
    <w:rsid w:val="00E93AFD"/>
    <w:rsid w:val="00E97BC3"/>
    <w:rsid w:val="00EA22CA"/>
    <w:rsid w:val="00EA383D"/>
    <w:rsid w:val="00EA6634"/>
    <w:rsid w:val="00EB0543"/>
    <w:rsid w:val="00EB0EA9"/>
    <w:rsid w:val="00EB1110"/>
    <w:rsid w:val="00EB5645"/>
    <w:rsid w:val="00EC1031"/>
    <w:rsid w:val="00EC2BD4"/>
    <w:rsid w:val="00EC47C0"/>
    <w:rsid w:val="00EC66B4"/>
    <w:rsid w:val="00ED5480"/>
    <w:rsid w:val="00ED5FE3"/>
    <w:rsid w:val="00EE03DE"/>
    <w:rsid w:val="00EE13B1"/>
    <w:rsid w:val="00EE6E1A"/>
    <w:rsid w:val="00EF0C94"/>
    <w:rsid w:val="00EF6A3B"/>
    <w:rsid w:val="00EF7884"/>
    <w:rsid w:val="00F11DC7"/>
    <w:rsid w:val="00F13006"/>
    <w:rsid w:val="00F140E9"/>
    <w:rsid w:val="00F21E0E"/>
    <w:rsid w:val="00F256C9"/>
    <w:rsid w:val="00F314B9"/>
    <w:rsid w:val="00F325AE"/>
    <w:rsid w:val="00F3596C"/>
    <w:rsid w:val="00F37376"/>
    <w:rsid w:val="00F40588"/>
    <w:rsid w:val="00F42EA4"/>
    <w:rsid w:val="00F434F8"/>
    <w:rsid w:val="00F4622F"/>
    <w:rsid w:val="00F51099"/>
    <w:rsid w:val="00F5199F"/>
    <w:rsid w:val="00F51E35"/>
    <w:rsid w:val="00F5530D"/>
    <w:rsid w:val="00F56198"/>
    <w:rsid w:val="00F6173E"/>
    <w:rsid w:val="00F63CE4"/>
    <w:rsid w:val="00F65B8C"/>
    <w:rsid w:val="00F65C8E"/>
    <w:rsid w:val="00F70207"/>
    <w:rsid w:val="00F722B1"/>
    <w:rsid w:val="00F731C4"/>
    <w:rsid w:val="00F8307C"/>
    <w:rsid w:val="00F90B6E"/>
    <w:rsid w:val="00FA4661"/>
    <w:rsid w:val="00FA7A10"/>
    <w:rsid w:val="00FB0020"/>
    <w:rsid w:val="00FB5BFB"/>
    <w:rsid w:val="00FB629C"/>
    <w:rsid w:val="00FB62C0"/>
    <w:rsid w:val="00FB6476"/>
    <w:rsid w:val="00FB7826"/>
    <w:rsid w:val="00FC3324"/>
    <w:rsid w:val="00FC7450"/>
    <w:rsid w:val="00FC7C25"/>
    <w:rsid w:val="00FD20A1"/>
    <w:rsid w:val="00FD340F"/>
    <w:rsid w:val="00FD5598"/>
    <w:rsid w:val="00FE0543"/>
    <w:rsid w:val="00FE1731"/>
    <w:rsid w:val="00FE313C"/>
    <w:rsid w:val="00FE477B"/>
    <w:rsid w:val="00FE4A52"/>
    <w:rsid w:val="00FE7355"/>
    <w:rsid w:val="00FF2ACF"/>
    <w:rsid w:val="00FF40AB"/>
    <w:rsid w:val="00FF5DBB"/>
    <w:rsid w:val="00FF5FEC"/>
    <w:rsid w:val="00FF626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9E2342"/>
  <w15:docId w15:val="{6A15F632-32F4-44B5-B343-1375913E1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94ADB"/>
    <w:pPr>
      <w:spacing w:after="160" w:line="25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qFormat/>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FollowedHyperlink"/>
    <w:basedOn w:val="a0"/>
    <w:uiPriority w:val="99"/>
    <w:semiHidden/>
    <w:unhideWhenUsed/>
    <w:rsid w:val="00252733"/>
    <w:rPr>
      <w:color w:val="954F72" w:themeColor="followedHyperlink"/>
      <w:u w:val="single"/>
    </w:rPr>
  </w:style>
  <w:style w:type="character" w:customStyle="1" w:styleId="s1">
    <w:name w:val="s1"/>
    <w:basedOn w:val="a0"/>
    <w:qFormat/>
    <w:rsid w:val="00DD4CB3"/>
    <w:rPr>
      <w:color w:val="000000"/>
    </w:rPr>
  </w:style>
  <w:style w:type="paragraph" w:styleId="af4">
    <w:name w:val="footnote text"/>
    <w:aliases w:val="Текст сноски Знак1,Текст сноски Знак Знак,Текст сноски Знак Знак1 Знак,Текст сноски Знак Знак1 Знак Знак,Текст сноски Знак Знак Знак Знак Знак Знак Знак Знак,Текст сноски Знак Знак Знак Знак Знак Знак Знак Знак Знак Знак,Текст сноски Знак2"/>
    <w:basedOn w:val="a"/>
    <w:link w:val="af5"/>
    <w:uiPriority w:val="99"/>
    <w:unhideWhenUsed/>
    <w:rsid w:val="00281194"/>
    <w:pPr>
      <w:spacing w:after="0" w:line="240" w:lineRule="auto"/>
    </w:pPr>
    <w:rPr>
      <w:rFonts w:asciiTheme="minorHAnsi" w:eastAsiaTheme="minorHAnsi" w:hAnsiTheme="minorHAnsi" w:cstheme="minorBidi"/>
      <w:sz w:val="20"/>
      <w:szCs w:val="20"/>
    </w:rPr>
  </w:style>
  <w:style w:type="character" w:customStyle="1" w:styleId="af5">
    <w:name w:val="Текст сноски Знак"/>
    <w:aliases w:val="Текст сноски Знак1 Знак,Текст сноски Знак Знак Знак,Текст сноски Знак Знак1 Знак Знак1,Текст сноски Знак Знак1 Знак Знак Знак,Текст сноски Знак Знак Знак Знак Знак Знак Знак Знак Знак,Текст сноски Знак2 Знак"/>
    <w:basedOn w:val="a0"/>
    <w:link w:val="af4"/>
    <w:uiPriority w:val="99"/>
    <w:rsid w:val="00281194"/>
    <w:rPr>
      <w:rFonts w:asciiTheme="minorHAnsi" w:eastAsiaTheme="minorHAnsi" w:hAnsiTheme="minorHAnsi" w:cstheme="minorBidi"/>
      <w:lang w:eastAsia="en-US"/>
    </w:rPr>
  </w:style>
  <w:style w:type="table" w:customStyle="1" w:styleId="1">
    <w:name w:val="Сетка таблицы1"/>
    <w:basedOn w:val="a1"/>
    <w:next w:val="af2"/>
    <w:uiPriority w:val="39"/>
    <w:rsid w:val="00A6226E"/>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6">
    <w:name w:val="List Paragraph"/>
    <w:aliases w:val="AC List 01,Содержание. 2 уровень,Заголовок_3,Heading1,Colorful List - Accent 11,Colorful List - Accent 11CxSpLast,H1-1,Заголовок3,Абзац,Списки,Bullet List,FooterText,numbered,List Paragraph,маркированный,Bullet 1,Use Case List Paragraph"/>
    <w:basedOn w:val="a"/>
    <w:link w:val="af7"/>
    <w:uiPriority w:val="34"/>
    <w:qFormat/>
    <w:rsid w:val="00201AD9"/>
    <w:pPr>
      <w:spacing w:after="0" w:line="240" w:lineRule="auto"/>
      <w:ind w:left="720"/>
      <w:contextualSpacing/>
    </w:pPr>
    <w:rPr>
      <w:rFonts w:ascii="Times New Roman" w:eastAsia="Times New Roman" w:hAnsi="Times New Roman"/>
      <w:color w:val="000000"/>
      <w:sz w:val="24"/>
      <w:szCs w:val="24"/>
      <w:lang w:eastAsia="ru-RU"/>
    </w:rPr>
  </w:style>
  <w:style w:type="character" w:customStyle="1" w:styleId="af7">
    <w:name w:val="Абзац списка Знак"/>
    <w:aliases w:val="AC List 01 Знак,Содержание. 2 уровень Знак,Заголовок_3 Знак,Heading1 Знак,Colorful List - Accent 11 Знак,Colorful List - Accent 11CxSpLast Знак,H1-1 Знак,Заголовок3 Знак,Абзац Знак,Списки Знак,Bullet List Знак,FooterText Знак"/>
    <w:basedOn w:val="a0"/>
    <w:link w:val="af6"/>
    <w:uiPriority w:val="34"/>
    <w:qFormat/>
    <w:locked/>
    <w:rsid w:val="00201AD9"/>
    <w:rPr>
      <w:rFonts w:ascii="Times New Roman" w:eastAsia="Times New Roman" w:hAnsi="Times New Roman"/>
      <w:color w:val="000000"/>
      <w:sz w:val="24"/>
      <w:szCs w:val="24"/>
    </w:rPr>
  </w:style>
  <w:style w:type="character" w:styleId="af8">
    <w:name w:val="Strong"/>
    <w:basedOn w:val="a0"/>
    <w:uiPriority w:val="22"/>
    <w:qFormat/>
    <w:rsid w:val="00BB567C"/>
    <w:rPr>
      <w:b/>
      <w:bCs/>
    </w:rPr>
  </w:style>
  <w:style w:type="character" w:styleId="af9">
    <w:name w:val="footnote reference"/>
    <w:aliases w:val="Текст сноски Знак Знак Знак1 Знак Знак,Текст сноски Знак Знак1 Знак Знак1 Знак Знак,Footnote Reference Number,Footnote Reference_LVL6,Footnote Reference_LVL61,Footnote Reference_LVL62,Footnote Reference_LVL63,fr,Footnote Reference_LVL64,f"/>
    <w:basedOn w:val="a0"/>
    <w:uiPriority w:val="99"/>
    <w:unhideWhenUsed/>
    <w:qFormat/>
    <w:rsid w:val="00BB567C"/>
    <w:rPr>
      <w:vertAlign w:val="superscript"/>
    </w:rPr>
  </w:style>
  <w:style w:type="paragraph" w:customStyle="1" w:styleId="pj">
    <w:name w:val="pj"/>
    <w:basedOn w:val="a"/>
    <w:rsid w:val="0090152D"/>
    <w:pPr>
      <w:spacing w:after="0" w:line="240" w:lineRule="auto"/>
      <w:ind w:firstLine="400"/>
      <w:jc w:val="both"/>
    </w:pPr>
    <w:rPr>
      <w:rFonts w:ascii="Times New Roman" w:eastAsiaTheme="minorEastAsia" w:hAnsi="Times New Roman"/>
      <w:color w:val="000000"/>
      <w:sz w:val="24"/>
      <w:szCs w:val="24"/>
      <w:lang w:eastAsia="ru-RU"/>
    </w:rPr>
  </w:style>
  <w:style w:type="paragraph" w:customStyle="1" w:styleId="pji">
    <w:name w:val="pji"/>
    <w:basedOn w:val="a"/>
    <w:rsid w:val="0090152D"/>
    <w:pPr>
      <w:spacing w:after="0" w:line="240" w:lineRule="auto"/>
      <w:jc w:val="both"/>
    </w:pPr>
    <w:rPr>
      <w:rFonts w:ascii="Times New Roman" w:eastAsiaTheme="minorEastAsia" w:hAnsi="Times New Roman"/>
      <w:color w:val="000000"/>
      <w:sz w:val="24"/>
      <w:szCs w:val="24"/>
      <w:lang w:eastAsia="ru-RU"/>
    </w:rPr>
  </w:style>
  <w:style w:type="character" w:customStyle="1" w:styleId="afa">
    <w:name w:val="a"/>
    <w:basedOn w:val="a0"/>
    <w:rsid w:val="0090152D"/>
    <w:rPr>
      <w:color w:val="333399"/>
      <w:u w:val="single"/>
    </w:rPr>
  </w:style>
  <w:style w:type="character" w:customStyle="1" w:styleId="s3">
    <w:name w:val="s3"/>
    <w:basedOn w:val="a0"/>
    <w:rsid w:val="0090152D"/>
    <w:rPr>
      <w:rFonts w:ascii="Times New Roman" w:hAnsi="Times New Roman" w:cs="Times New Roman" w:hint="default"/>
      <w:b w:val="0"/>
      <w:bCs w:val="0"/>
      <w:i/>
      <w:iCs/>
      <w:color w:val="FF0000"/>
    </w:rPr>
  </w:style>
  <w:style w:type="character" w:customStyle="1" w:styleId="s192">
    <w:name w:val="s192"/>
    <w:basedOn w:val="a0"/>
    <w:rsid w:val="009015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2422206">
      <w:bodyDiv w:val="1"/>
      <w:marLeft w:val="0"/>
      <w:marRight w:val="0"/>
      <w:marTop w:val="0"/>
      <w:marBottom w:val="0"/>
      <w:divBdr>
        <w:top w:val="none" w:sz="0" w:space="0" w:color="auto"/>
        <w:left w:val="none" w:sz="0" w:space="0" w:color="auto"/>
        <w:bottom w:val="none" w:sz="0" w:space="0" w:color="auto"/>
        <w:right w:val="none" w:sz="0" w:space="0" w:color="auto"/>
      </w:divBdr>
    </w:div>
    <w:div w:id="420807537">
      <w:bodyDiv w:val="1"/>
      <w:marLeft w:val="0"/>
      <w:marRight w:val="0"/>
      <w:marTop w:val="0"/>
      <w:marBottom w:val="0"/>
      <w:divBdr>
        <w:top w:val="none" w:sz="0" w:space="0" w:color="auto"/>
        <w:left w:val="none" w:sz="0" w:space="0" w:color="auto"/>
        <w:bottom w:val="none" w:sz="0" w:space="0" w:color="auto"/>
        <w:right w:val="none" w:sz="0" w:space="0" w:color="auto"/>
      </w:divBdr>
    </w:div>
    <w:div w:id="473060084">
      <w:bodyDiv w:val="1"/>
      <w:marLeft w:val="0"/>
      <w:marRight w:val="0"/>
      <w:marTop w:val="0"/>
      <w:marBottom w:val="0"/>
      <w:divBdr>
        <w:top w:val="none" w:sz="0" w:space="0" w:color="auto"/>
        <w:left w:val="none" w:sz="0" w:space="0" w:color="auto"/>
        <w:bottom w:val="none" w:sz="0" w:space="0" w:color="auto"/>
        <w:right w:val="none" w:sz="0" w:space="0" w:color="auto"/>
      </w:divBdr>
    </w:div>
    <w:div w:id="754401164">
      <w:bodyDiv w:val="1"/>
      <w:marLeft w:val="0"/>
      <w:marRight w:val="0"/>
      <w:marTop w:val="0"/>
      <w:marBottom w:val="0"/>
      <w:divBdr>
        <w:top w:val="none" w:sz="0" w:space="0" w:color="auto"/>
        <w:left w:val="none" w:sz="0" w:space="0" w:color="auto"/>
        <w:bottom w:val="none" w:sz="0" w:space="0" w:color="auto"/>
        <w:right w:val="none" w:sz="0" w:space="0" w:color="auto"/>
      </w:divBdr>
    </w:div>
    <w:div w:id="755830007">
      <w:bodyDiv w:val="1"/>
      <w:marLeft w:val="0"/>
      <w:marRight w:val="0"/>
      <w:marTop w:val="0"/>
      <w:marBottom w:val="0"/>
      <w:divBdr>
        <w:top w:val="none" w:sz="0" w:space="0" w:color="auto"/>
        <w:left w:val="none" w:sz="0" w:space="0" w:color="auto"/>
        <w:bottom w:val="none" w:sz="0" w:space="0" w:color="auto"/>
        <w:right w:val="none" w:sz="0" w:space="0" w:color="auto"/>
      </w:divBdr>
    </w:div>
    <w:div w:id="775709810">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172184446">
      <w:bodyDiv w:val="1"/>
      <w:marLeft w:val="0"/>
      <w:marRight w:val="0"/>
      <w:marTop w:val="0"/>
      <w:marBottom w:val="0"/>
      <w:divBdr>
        <w:top w:val="none" w:sz="0" w:space="0" w:color="auto"/>
        <w:left w:val="none" w:sz="0" w:space="0" w:color="auto"/>
        <w:bottom w:val="none" w:sz="0" w:space="0" w:color="auto"/>
        <w:right w:val="none" w:sz="0" w:space="0" w:color="auto"/>
      </w:divBdr>
    </w:div>
    <w:div w:id="1350910461">
      <w:bodyDiv w:val="1"/>
      <w:marLeft w:val="0"/>
      <w:marRight w:val="0"/>
      <w:marTop w:val="0"/>
      <w:marBottom w:val="0"/>
      <w:divBdr>
        <w:top w:val="none" w:sz="0" w:space="0" w:color="auto"/>
        <w:left w:val="none" w:sz="0" w:space="0" w:color="auto"/>
        <w:bottom w:val="none" w:sz="0" w:space="0" w:color="auto"/>
        <w:right w:val="none" w:sz="0" w:space="0" w:color="auto"/>
      </w:divBdr>
    </w:div>
    <w:div w:id="1407724476">
      <w:bodyDiv w:val="1"/>
      <w:marLeft w:val="0"/>
      <w:marRight w:val="0"/>
      <w:marTop w:val="0"/>
      <w:marBottom w:val="0"/>
      <w:divBdr>
        <w:top w:val="none" w:sz="0" w:space="0" w:color="auto"/>
        <w:left w:val="none" w:sz="0" w:space="0" w:color="auto"/>
        <w:bottom w:val="none" w:sz="0" w:space="0" w:color="auto"/>
        <w:right w:val="none" w:sz="0" w:space="0" w:color="auto"/>
      </w:divBdr>
    </w:div>
    <w:div w:id="1559512863">
      <w:bodyDiv w:val="1"/>
      <w:marLeft w:val="0"/>
      <w:marRight w:val="0"/>
      <w:marTop w:val="0"/>
      <w:marBottom w:val="0"/>
      <w:divBdr>
        <w:top w:val="none" w:sz="0" w:space="0" w:color="auto"/>
        <w:left w:val="none" w:sz="0" w:space="0" w:color="auto"/>
        <w:bottom w:val="none" w:sz="0" w:space="0" w:color="auto"/>
        <w:right w:val="none" w:sz="0" w:space="0" w:color="auto"/>
      </w:divBdr>
    </w:div>
    <w:div w:id="1587377127">
      <w:bodyDiv w:val="1"/>
      <w:marLeft w:val="0"/>
      <w:marRight w:val="0"/>
      <w:marTop w:val="0"/>
      <w:marBottom w:val="0"/>
      <w:divBdr>
        <w:top w:val="none" w:sz="0" w:space="0" w:color="auto"/>
        <w:left w:val="none" w:sz="0" w:space="0" w:color="auto"/>
        <w:bottom w:val="none" w:sz="0" w:space="0" w:color="auto"/>
        <w:right w:val="none" w:sz="0" w:space="0" w:color="auto"/>
      </w:divBdr>
    </w:div>
    <w:div w:id="1596136304">
      <w:bodyDiv w:val="1"/>
      <w:marLeft w:val="0"/>
      <w:marRight w:val="0"/>
      <w:marTop w:val="0"/>
      <w:marBottom w:val="0"/>
      <w:divBdr>
        <w:top w:val="none" w:sz="0" w:space="0" w:color="auto"/>
        <w:left w:val="none" w:sz="0" w:space="0" w:color="auto"/>
        <w:bottom w:val="none" w:sz="0" w:space="0" w:color="auto"/>
        <w:right w:val="none" w:sz="0" w:space="0" w:color="auto"/>
      </w:divBdr>
    </w:div>
    <w:div w:id="1743867130">
      <w:bodyDiv w:val="1"/>
      <w:marLeft w:val="0"/>
      <w:marRight w:val="0"/>
      <w:marTop w:val="0"/>
      <w:marBottom w:val="0"/>
      <w:divBdr>
        <w:top w:val="none" w:sz="0" w:space="0" w:color="auto"/>
        <w:left w:val="none" w:sz="0" w:space="0" w:color="auto"/>
        <w:bottom w:val="none" w:sz="0" w:space="0" w:color="auto"/>
        <w:right w:val="none" w:sz="0" w:space="0" w:color="auto"/>
      </w:divBdr>
    </w:div>
    <w:div w:id="1777946098">
      <w:bodyDiv w:val="1"/>
      <w:marLeft w:val="0"/>
      <w:marRight w:val="0"/>
      <w:marTop w:val="0"/>
      <w:marBottom w:val="0"/>
      <w:divBdr>
        <w:top w:val="none" w:sz="0" w:space="0" w:color="auto"/>
        <w:left w:val="none" w:sz="0" w:space="0" w:color="auto"/>
        <w:bottom w:val="none" w:sz="0" w:space="0" w:color="auto"/>
        <w:right w:val="none" w:sz="0" w:space="0" w:color="auto"/>
      </w:divBdr>
    </w:div>
    <w:div w:id="1907639275">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2036929951">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youtu.be/Dy76WU-qFrs?si=CocIIq7U4J0rv1SZ"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enpf.kz"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FB33B0-0339-4E46-BABB-F05839E2E5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ЕНПФ суд</Template>
  <TotalTime>0</TotalTime>
  <Pages>1</Pages>
  <Words>288</Words>
  <Characters>2225</Characters>
  <Application>Microsoft Office Word</Application>
  <DocSecurity>0</DocSecurity>
  <Lines>41</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2527</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cp:lastModifiedBy>Алпысбаева Динара Кызыровна</cp:lastModifiedBy>
  <cp:revision>2</cp:revision>
  <cp:lastPrinted>2023-07-28T07:28:00Z</cp:lastPrinted>
  <dcterms:created xsi:type="dcterms:W3CDTF">2026-10-01T09:16:00Z</dcterms:created>
  <dcterms:modified xsi:type="dcterms:W3CDTF">2026-10-01T09:16:00Z</dcterms:modified>
</cp:coreProperties>
</file>