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864765" w14:textId="6FC68CD8"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01.09.2026ж. жағдай бойынша отандастарымыздың</w:t>
      </w:r>
      <w:r w:rsidR="00A00249">
        <w:rPr>
          <w:rFonts w:ascii="Times New Roman" w:hAnsi="Times New Roman"/>
          <w:b/>
          <w:color w:val="000000"/>
          <w:sz w:val="24"/>
          <w:szCs w:val="24"/>
          <w:lang w:val="kk-KZ"/>
        </w:rPr>
        <w:t xml:space="preserve"> </w:t>
      </w:r>
      <w:bookmarkStart w:id="0" w:name="_GoBack"/>
      <w:bookmarkEnd w:id="0"/>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AE248" w14:textId="77777777" w:rsidR="00CC1EE0" w:rsidRDefault="00CC1EE0" w:rsidP="005E4B51">
      <w:pPr>
        <w:spacing w:after="0" w:line="240" w:lineRule="auto"/>
      </w:pPr>
      <w:r>
        <w:separator/>
      </w:r>
    </w:p>
  </w:endnote>
  <w:endnote w:type="continuationSeparator" w:id="0">
    <w:p w14:paraId="3B350C78" w14:textId="77777777" w:rsidR="00CC1EE0" w:rsidRDefault="00CC1EE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63966" w14:textId="77777777" w:rsidR="00CC1EE0" w:rsidRDefault="00CC1EE0" w:rsidP="005E4B51">
      <w:pPr>
        <w:spacing w:after="0" w:line="240" w:lineRule="auto"/>
      </w:pPr>
      <w:r>
        <w:separator/>
      </w:r>
    </w:p>
  </w:footnote>
  <w:footnote w:type="continuationSeparator" w:id="0">
    <w:p w14:paraId="3B634C4B" w14:textId="77777777" w:rsidR="00CC1EE0" w:rsidRDefault="00CC1EE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0249"/>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1EE0"/>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52D41-CF73-4EA0-9458-827BDBFA1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632</Words>
  <Characters>4387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3</cp:revision>
  <cp:lastPrinted>2026-09-16T07:07:00Z</cp:lastPrinted>
  <dcterms:created xsi:type="dcterms:W3CDTF">2026-09-23T04:43:00Z</dcterms:created>
  <dcterms:modified xsi:type="dcterms:W3CDTF">2026-09-28T08:36:00Z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