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266" w:rsidRDefault="00AA2266" w:rsidP="00AA2266">
      <w:pPr>
        <w:pStyle w:val="aa"/>
        <w:tabs>
          <w:tab w:val="left" w:pos="709"/>
        </w:tabs>
        <w:ind w:firstLine="454"/>
        <w:jc w:val="center"/>
        <w:rPr>
          <w:b w:val="0"/>
          <w:sz w:val="28"/>
          <w:szCs w:val="28"/>
          <w:lang w:val="kk-KZ"/>
        </w:rPr>
      </w:pPr>
      <w:r w:rsidRPr="00AA2266">
        <w:rPr>
          <w:b w:val="0"/>
          <w:sz w:val="28"/>
          <w:szCs w:val="28"/>
          <w:lang w:val="kk-KZ"/>
        </w:rPr>
        <w:t>«М.Әуезов атындағы Оңтүстік Қазақстан университеті»</w:t>
      </w:r>
      <w:r>
        <w:rPr>
          <w:b w:val="0"/>
          <w:sz w:val="28"/>
          <w:szCs w:val="28"/>
          <w:lang w:val="kk-KZ"/>
        </w:rPr>
        <w:t xml:space="preserve"> </w:t>
      </w:r>
      <w:r w:rsidRPr="00AA2266">
        <w:rPr>
          <w:b w:val="0"/>
          <w:sz w:val="28"/>
          <w:szCs w:val="28"/>
          <w:lang w:val="kk-KZ"/>
        </w:rPr>
        <w:t xml:space="preserve">КЕАҚ </w:t>
      </w:r>
    </w:p>
    <w:p w:rsidR="00C514EA" w:rsidRDefault="00AA2266" w:rsidP="00C514EA">
      <w:pPr>
        <w:pStyle w:val="aa"/>
        <w:tabs>
          <w:tab w:val="left" w:pos="709"/>
        </w:tabs>
        <w:ind w:firstLine="454"/>
        <w:jc w:val="center"/>
        <w:rPr>
          <w:rStyle w:val="ezkurwreuab5ozgtqnkl"/>
          <w:b w:val="0"/>
          <w:sz w:val="28"/>
          <w:szCs w:val="28"/>
          <w:lang w:val="kk-KZ"/>
        </w:rPr>
      </w:pPr>
      <w:r w:rsidRPr="00C514EA">
        <w:rPr>
          <w:b w:val="0"/>
          <w:sz w:val="28"/>
          <w:szCs w:val="28"/>
          <w:lang w:val="kk-KZ"/>
        </w:rPr>
        <w:t xml:space="preserve">Басқарма мүшесі, </w:t>
      </w:r>
      <w:r w:rsidRPr="00C514EA">
        <w:rPr>
          <w:b w:val="0"/>
          <w:sz w:val="28"/>
          <w:szCs w:val="28"/>
          <w:lang w:val="ru-KZ"/>
        </w:rPr>
        <w:t xml:space="preserve"> </w:t>
      </w:r>
      <w:r w:rsidR="00C514EA" w:rsidRPr="00C514EA">
        <w:rPr>
          <w:b w:val="0"/>
          <w:sz w:val="28"/>
          <w:szCs w:val="28"/>
          <w:lang w:val="kk-KZ"/>
        </w:rPr>
        <w:t>ғылыми жұмыс және инновациялар жөніндегі проректоры</w:t>
      </w:r>
      <w:r w:rsidR="00C514EA" w:rsidRPr="00C514EA">
        <w:rPr>
          <w:rStyle w:val="ezkurwreuab5ozgtqnkl"/>
          <w:b w:val="0"/>
          <w:sz w:val="28"/>
          <w:szCs w:val="28"/>
          <w:lang w:val="kk-KZ"/>
        </w:rPr>
        <w:t xml:space="preserve"> </w:t>
      </w:r>
      <w:r w:rsidR="00C514EA" w:rsidRPr="00AA2266">
        <w:rPr>
          <w:rStyle w:val="ezkurwreuab5ozgtqnkl"/>
          <w:b w:val="0"/>
          <w:sz w:val="28"/>
          <w:szCs w:val="28"/>
          <w:lang w:val="kk-KZ"/>
        </w:rPr>
        <w:t xml:space="preserve">лауазымына үміткердің </w:t>
      </w:r>
    </w:p>
    <w:p w:rsidR="00AA2266" w:rsidRPr="003A7715" w:rsidRDefault="00AA2266" w:rsidP="00AA2266">
      <w:pPr>
        <w:jc w:val="center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ҚЫЗМЕТТІК ТІЗІМІ</w:t>
      </w:r>
      <w:r>
        <w:rPr>
          <w:rFonts w:ascii="Times New Roman" w:hAnsi="Times New Roman"/>
          <w:szCs w:val="28"/>
          <w:lang w:val="kk-KZ"/>
        </w:rPr>
        <w:t xml:space="preserve"> / </w:t>
      </w:r>
      <w:r w:rsidRPr="003A7715">
        <w:rPr>
          <w:rFonts w:ascii="Times New Roman" w:hAnsi="Times New Roman"/>
          <w:szCs w:val="28"/>
        </w:rPr>
        <w:t>ПОСЛУЖНОЙ СПИСОК</w:t>
      </w:r>
    </w:p>
    <w:p w:rsidR="00AA2266" w:rsidRDefault="00AA2266" w:rsidP="00AA2266">
      <w:pPr>
        <w:pStyle w:val="aa"/>
        <w:tabs>
          <w:tab w:val="left" w:pos="709"/>
        </w:tabs>
        <w:ind w:firstLine="454"/>
        <w:jc w:val="center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кандидата на должность </w:t>
      </w:r>
      <w:r w:rsidRPr="00AA2266">
        <w:rPr>
          <w:b w:val="0"/>
          <w:sz w:val="28"/>
          <w:szCs w:val="28"/>
          <w:lang w:val="ru-RU"/>
        </w:rPr>
        <w:t>член</w:t>
      </w:r>
      <w:r w:rsidRPr="00AA2266">
        <w:rPr>
          <w:b w:val="0"/>
          <w:sz w:val="28"/>
          <w:szCs w:val="28"/>
          <w:lang w:val="kk-KZ"/>
        </w:rPr>
        <w:t>а</w:t>
      </w:r>
      <w:r w:rsidRPr="00AA2266">
        <w:rPr>
          <w:b w:val="0"/>
          <w:sz w:val="28"/>
          <w:szCs w:val="28"/>
          <w:lang w:val="ru-RU"/>
        </w:rPr>
        <w:t xml:space="preserve"> Правления</w:t>
      </w:r>
      <w:r>
        <w:rPr>
          <w:b w:val="0"/>
          <w:sz w:val="28"/>
          <w:szCs w:val="28"/>
          <w:lang w:val="ru-RU"/>
        </w:rPr>
        <w:t>,</w:t>
      </w:r>
      <w:r w:rsidRPr="00AA2266">
        <w:rPr>
          <w:b w:val="0"/>
          <w:sz w:val="28"/>
          <w:szCs w:val="28"/>
          <w:lang w:val="kk-KZ"/>
        </w:rPr>
        <w:t xml:space="preserve"> </w:t>
      </w:r>
    </w:p>
    <w:p w:rsidR="00C514EA" w:rsidRDefault="00C514EA" w:rsidP="00AA2266">
      <w:pPr>
        <w:pStyle w:val="aa"/>
        <w:tabs>
          <w:tab w:val="left" w:pos="709"/>
        </w:tabs>
        <w:ind w:firstLine="454"/>
        <w:jc w:val="center"/>
        <w:rPr>
          <w:lang w:val="ru-RU"/>
        </w:rPr>
      </w:pPr>
      <w:r w:rsidRPr="00C514EA">
        <w:rPr>
          <w:b w:val="0"/>
          <w:sz w:val="28"/>
          <w:szCs w:val="28"/>
          <w:lang w:val="ru-RU"/>
        </w:rPr>
        <w:t>проректора по научной работе и инновациям</w:t>
      </w:r>
      <w:r w:rsidRPr="00C514EA">
        <w:rPr>
          <w:lang w:val="ru-RU"/>
        </w:rPr>
        <w:t xml:space="preserve"> </w:t>
      </w:r>
    </w:p>
    <w:p w:rsidR="00AA2266" w:rsidRPr="00AA2266" w:rsidRDefault="00AA2266" w:rsidP="00AA2266">
      <w:pPr>
        <w:pStyle w:val="aa"/>
        <w:tabs>
          <w:tab w:val="left" w:pos="709"/>
        </w:tabs>
        <w:ind w:firstLine="454"/>
        <w:jc w:val="center"/>
        <w:rPr>
          <w:rFonts w:eastAsia="Calibri"/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НАО</w:t>
      </w:r>
      <w:r w:rsidRPr="00AA2266">
        <w:rPr>
          <w:b w:val="0"/>
          <w:sz w:val="28"/>
          <w:szCs w:val="28"/>
          <w:lang w:val="ru-RU"/>
        </w:rPr>
        <w:t xml:space="preserve"> «</w:t>
      </w:r>
      <w:r w:rsidRPr="00AA2266">
        <w:rPr>
          <w:rFonts w:eastAsia="Calibri"/>
          <w:b w:val="0"/>
          <w:sz w:val="28"/>
          <w:szCs w:val="28"/>
          <w:lang w:val="ru-RU"/>
        </w:rPr>
        <w:t>Южно-Казахстанский университет им.М.Ауэзова</w:t>
      </w:r>
      <w:r w:rsidRPr="00AA2266">
        <w:rPr>
          <w:b w:val="0"/>
          <w:sz w:val="28"/>
          <w:szCs w:val="28"/>
          <w:lang w:val="ru-RU"/>
        </w:rPr>
        <w:t>»</w:t>
      </w: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C1122A" w:rsidRPr="003A7715" w:rsidRDefault="00073757" w:rsidP="00C1122A">
      <w:pPr>
        <w:rPr>
          <w:rFonts w:ascii="Times New Roman" w:hAnsi="Times New Roman"/>
          <w:szCs w:val="28"/>
        </w:rPr>
      </w:pPr>
      <w:r w:rsidRPr="003A7715">
        <w:rPr>
          <w:noProof/>
          <w:lang w:val="en-US" w:eastAsia="en-US"/>
        </w:rPr>
        <mc:AlternateContent>
          <mc:Choice Requires="wps">
            <w:drawing>
              <wp:anchor distT="0" distB="2172970" distL="2048510" distR="63500" simplePos="0" relativeHeight="251657728" behindDoc="0" locked="0" layoutInCell="1" allowOverlap="1">
                <wp:simplePos x="0" y="0"/>
                <wp:positionH relativeFrom="margin">
                  <wp:posOffset>4761865</wp:posOffset>
                </wp:positionH>
                <wp:positionV relativeFrom="paragraph">
                  <wp:posOffset>84455</wp:posOffset>
                </wp:positionV>
                <wp:extent cx="1079500" cy="1440180"/>
                <wp:effectExtent l="0" t="0" r="635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</w:p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</w:p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  <w:r>
                              <w:t>ФОТО</w:t>
                            </w:r>
                          </w:p>
                          <w:p w:rsidR="00C1122A" w:rsidRDefault="00C1122A" w:rsidP="00C1122A">
                            <w:pPr>
                              <w:pStyle w:val="62"/>
                              <w:shd w:val="clear" w:color="auto" w:fill="auto"/>
                              <w:spacing w:line="281" w:lineRule="exact"/>
                              <w:jc w:val="center"/>
                            </w:pPr>
                            <w:r>
                              <w:rPr>
                                <w:rStyle w:val="6Exact"/>
                              </w:rPr>
                              <w:t>(түрлі</w:t>
                            </w:r>
                            <w:r>
                              <w:rPr>
                                <w:rStyle w:val="6Exact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Style w:val="6Exact"/>
                              </w:rPr>
                              <w:t>түсті/</w:t>
                            </w:r>
                            <w:r>
                              <w:rPr>
                                <w:rStyle w:val="6Exact"/>
                              </w:rPr>
                              <w:br/>
                              <w:t>цветное, 3x4)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74.95pt;margin-top:6.65pt;width:85pt;height:113.4pt;z-index:251657728;visibility:visible;mso-wrap-style:square;mso-width-percent:0;mso-height-percent:0;mso-wrap-distance-left:161.3pt;mso-wrap-distance-top:0;mso-wrap-distance-right:5pt;mso-wrap-distance-bottom:171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" filled="f">
                <v:textbox inset="0,0,0,0">
                  <w:txbxContent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</w:p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</w:p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  <w:r>
                        <w:t>ФОТО</w:t>
                      </w:r>
                    </w:p>
                    <w:p w:rsidR="00C1122A" w:rsidRDefault="00C1122A" w:rsidP="00C1122A">
                      <w:pPr>
                        <w:pStyle w:val="62"/>
                        <w:shd w:val="clear" w:color="auto" w:fill="auto"/>
                        <w:spacing w:line="281" w:lineRule="exact"/>
                        <w:jc w:val="center"/>
                      </w:pPr>
                      <w:r>
                        <w:rPr>
                          <w:rStyle w:val="6Exact"/>
                        </w:rPr>
                        <w:t>(түрлі</w:t>
                      </w:r>
                      <w:r>
                        <w:rPr>
                          <w:rStyle w:val="6Exact"/>
                          <w:lang w:val="kk-KZ"/>
                        </w:rPr>
                        <w:t xml:space="preserve"> </w:t>
                      </w:r>
                      <w:r>
                        <w:rPr>
                          <w:rStyle w:val="6Exact"/>
                        </w:rPr>
                        <w:t>түсті/</w:t>
                      </w:r>
                      <w:r>
                        <w:rPr>
                          <w:rStyle w:val="6Exact"/>
                        </w:rPr>
                        <w:br/>
                        <w:t>цветное, 3x4)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122A" w:rsidRPr="003A7715">
        <w:rPr>
          <w:rFonts w:ascii="Times New Roman" w:hAnsi="Times New Roman"/>
          <w:szCs w:val="28"/>
        </w:rPr>
        <w:t>________________________________________________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тегі, аты және әкесінің аты (болған жағдайда) /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фамилия, имя, отчество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________________________________________________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 xml:space="preserve">лауазымы/должность, санаты/категория 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(болған жағдайда/при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ЖЕКЕ МӘЛІМЕТТЕР / ЛИЧНЫЕ ДАННЫЕ</w:t>
      </w: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Туған күні және жері/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Дата и место рождения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Ұлты (қалауы бойынша)/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Национальность (по желанию)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Оқу орнын бітірген жылы және оның атауы/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Год окончания и наименование учебного заведения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AA2266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Мамандығы бойынша біліктілігі, ғылыми дәрежесі, ғылыми атағы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Квалификация по специальности, ученая степень, ученое звание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Шетел тілдерін білуі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Владение иностранными языками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Мемлекеттік наградалары, құрметті атақтары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Государственные награды, почетные звания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Дипломатиялық дәрежесі, әскери, арнайы атақтары, сыныптық шені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Дипломатический ранг, воинское, специальное звание, классный чин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Жаза түрі, оны тағайындау күні мен негізі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/Вид взыскания, дата и основания его наложения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lastRenderedPageBreak/>
        <w:t>Соңғы үш жылдағы қызметiнiң тиiмдiлгiн жыл сайынғы бағалау күнi мен нәтижесi, егер үш жылдан кем жұмыс icтеген жағдайда, нақты жұмыс icтеген</w:t>
      </w:r>
      <w:r w:rsidRPr="003A7715">
        <w:rPr>
          <w:sz w:val="28"/>
          <w:szCs w:val="28"/>
          <w:lang w:val="ru-RU"/>
        </w:rPr>
        <w:t xml:space="preserve"> </w:t>
      </w:r>
      <w:r w:rsidRPr="003A7715">
        <w:rPr>
          <w:rFonts w:ascii="Times New Roman" w:hAnsi="Times New Roman" w:cs="Times New Roman"/>
          <w:sz w:val="28"/>
          <w:szCs w:val="28"/>
          <w:lang w:val="ru-RU"/>
        </w:rPr>
        <w:t xml:space="preserve">кезеңiндегi бағасы кеөрсетiледi (мемлекеттiк әкiмшiлiк қызметшiлер толтырады)/ 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Дата и результаты ежегодной оценки эффективности деятельности за последние три года, в случае если проработал менее трех лет, указываются оценки за фактически отработанный период, а также, по результатам аттестации в соответствии с Законом Республики Казахстан «Об образовании»</w:t>
      </w:r>
    </w:p>
    <w:p w:rsidR="00C1122A" w:rsidRPr="003A7715" w:rsidRDefault="00C1122A" w:rsidP="00C1122A">
      <w:pPr>
        <w:pStyle w:val="af5"/>
        <w:ind w:left="284"/>
        <w:rPr>
          <w:rFonts w:ascii="Times New Roman" w:hAnsi="Times New Roman" w:cs="Times New Roman"/>
          <w:sz w:val="28"/>
          <w:szCs w:val="28"/>
          <w:lang w:val="ru-RU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ЕҢБЕК ЖОЛЫ/ТРУДОВАЯ ДЕЯТЕЛЬНОСТЬ</w:t>
      </w:r>
    </w:p>
    <w:p w:rsidR="00AA2266" w:rsidRPr="007B172D" w:rsidRDefault="00AA2266" w:rsidP="00AA226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tbl>
      <w:tblPr>
        <w:tblpPr w:leftFromText="180" w:rightFromText="180" w:vertAnchor="text" w:horzAnchor="page" w:tblpX="1898" w:tblpY="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1664"/>
        <w:gridCol w:w="5850"/>
      </w:tblGrid>
      <w:tr w:rsidR="00AA2266" w:rsidRPr="00615A20" w:rsidTr="00AF0FF7">
        <w:tc>
          <w:tcPr>
            <w:tcW w:w="3494" w:type="dxa"/>
            <w:gridSpan w:val="2"/>
            <w:tcBorders>
              <w:left w:val="single" w:sz="4" w:space="0" w:color="auto"/>
            </w:tcBorders>
          </w:tcPr>
          <w:p w:rsidR="00AA2266" w:rsidRPr="00687217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Күні/ дата</w:t>
            </w:r>
          </w:p>
        </w:tc>
        <w:tc>
          <w:tcPr>
            <w:tcW w:w="5987" w:type="dxa"/>
            <w:vMerge w:val="restart"/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 w:rsidRPr="00615A20">
              <w:rPr>
                <w:rFonts w:ascii="Times New Roman" w:hAnsi="Times New Roman"/>
                <w:szCs w:val="28"/>
                <w:lang w:val="kk-KZ"/>
              </w:rPr>
              <w:t>қызметi, жұмыс орны, мекеменiң орналасқан жерi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/</w:t>
            </w:r>
            <w:r w:rsidRPr="00615A20">
              <w:rPr>
                <w:rFonts w:ascii="Times New Roman" w:hAnsi="Times New Roman"/>
                <w:szCs w:val="28"/>
              </w:rPr>
              <w:t xml:space="preserve"> должность, место</w:t>
            </w:r>
          </w:p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 w:rsidRPr="00615A20">
              <w:rPr>
                <w:rFonts w:ascii="Times New Roman" w:hAnsi="Times New Roman"/>
                <w:szCs w:val="28"/>
              </w:rPr>
              <w:t>работы, местонахождение организации</w:t>
            </w:r>
          </w:p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</w:t>
            </w:r>
            <w:r w:rsidRPr="00615A20">
              <w:rPr>
                <w:rFonts w:ascii="Times New Roman" w:hAnsi="Times New Roman"/>
                <w:szCs w:val="28"/>
              </w:rPr>
              <w:t>абылданған</w:t>
            </w:r>
            <w:r>
              <w:rPr>
                <w:rFonts w:ascii="Times New Roman" w:hAnsi="Times New Roman"/>
                <w:szCs w:val="28"/>
                <w:lang w:val="kk-KZ"/>
              </w:rPr>
              <w:t>/</w:t>
            </w:r>
            <w:r w:rsidRPr="00615A20">
              <w:rPr>
                <w:rFonts w:ascii="Times New Roman" w:hAnsi="Times New Roman"/>
                <w:szCs w:val="28"/>
                <w:lang w:val="kk-KZ"/>
              </w:rPr>
              <w:t xml:space="preserve"> приема</w:t>
            </w:r>
          </w:p>
        </w:tc>
        <w:tc>
          <w:tcPr>
            <w:tcW w:w="1664" w:type="dxa"/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</w:t>
            </w:r>
            <w:r w:rsidRPr="00615A20">
              <w:rPr>
                <w:rFonts w:ascii="Times New Roman" w:hAnsi="Times New Roman"/>
                <w:szCs w:val="28"/>
              </w:rPr>
              <w:t>осатылған</w:t>
            </w:r>
            <w:r>
              <w:rPr>
                <w:rFonts w:ascii="Times New Roman" w:hAnsi="Times New Roman"/>
                <w:szCs w:val="28"/>
                <w:lang w:val="kk-KZ"/>
              </w:rPr>
              <w:t>/</w:t>
            </w:r>
            <w:r w:rsidRPr="00615A20">
              <w:rPr>
                <w:rFonts w:ascii="Times New Roman" w:hAnsi="Times New Roman"/>
                <w:szCs w:val="28"/>
                <w:lang w:val="kk-KZ"/>
              </w:rPr>
              <w:t xml:space="preserve"> увольнения</w:t>
            </w:r>
          </w:p>
        </w:tc>
        <w:tc>
          <w:tcPr>
            <w:tcW w:w="5987" w:type="dxa"/>
            <w:vMerge/>
          </w:tcPr>
          <w:p w:rsidR="00AA2266" w:rsidRPr="00687217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Pr="00AA2266" w:rsidRDefault="00AA2266" w:rsidP="00AF0FF7">
            <w:pPr>
              <w:jc w:val="center"/>
              <w:rPr>
                <w:rFonts w:ascii="Times New Roman" w:hAnsi="Times New Roman"/>
                <w:i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664" w:type="dxa"/>
          </w:tcPr>
          <w:p w:rsidR="00AA2266" w:rsidRPr="00AA2266" w:rsidRDefault="00AA2266" w:rsidP="00AF0FF7">
            <w:pPr>
              <w:jc w:val="center"/>
              <w:rPr>
                <w:rFonts w:ascii="Times New Roman" w:hAnsi="Times New Roman"/>
                <w:i/>
                <w:szCs w:val="28"/>
                <w:lang w:val="kk-KZ"/>
              </w:rPr>
            </w:pPr>
          </w:p>
        </w:tc>
        <w:tc>
          <w:tcPr>
            <w:tcW w:w="5987" w:type="dxa"/>
          </w:tcPr>
          <w:p w:rsidR="00AA2266" w:rsidRPr="00AA2266" w:rsidRDefault="00AA2266" w:rsidP="00AF0FF7">
            <w:pPr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  <w:tc>
          <w:tcPr>
            <w:tcW w:w="1664" w:type="dxa"/>
          </w:tcPr>
          <w:p w:rsidR="00AA2266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  <w:tc>
          <w:tcPr>
            <w:tcW w:w="5987" w:type="dxa"/>
          </w:tcPr>
          <w:p w:rsidR="00AA2266" w:rsidRPr="00687217" w:rsidRDefault="00AA2266" w:rsidP="00AF0FF7">
            <w:pPr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kk-KZ"/>
              </w:rPr>
            </w:pPr>
          </w:p>
        </w:tc>
      </w:tr>
    </w:tbl>
    <w:p w:rsidR="00AA2266" w:rsidRDefault="00AA2266" w:rsidP="00C1122A">
      <w:pPr>
        <w:rPr>
          <w:rFonts w:ascii="Times New Roman" w:hAnsi="Times New Roman"/>
          <w:szCs w:val="28"/>
        </w:rPr>
      </w:pP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______________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Кандидатты</w:t>
      </w:r>
      <w:r w:rsidR="007D6328">
        <w:rPr>
          <w:rFonts w:ascii="Times New Roman" w:hAnsi="Times New Roman"/>
          <w:szCs w:val="28"/>
          <w:lang w:val="kk-KZ"/>
        </w:rPr>
        <w:t>ң</w:t>
      </w:r>
      <w:r w:rsidRPr="003A7715">
        <w:rPr>
          <w:rFonts w:ascii="Times New Roman" w:hAnsi="Times New Roman"/>
          <w:szCs w:val="28"/>
        </w:rPr>
        <w:t xml:space="preserve"> </w:t>
      </w:r>
      <w:r w:rsidR="007D6328">
        <w:rPr>
          <w:rFonts w:ascii="Times New Roman" w:hAnsi="Times New Roman"/>
          <w:szCs w:val="28"/>
          <w:lang w:val="kk-KZ"/>
        </w:rPr>
        <w:t>қ</w:t>
      </w:r>
      <w:r w:rsidRPr="003A7715">
        <w:rPr>
          <w:rFonts w:ascii="Times New Roman" w:hAnsi="Times New Roman"/>
          <w:szCs w:val="28"/>
        </w:rPr>
        <w:t xml:space="preserve">олы/ 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Подпись кандидата</w:t>
      </w: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</w:t>
      </w:r>
    </w:p>
    <w:p w:rsidR="00C1122A" w:rsidRPr="00ED4836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Күнi /дата</w:t>
      </w:r>
    </w:p>
    <w:sectPr w:rsidR="00C1122A" w:rsidRPr="00ED4836" w:rsidSect="00AA2266">
      <w:footerReference w:type="even" r:id="rId9"/>
      <w:pgSz w:w="11906" w:h="16838" w:code="9"/>
      <w:pgMar w:top="993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B88" w:rsidRDefault="00066B88">
      <w:r>
        <w:separator/>
      </w:r>
    </w:p>
  </w:endnote>
  <w:endnote w:type="continuationSeparator" w:id="0">
    <w:p w:rsidR="00066B88" w:rsidRDefault="0006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B88" w:rsidRDefault="00066B88">
      <w:r>
        <w:separator/>
      </w:r>
    </w:p>
  </w:footnote>
  <w:footnote w:type="continuationSeparator" w:id="0">
    <w:p w:rsidR="00066B88" w:rsidRDefault="00066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F481B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D6CA7"/>
    <w:multiLevelType w:val="multilevel"/>
    <w:tmpl w:val="24982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 w15:restartNumberingAfterBreak="0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25AB4"/>
    <w:multiLevelType w:val="hybridMultilevel"/>
    <w:tmpl w:val="60A65B90"/>
    <w:lvl w:ilvl="0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3505AB4"/>
    <w:multiLevelType w:val="multilevel"/>
    <w:tmpl w:val="F710B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E1B79"/>
    <w:multiLevelType w:val="multilevel"/>
    <w:tmpl w:val="0BC29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A1CF0"/>
    <w:multiLevelType w:val="multilevel"/>
    <w:tmpl w:val="CD246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287D47"/>
    <w:multiLevelType w:val="multilevel"/>
    <w:tmpl w:val="D27C67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23798C"/>
    <w:multiLevelType w:val="multilevel"/>
    <w:tmpl w:val="23B40C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7E406B"/>
    <w:multiLevelType w:val="multilevel"/>
    <w:tmpl w:val="6F56C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434529"/>
    <w:multiLevelType w:val="multilevel"/>
    <w:tmpl w:val="1CD44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832420"/>
    <w:multiLevelType w:val="multilevel"/>
    <w:tmpl w:val="704C7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285583"/>
    <w:multiLevelType w:val="multilevel"/>
    <w:tmpl w:val="165877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3610FB"/>
    <w:multiLevelType w:val="multilevel"/>
    <w:tmpl w:val="1B04C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D27F97"/>
    <w:multiLevelType w:val="multilevel"/>
    <w:tmpl w:val="19843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312EE"/>
    <w:multiLevelType w:val="multilevel"/>
    <w:tmpl w:val="DDB608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C56F0"/>
    <w:multiLevelType w:val="multilevel"/>
    <w:tmpl w:val="1D021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D07E3E"/>
    <w:multiLevelType w:val="multilevel"/>
    <w:tmpl w:val="C9288E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 w15:restartNumberingAfterBreak="0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17450"/>
    <w:multiLevelType w:val="multilevel"/>
    <w:tmpl w:val="049C1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86F5206"/>
    <w:multiLevelType w:val="hybridMultilevel"/>
    <w:tmpl w:val="06FA2388"/>
    <w:lvl w:ilvl="0" w:tplc="8974D0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C68BA"/>
    <w:multiLevelType w:val="multilevel"/>
    <w:tmpl w:val="ABCAF3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36D07"/>
    <w:multiLevelType w:val="multilevel"/>
    <w:tmpl w:val="430475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945693"/>
    <w:multiLevelType w:val="multilevel"/>
    <w:tmpl w:val="A6802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50C58C4"/>
    <w:multiLevelType w:val="multilevel"/>
    <w:tmpl w:val="7A06A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F5D1B31"/>
    <w:multiLevelType w:val="multilevel"/>
    <w:tmpl w:val="C1CC2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25072F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4"/>
  </w:num>
  <w:num w:numId="5">
    <w:abstractNumId w:val="11"/>
  </w:num>
  <w:num w:numId="6">
    <w:abstractNumId w:val="28"/>
  </w:num>
  <w:num w:numId="7">
    <w:abstractNumId w:val="26"/>
  </w:num>
  <w:num w:numId="8">
    <w:abstractNumId w:val="18"/>
  </w:num>
  <w:num w:numId="9">
    <w:abstractNumId w:val="14"/>
  </w:num>
  <w:num w:numId="10">
    <w:abstractNumId w:val="20"/>
  </w:num>
  <w:num w:numId="11">
    <w:abstractNumId w:val="16"/>
  </w:num>
  <w:num w:numId="12">
    <w:abstractNumId w:val="30"/>
  </w:num>
  <w:num w:numId="13">
    <w:abstractNumId w:val="34"/>
  </w:num>
  <w:num w:numId="14">
    <w:abstractNumId w:val="5"/>
  </w:num>
  <w:num w:numId="15">
    <w:abstractNumId w:val="27"/>
  </w:num>
  <w:num w:numId="16">
    <w:abstractNumId w:val="31"/>
  </w:num>
  <w:num w:numId="17">
    <w:abstractNumId w:val="12"/>
  </w:num>
  <w:num w:numId="18">
    <w:abstractNumId w:val="13"/>
  </w:num>
  <w:num w:numId="19">
    <w:abstractNumId w:val="10"/>
  </w:num>
  <w:num w:numId="20">
    <w:abstractNumId w:val="17"/>
  </w:num>
  <w:num w:numId="21">
    <w:abstractNumId w:val="21"/>
  </w:num>
  <w:num w:numId="22">
    <w:abstractNumId w:val="9"/>
  </w:num>
  <w:num w:numId="23">
    <w:abstractNumId w:val="32"/>
  </w:num>
  <w:num w:numId="24">
    <w:abstractNumId w:val="24"/>
  </w:num>
  <w:num w:numId="25">
    <w:abstractNumId w:val="19"/>
  </w:num>
  <w:num w:numId="26">
    <w:abstractNumId w:val="33"/>
  </w:num>
  <w:num w:numId="27">
    <w:abstractNumId w:val="3"/>
  </w:num>
  <w:num w:numId="28">
    <w:abstractNumId w:val="2"/>
  </w:num>
  <w:num w:numId="29">
    <w:abstractNumId w:val="6"/>
  </w:num>
  <w:num w:numId="30">
    <w:abstractNumId w:val="29"/>
  </w:num>
  <w:num w:numId="31">
    <w:abstractNumId w:val="22"/>
  </w:num>
  <w:num w:numId="32">
    <w:abstractNumId w:val="8"/>
  </w:num>
  <w:num w:numId="33">
    <w:abstractNumId w:val="1"/>
  </w:num>
  <w:num w:numId="34">
    <w:abstractNumId w:val="23"/>
  </w:num>
  <w:num w:numId="35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174C"/>
    <w:rsid w:val="000021A7"/>
    <w:rsid w:val="0000298D"/>
    <w:rsid w:val="000070C9"/>
    <w:rsid w:val="0002295E"/>
    <w:rsid w:val="000310CB"/>
    <w:rsid w:val="00035E34"/>
    <w:rsid w:val="000375A4"/>
    <w:rsid w:val="0004121F"/>
    <w:rsid w:val="00053560"/>
    <w:rsid w:val="00066B88"/>
    <w:rsid w:val="00070D4E"/>
    <w:rsid w:val="00073757"/>
    <w:rsid w:val="0009115D"/>
    <w:rsid w:val="0009205D"/>
    <w:rsid w:val="00092EC2"/>
    <w:rsid w:val="000A4BD7"/>
    <w:rsid w:val="000B10AA"/>
    <w:rsid w:val="000C26C5"/>
    <w:rsid w:val="000E04C7"/>
    <w:rsid w:val="000E2A30"/>
    <w:rsid w:val="000F4989"/>
    <w:rsid w:val="00100992"/>
    <w:rsid w:val="001121F7"/>
    <w:rsid w:val="001158BF"/>
    <w:rsid w:val="0011648E"/>
    <w:rsid w:val="00116DF4"/>
    <w:rsid w:val="0012225E"/>
    <w:rsid w:val="00132CFF"/>
    <w:rsid w:val="00161BF8"/>
    <w:rsid w:val="00165908"/>
    <w:rsid w:val="001663F9"/>
    <w:rsid w:val="00167424"/>
    <w:rsid w:val="001763DA"/>
    <w:rsid w:val="001A62DE"/>
    <w:rsid w:val="001B711B"/>
    <w:rsid w:val="001C0336"/>
    <w:rsid w:val="001C1E67"/>
    <w:rsid w:val="001D5113"/>
    <w:rsid w:val="001E09BB"/>
    <w:rsid w:val="001E1FD1"/>
    <w:rsid w:val="001E5811"/>
    <w:rsid w:val="001F030C"/>
    <w:rsid w:val="001F5ED0"/>
    <w:rsid w:val="00216F05"/>
    <w:rsid w:val="002217B3"/>
    <w:rsid w:val="00231130"/>
    <w:rsid w:val="00231EC6"/>
    <w:rsid w:val="00234D49"/>
    <w:rsid w:val="0024601B"/>
    <w:rsid w:val="0025082B"/>
    <w:rsid w:val="00266667"/>
    <w:rsid w:val="00267000"/>
    <w:rsid w:val="0027107F"/>
    <w:rsid w:val="00271A80"/>
    <w:rsid w:val="002B1342"/>
    <w:rsid w:val="002B13B2"/>
    <w:rsid w:val="002C2827"/>
    <w:rsid w:val="002E3D34"/>
    <w:rsid w:val="002E4828"/>
    <w:rsid w:val="002E6666"/>
    <w:rsid w:val="002E6927"/>
    <w:rsid w:val="002E7F59"/>
    <w:rsid w:val="002F3632"/>
    <w:rsid w:val="00337731"/>
    <w:rsid w:val="00371339"/>
    <w:rsid w:val="003A0CC3"/>
    <w:rsid w:val="003A7715"/>
    <w:rsid w:val="003A7D23"/>
    <w:rsid w:val="003B0940"/>
    <w:rsid w:val="003B0F9C"/>
    <w:rsid w:val="003B6D48"/>
    <w:rsid w:val="003D3D66"/>
    <w:rsid w:val="003D463B"/>
    <w:rsid w:val="003D7F23"/>
    <w:rsid w:val="003E4ED1"/>
    <w:rsid w:val="004027C7"/>
    <w:rsid w:val="004051F2"/>
    <w:rsid w:val="00405E8C"/>
    <w:rsid w:val="00417169"/>
    <w:rsid w:val="0042742B"/>
    <w:rsid w:val="00434A37"/>
    <w:rsid w:val="00436484"/>
    <w:rsid w:val="0044057E"/>
    <w:rsid w:val="00440860"/>
    <w:rsid w:val="0044221D"/>
    <w:rsid w:val="004432EB"/>
    <w:rsid w:val="00446B17"/>
    <w:rsid w:val="004474E8"/>
    <w:rsid w:val="00451F4A"/>
    <w:rsid w:val="00477B16"/>
    <w:rsid w:val="00484446"/>
    <w:rsid w:val="004910C1"/>
    <w:rsid w:val="00495892"/>
    <w:rsid w:val="004B3F94"/>
    <w:rsid w:val="004C6695"/>
    <w:rsid w:val="004E6252"/>
    <w:rsid w:val="004E638F"/>
    <w:rsid w:val="005008C6"/>
    <w:rsid w:val="00506F31"/>
    <w:rsid w:val="00516214"/>
    <w:rsid w:val="00520741"/>
    <w:rsid w:val="00521CBB"/>
    <w:rsid w:val="00532A58"/>
    <w:rsid w:val="00534EAB"/>
    <w:rsid w:val="00560E1C"/>
    <w:rsid w:val="005610B5"/>
    <w:rsid w:val="00564D64"/>
    <w:rsid w:val="00573258"/>
    <w:rsid w:val="005815C2"/>
    <w:rsid w:val="00582495"/>
    <w:rsid w:val="00596772"/>
    <w:rsid w:val="005A4540"/>
    <w:rsid w:val="005B616B"/>
    <w:rsid w:val="005C2909"/>
    <w:rsid w:val="005C6ED2"/>
    <w:rsid w:val="005D0A51"/>
    <w:rsid w:val="005D6D28"/>
    <w:rsid w:val="005E1279"/>
    <w:rsid w:val="005E2588"/>
    <w:rsid w:val="005E6862"/>
    <w:rsid w:val="005F6E2F"/>
    <w:rsid w:val="006247E8"/>
    <w:rsid w:val="006328DC"/>
    <w:rsid w:val="006340F1"/>
    <w:rsid w:val="00640D12"/>
    <w:rsid w:val="00656EE6"/>
    <w:rsid w:val="00657D7D"/>
    <w:rsid w:val="006611C5"/>
    <w:rsid w:val="00663B2C"/>
    <w:rsid w:val="006725BD"/>
    <w:rsid w:val="00681532"/>
    <w:rsid w:val="006933C7"/>
    <w:rsid w:val="006A3F8F"/>
    <w:rsid w:val="006A7F0D"/>
    <w:rsid w:val="006B06A4"/>
    <w:rsid w:val="006B7F51"/>
    <w:rsid w:val="006C563A"/>
    <w:rsid w:val="006E381E"/>
    <w:rsid w:val="006F2B69"/>
    <w:rsid w:val="006F5A96"/>
    <w:rsid w:val="00700A36"/>
    <w:rsid w:val="00701599"/>
    <w:rsid w:val="007027F1"/>
    <w:rsid w:val="00722EF6"/>
    <w:rsid w:val="00723A3E"/>
    <w:rsid w:val="00723E6F"/>
    <w:rsid w:val="007755B1"/>
    <w:rsid w:val="00793C51"/>
    <w:rsid w:val="00794A79"/>
    <w:rsid w:val="007A0BB4"/>
    <w:rsid w:val="007A1F9F"/>
    <w:rsid w:val="007A652E"/>
    <w:rsid w:val="007B4B58"/>
    <w:rsid w:val="007C0716"/>
    <w:rsid w:val="007D6328"/>
    <w:rsid w:val="007E067A"/>
    <w:rsid w:val="007E6ECC"/>
    <w:rsid w:val="007F6C83"/>
    <w:rsid w:val="00803AB2"/>
    <w:rsid w:val="00814430"/>
    <w:rsid w:val="00816194"/>
    <w:rsid w:val="00830504"/>
    <w:rsid w:val="0083761B"/>
    <w:rsid w:val="00845AC6"/>
    <w:rsid w:val="00874BD3"/>
    <w:rsid w:val="008839F1"/>
    <w:rsid w:val="00885FCC"/>
    <w:rsid w:val="00890F00"/>
    <w:rsid w:val="008A1899"/>
    <w:rsid w:val="008A5383"/>
    <w:rsid w:val="008A7B77"/>
    <w:rsid w:val="008C620D"/>
    <w:rsid w:val="008D1315"/>
    <w:rsid w:val="008D27B2"/>
    <w:rsid w:val="008E3A22"/>
    <w:rsid w:val="008E4295"/>
    <w:rsid w:val="009114B3"/>
    <w:rsid w:val="00916F3E"/>
    <w:rsid w:val="00930531"/>
    <w:rsid w:val="009631CA"/>
    <w:rsid w:val="0098040B"/>
    <w:rsid w:val="009A1D02"/>
    <w:rsid w:val="009B7A25"/>
    <w:rsid w:val="009C041A"/>
    <w:rsid w:val="009D6074"/>
    <w:rsid w:val="009F50B8"/>
    <w:rsid w:val="00A4038A"/>
    <w:rsid w:val="00A62305"/>
    <w:rsid w:val="00A6320E"/>
    <w:rsid w:val="00A81D4D"/>
    <w:rsid w:val="00A928A9"/>
    <w:rsid w:val="00A9613A"/>
    <w:rsid w:val="00AA2266"/>
    <w:rsid w:val="00AA6813"/>
    <w:rsid w:val="00AB2CD3"/>
    <w:rsid w:val="00AB4DB9"/>
    <w:rsid w:val="00AC0BA2"/>
    <w:rsid w:val="00AD487F"/>
    <w:rsid w:val="00AE4E16"/>
    <w:rsid w:val="00AF0FF7"/>
    <w:rsid w:val="00AF688C"/>
    <w:rsid w:val="00B168F2"/>
    <w:rsid w:val="00B17A3B"/>
    <w:rsid w:val="00B2087D"/>
    <w:rsid w:val="00B20A90"/>
    <w:rsid w:val="00B2132E"/>
    <w:rsid w:val="00B35EFE"/>
    <w:rsid w:val="00B70AE8"/>
    <w:rsid w:val="00B722DD"/>
    <w:rsid w:val="00B830CE"/>
    <w:rsid w:val="00B9193B"/>
    <w:rsid w:val="00B96EE1"/>
    <w:rsid w:val="00BA7524"/>
    <w:rsid w:val="00BB1532"/>
    <w:rsid w:val="00BC060C"/>
    <w:rsid w:val="00BD292F"/>
    <w:rsid w:val="00BE767A"/>
    <w:rsid w:val="00BF222A"/>
    <w:rsid w:val="00C0117D"/>
    <w:rsid w:val="00C1122A"/>
    <w:rsid w:val="00C15D9F"/>
    <w:rsid w:val="00C2316F"/>
    <w:rsid w:val="00C514EA"/>
    <w:rsid w:val="00C54707"/>
    <w:rsid w:val="00C64911"/>
    <w:rsid w:val="00C6578B"/>
    <w:rsid w:val="00C85128"/>
    <w:rsid w:val="00C91B7A"/>
    <w:rsid w:val="00C965D1"/>
    <w:rsid w:val="00CA35AA"/>
    <w:rsid w:val="00CA7796"/>
    <w:rsid w:val="00CB54B2"/>
    <w:rsid w:val="00CC08E4"/>
    <w:rsid w:val="00CC19C8"/>
    <w:rsid w:val="00D0560C"/>
    <w:rsid w:val="00D121DD"/>
    <w:rsid w:val="00D20A24"/>
    <w:rsid w:val="00D26998"/>
    <w:rsid w:val="00D46003"/>
    <w:rsid w:val="00D478EA"/>
    <w:rsid w:val="00D535BB"/>
    <w:rsid w:val="00D56F14"/>
    <w:rsid w:val="00D65690"/>
    <w:rsid w:val="00D810D9"/>
    <w:rsid w:val="00D813CB"/>
    <w:rsid w:val="00D81F16"/>
    <w:rsid w:val="00D86E6F"/>
    <w:rsid w:val="00DA502F"/>
    <w:rsid w:val="00DA7758"/>
    <w:rsid w:val="00DB2820"/>
    <w:rsid w:val="00DB7E7E"/>
    <w:rsid w:val="00DC38CC"/>
    <w:rsid w:val="00DE41BA"/>
    <w:rsid w:val="00DF0227"/>
    <w:rsid w:val="00DF744C"/>
    <w:rsid w:val="00E04367"/>
    <w:rsid w:val="00E10428"/>
    <w:rsid w:val="00E16CAE"/>
    <w:rsid w:val="00E25B2D"/>
    <w:rsid w:val="00E26EBD"/>
    <w:rsid w:val="00E4469D"/>
    <w:rsid w:val="00E46C9E"/>
    <w:rsid w:val="00E515EC"/>
    <w:rsid w:val="00E539F6"/>
    <w:rsid w:val="00E62AD1"/>
    <w:rsid w:val="00E62BDA"/>
    <w:rsid w:val="00E81DEF"/>
    <w:rsid w:val="00E83014"/>
    <w:rsid w:val="00E945BD"/>
    <w:rsid w:val="00E97218"/>
    <w:rsid w:val="00EA3FEB"/>
    <w:rsid w:val="00EA71EF"/>
    <w:rsid w:val="00EA7786"/>
    <w:rsid w:val="00EC0E44"/>
    <w:rsid w:val="00ED4836"/>
    <w:rsid w:val="00EF11B9"/>
    <w:rsid w:val="00EF24C3"/>
    <w:rsid w:val="00F072C7"/>
    <w:rsid w:val="00F16A3E"/>
    <w:rsid w:val="00F17868"/>
    <w:rsid w:val="00F17F13"/>
    <w:rsid w:val="00F238E4"/>
    <w:rsid w:val="00F27722"/>
    <w:rsid w:val="00F67367"/>
    <w:rsid w:val="00F8188D"/>
    <w:rsid w:val="00F85588"/>
    <w:rsid w:val="00FA05BE"/>
    <w:rsid w:val="00FA4DE8"/>
    <w:rsid w:val="00FC39BF"/>
    <w:rsid w:val="00FC63B1"/>
    <w:rsid w:val="00FD6EB2"/>
    <w:rsid w:val="00FE1D96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DD161C-C11E-4710-9C22-E752A51E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Название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basedOn w:val="a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6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ezkurwreuab5ozgtqnkl">
    <w:name w:val="ezkurwreuab5ozgtqnkl"/>
    <w:rsid w:val="00AA2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C55EA-76AF-455C-B52D-7B973A6D0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Данияр Оразгалиев</cp:lastModifiedBy>
  <cp:revision>3</cp:revision>
  <cp:lastPrinted>2024-01-24T08:02:00Z</cp:lastPrinted>
  <dcterms:created xsi:type="dcterms:W3CDTF">2026-09-14T12:10:00Z</dcterms:created>
  <dcterms:modified xsi:type="dcterms:W3CDTF">2026-09-14T12:11:00Z</dcterms:modified>
</cp:coreProperties>
</file>