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p>
    <w:p w14:paraId="63F8F8A4" w14:textId="77777777" w:rsidR="00EE2FCB" w:rsidRDefault="00EE2FCB" w:rsidP="00EE2FCB">
      <w:pPr>
        <w:pStyle w:val="a5"/>
        <w:jc w:val="center"/>
        <w:rPr>
          <w:rFonts w:ascii="Times New Roman" w:hAnsi="Times New Roman"/>
          <w:b/>
          <w:color w:val="000000"/>
          <w:sz w:val="24"/>
          <w:szCs w:val="24"/>
          <w:lang w:val="kk-KZ"/>
        </w:rPr>
      </w:pPr>
      <w:bookmarkStart w:id="0" w:name="_GoBack"/>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bookmarkEnd w:id="0"/>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89359" w14:textId="77777777" w:rsidR="00114311" w:rsidRDefault="00114311" w:rsidP="005E4B51">
      <w:pPr>
        <w:spacing w:after="0" w:line="240" w:lineRule="auto"/>
      </w:pPr>
      <w:r>
        <w:separator/>
      </w:r>
    </w:p>
  </w:endnote>
  <w:endnote w:type="continuationSeparator" w:id="0">
    <w:p w14:paraId="491146EE" w14:textId="77777777" w:rsidR="00114311" w:rsidRDefault="001143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E5BBE" w14:textId="77777777" w:rsidR="00114311" w:rsidRDefault="00114311" w:rsidP="005E4B51">
      <w:pPr>
        <w:spacing w:after="0" w:line="240" w:lineRule="auto"/>
      </w:pPr>
      <w:r>
        <w:separator/>
      </w:r>
    </w:p>
  </w:footnote>
  <w:footnote w:type="continuationSeparator" w:id="0">
    <w:p w14:paraId="3573E778" w14:textId="77777777" w:rsidR="00114311" w:rsidRDefault="001143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221"/>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2C5F6-5801-48F7-B9D5-220D59F16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cp:lastPrinted>2026-07-29T10:27:00Z</cp:lastPrinted>
  <dcterms:created xsi:type="dcterms:W3CDTF">2026-08-05T05:40:00Z</dcterms:created>
  <dcterms:modified xsi:type="dcterms:W3CDTF">2026-08-05T05:40:00Z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