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D9EA2A" w14:textId="77777777" w:rsidR="00EE2FCB" w:rsidRDefault="00EE2FCB" w:rsidP="00EE2FCB">
      <w:pPr>
        <w:pStyle w:val="a5"/>
        <w:jc w:val="center"/>
        <w:rPr>
          <w:rFonts w:ascii="Times New Roman" w:hAnsi="Times New Roman"/>
          <w:b/>
          <w:color w:val="000000"/>
          <w:sz w:val="24"/>
          <w:szCs w:val="24"/>
          <w:lang w:val="kk-KZ"/>
        </w:rPr>
      </w:pPr>
      <w:bookmarkStart w:id="0" w:name="_GoBack"/>
      <w:bookmarkEnd w:id="0"/>
    </w:p>
    <w:p w14:paraId="63F8F8A4" w14:textId="77777777" w:rsidR="00EE2FCB"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 xml:space="preserve">Зейнетақы жинақтарын тұрақты </w:t>
      </w:r>
      <w:r>
        <w:rPr>
          <w:rFonts w:ascii="Times New Roman" w:hAnsi="Times New Roman"/>
          <w:b/>
          <w:color w:val="000000"/>
          <w:sz w:val="24"/>
          <w:szCs w:val="24"/>
          <w:lang w:val="kk-KZ"/>
        </w:rPr>
        <w:t>түрде қ</w:t>
      </w:r>
      <w:r w:rsidRPr="003D4847">
        <w:rPr>
          <w:rFonts w:ascii="Times New Roman" w:hAnsi="Times New Roman"/>
          <w:b/>
          <w:color w:val="000000"/>
          <w:sz w:val="24"/>
          <w:szCs w:val="24"/>
          <w:lang w:val="kk-KZ"/>
        </w:rPr>
        <w:t xml:space="preserve">алыптастыратын </w:t>
      </w:r>
    </w:p>
    <w:p w14:paraId="61678BEF" w14:textId="77777777" w:rsidR="00EE2FCB" w:rsidRPr="003D4847" w:rsidRDefault="00EE2FCB" w:rsidP="00EE2FCB">
      <w:pPr>
        <w:pStyle w:val="a5"/>
        <w:jc w:val="center"/>
        <w:rPr>
          <w:rFonts w:ascii="Times New Roman" w:hAnsi="Times New Roman"/>
          <w:b/>
          <w:color w:val="000000"/>
          <w:sz w:val="24"/>
          <w:szCs w:val="24"/>
          <w:lang w:val="kk-KZ"/>
        </w:rPr>
      </w:pPr>
      <w:r w:rsidRPr="003D4847">
        <w:rPr>
          <w:rFonts w:ascii="Times New Roman" w:hAnsi="Times New Roman"/>
          <w:b/>
          <w:color w:val="000000"/>
          <w:sz w:val="24"/>
          <w:szCs w:val="24"/>
          <w:lang w:val="kk-KZ"/>
        </w:rPr>
        <w:t>қазақстандықтардың саны артып келеді</w:t>
      </w:r>
    </w:p>
    <w:p w14:paraId="5C70404A" w14:textId="77777777" w:rsidR="00EE2FCB" w:rsidRPr="003D4847" w:rsidRDefault="00EE2FCB" w:rsidP="00EE2FCB">
      <w:pPr>
        <w:pStyle w:val="a5"/>
        <w:jc w:val="both"/>
        <w:rPr>
          <w:rFonts w:ascii="Times New Roman" w:hAnsi="Times New Roman"/>
          <w:color w:val="000000"/>
          <w:sz w:val="24"/>
          <w:szCs w:val="24"/>
          <w:lang w:val="kk-KZ"/>
        </w:rPr>
      </w:pPr>
    </w:p>
    <w:p w14:paraId="595F495F" w14:textId="1E4662EA" w:rsidR="00EE2FCB" w:rsidRPr="003D4847" w:rsidRDefault="00EE2FCB" w:rsidP="00EE2FCB">
      <w:pPr>
        <w:pStyle w:val="a5"/>
        <w:ind w:firstLine="709"/>
        <w:jc w:val="both"/>
        <w:rPr>
          <w:rFonts w:ascii="Times New Roman" w:hAnsi="Times New Roman"/>
          <w:color w:val="000000"/>
          <w:sz w:val="24"/>
          <w:szCs w:val="24"/>
          <w:lang w:val="kk-KZ"/>
        </w:rPr>
      </w:pPr>
      <w:r w:rsidRPr="003E29D9">
        <w:rPr>
          <w:rFonts w:ascii="Times New Roman" w:hAnsi="Times New Roman"/>
          <w:color w:val="000000"/>
          <w:sz w:val="24"/>
          <w:szCs w:val="24"/>
          <w:lang w:val="kk-KZ"/>
        </w:rPr>
        <w:t>Қазақстанда азаматтардың лайықты зейнетақымен қамсыздандыруға қатысты саналы көзқарасы жыл санап дамып келеді. Бұл үрдіс басқа елдерде әлдеқашан қалыптасқан тәжірибе</w:t>
      </w:r>
      <w:r>
        <w:rPr>
          <w:rFonts w:ascii="Times New Roman" w:hAnsi="Times New Roman"/>
          <w:color w:val="000000"/>
          <w:sz w:val="24"/>
          <w:szCs w:val="24"/>
          <w:lang w:val="kk-KZ"/>
        </w:rPr>
        <w:t>. З</w:t>
      </w:r>
      <w:r w:rsidRPr="003E29D9">
        <w:rPr>
          <w:rFonts w:ascii="Times New Roman" w:hAnsi="Times New Roman"/>
          <w:color w:val="000000"/>
          <w:sz w:val="24"/>
          <w:szCs w:val="24"/>
          <w:lang w:val="kk-KZ"/>
        </w:rPr>
        <w:t>ейнетақы жинақтарын өзінің қартайған кездегі әл-ауқат деңгейіне тікелей әсер ететін ұзақ</w:t>
      </w:r>
      <w:r w:rsidRPr="003D4847">
        <w:rPr>
          <w:rFonts w:ascii="Times New Roman" w:hAnsi="Times New Roman"/>
          <w:color w:val="000000"/>
          <w:sz w:val="24"/>
          <w:szCs w:val="24"/>
          <w:lang w:val="kk-KZ"/>
        </w:rPr>
        <w:t xml:space="preserve"> мерзімді қаржылық капитал</w:t>
      </w:r>
      <w:r>
        <w:rPr>
          <w:rFonts w:ascii="Times New Roman" w:hAnsi="Times New Roman"/>
          <w:color w:val="000000"/>
          <w:sz w:val="24"/>
          <w:szCs w:val="24"/>
          <w:lang w:val="kk-KZ"/>
        </w:rPr>
        <w:t>ы</w:t>
      </w:r>
      <w:r w:rsidRPr="003D4847">
        <w:rPr>
          <w:rFonts w:ascii="Times New Roman" w:hAnsi="Times New Roman"/>
          <w:color w:val="000000"/>
          <w:sz w:val="24"/>
          <w:szCs w:val="24"/>
          <w:lang w:val="kk-KZ"/>
        </w:rPr>
        <w:t xml:space="preserve"> ретінде қабылдай</w:t>
      </w:r>
      <w:r>
        <w:rPr>
          <w:rFonts w:ascii="Times New Roman" w:hAnsi="Times New Roman"/>
          <w:color w:val="000000"/>
          <w:sz w:val="24"/>
          <w:szCs w:val="24"/>
          <w:lang w:val="kk-KZ"/>
        </w:rPr>
        <w:t>тын азаматтар саны көбеюде. Б</w:t>
      </w:r>
      <w:r w:rsidRPr="003D4847">
        <w:rPr>
          <w:rFonts w:ascii="Times New Roman" w:hAnsi="Times New Roman"/>
          <w:color w:val="000000"/>
          <w:sz w:val="24"/>
          <w:szCs w:val="24"/>
          <w:lang w:val="kk-KZ"/>
        </w:rPr>
        <w:t>ұған зейнетақы жинақтары көлемінің серпінді өсуі, халықты жинақтаушы зейнетақы жүйесімен (ЖЗЖ) қамту ауқымының кеңеюі, зейнетақы жарналарын тұрақты төлейтін азаматтар санының артуы дәлел.</w:t>
      </w:r>
      <w:r>
        <w:rPr>
          <w:rFonts w:ascii="Times New Roman" w:hAnsi="Times New Roman"/>
          <w:color w:val="000000"/>
          <w:sz w:val="24"/>
          <w:szCs w:val="24"/>
          <w:lang w:val="kk-KZ"/>
        </w:rPr>
        <w:t xml:space="preserve"> </w:t>
      </w:r>
    </w:p>
    <w:p w14:paraId="378EB055" w14:textId="77777777" w:rsidR="00EE2FCB" w:rsidRPr="003D4847" w:rsidRDefault="00EE2FCB" w:rsidP="00EE2FCB">
      <w:pPr>
        <w:pStyle w:val="a5"/>
        <w:ind w:firstLine="709"/>
        <w:jc w:val="both"/>
        <w:rPr>
          <w:rFonts w:ascii="Times New Roman" w:hAnsi="Times New Roman"/>
          <w:color w:val="000000"/>
          <w:sz w:val="24"/>
          <w:szCs w:val="24"/>
          <w:lang w:val="kk-KZ"/>
        </w:rPr>
      </w:pPr>
    </w:p>
    <w:p w14:paraId="780F7927" w14:textId="77777777" w:rsidR="00EE2FCB" w:rsidRPr="00264638" w:rsidRDefault="00EE2FCB" w:rsidP="00EE2FCB">
      <w:pPr>
        <w:pStyle w:val="a5"/>
        <w:ind w:firstLine="709"/>
        <w:jc w:val="both"/>
        <w:rPr>
          <w:rFonts w:ascii="Times New Roman" w:hAnsi="Times New Roman"/>
          <w:b/>
          <w:color w:val="000000"/>
          <w:sz w:val="24"/>
          <w:szCs w:val="24"/>
          <w:lang w:val="kk-KZ"/>
        </w:rPr>
      </w:pPr>
      <w:r w:rsidRPr="00264638">
        <w:rPr>
          <w:rFonts w:ascii="Times New Roman" w:hAnsi="Times New Roman"/>
          <w:b/>
          <w:color w:val="000000"/>
          <w:sz w:val="24"/>
          <w:szCs w:val="24"/>
          <w:lang w:val="kk-KZ"/>
        </w:rPr>
        <w:t>Зейнетақы шоттары</w:t>
      </w:r>
      <w:r>
        <w:rPr>
          <w:rFonts w:ascii="Times New Roman" w:hAnsi="Times New Roman"/>
          <w:b/>
          <w:color w:val="000000"/>
          <w:sz w:val="24"/>
          <w:szCs w:val="24"/>
          <w:lang w:val="kk-KZ"/>
        </w:rPr>
        <w:t xml:space="preserve"> </w:t>
      </w:r>
      <w:r w:rsidRPr="00264638">
        <w:rPr>
          <w:rFonts w:ascii="Times New Roman" w:hAnsi="Times New Roman"/>
          <w:b/>
          <w:color w:val="000000"/>
          <w:sz w:val="24"/>
          <w:szCs w:val="24"/>
          <w:lang w:val="kk-KZ"/>
        </w:rPr>
        <w:t>мен</w:t>
      </w:r>
      <w:r>
        <w:rPr>
          <w:rFonts w:ascii="Times New Roman" w:hAnsi="Times New Roman"/>
          <w:b/>
          <w:color w:val="000000"/>
          <w:sz w:val="24"/>
          <w:szCs w:val="24"/>
          <w:lang w:val="kk-KZ"/>
        </w:rPr>
        <w:t xml:space="preserve"> ондағы </w:t>
      </w:r>
      <w:r w:rsidRPr="00264638">
        <w:rPr>
          <w:rFonts w:ascii="Times New Roman" w:hAnsi="Times New Roman"/>
          <w:b/>
          <w:color w:val="000000"/>
          <w:sz w:val="24"/>
          <w:szCs w:val="24"/>
          <w:lang w:val="kk-KZ"/>
        </w:rPr>
        <w:t>жинақтар</w:t>
      </w:r>
      <w:r>
        <w:rPr>
          <w:rFonts w:ascii="Times New Roman" w:hAnsi="Times New Roman"/>
          <w:b/>
          <w:color w:val="000000"/>
          <w:sz w:val="24"/>
          <w:szCs w:val="24"/>
          <w:lang w:val="kk-KZ"/>
        </w:rPr>
        <w:t>дың</w:t>
      </w:r>
      <w:r w:rsidRPr="00264638">
        <w:rPr>
          <w:rFonts w:ascii="Times New Roman" w:hAnsi="Times New Roman"/>
          <w:b/>
          <w:color w:val="000000"/>
          <w:sz w:val="24"/>
          <w:szCs w:val="24"/>
          <w:lang w:val="kk-KZ"/>
        </w:rPr>
        <w:t xml:space="preserve"> өсуі</w:t>
      </w:r>
    </w:p>
    <w:p w14:paraId="04A7C9E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3FA4D3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2026 жылғы 1 шілдедегі жағдай бойынша қазақстандықтардың БЖЗҚ-дағы зейнетақы жинақтары </w:t>
      </w:r>
      <w:r w:rsidRPr="0094700A">
        <w:rPr>
          <w:rFonts w:ascii="Times New Roman" w:hAnsi="Times New Roman"/>
          <w:b/>
          <w:color w:val="000000"/>
          <w:sz w:val="24"/>
          <w:szCs w:val="24"/>
          <w:lang w:val="kk-KZ"/>
        </w:rPr>
        <w:t>28,09 трлн теңгеге</w:t>
      </w:r>
      <w:r w:rsidRPr="003D4847">
        <w:rPr>
          <w:rFonts w:ascii="Times New Roman" w:hAnsi="Times New Roman"/>
          <w:color w:val="000000"/>
          <w:sz w:val="24"/>
          <w:szCs w:val="24"/>
          <w:lang w:val="kk-KZ"/>
        </w:rPr>
        <w:t xml:space="preserve"> жетіп, бір жыл ішінде </w:t>
      </w:r>
      <w:r w:rsidRPr="0094700A">
        <w:rPr>
          <w:rFonts w:ascii="Times New Roman" w:hAnsi="Times New Roman"/>
          <w:b/>
          <w:color w:val="000000"/>
          <w:sz w:val="24"/>
          <w:szCs w:val="24"/>
          <w:lang w:val="kk-KZ"/>
        </w:rPr>
        <w:t>4,08 трлн теңгеге</w:t>
      </w:r>
      <w:r w:rsidRPr="003D4847">
        <w:rPr>
          <w:rFonts w:ascii="Times New Roman" w:hAnsi="Times New Roman"/>
          <w:color w:val="000000"/>
          <w:sz w:val="24"/>
          <w:szCs w:val="24"/>
          <w:lang w:val="kk-KZ"/>
        </w:rPr>
        <w:t xml:space="preserve"> немесе </w:t>
      </w:r>
      <w:r w:rsidRPr="0094700A">
        <w:rPr>
          <w:rFonts w:ascii="Times New Roman" w:hAnsi="Times New Roman"/>
          <w:b/>
          <w:color w:val="000000"/>
          <w:sz w:val="24"/>
          <w:szCs w:val="24"/>
          <w:lang w:val="kk-KZ"/>
        </w:rPr>
        <w:t>17,0%-ға</w:t>
      </w:r>
      <w:r w:rsidRPr="003D4847">
        <w:rPr>
          <w:rFonts w:ascii="Times New Roman" w:hAnsi="Times New Roman"/>
          <w:color w:val="000000"/>
          <w:sz w:val="24"/>
          <w:szCs w:val="24"/>
          <w:lang w:val="kk-KZ"/>
        </w:rPr>
        <w:t xml:space="preserve"> өсті.</w:t>
      </w:r>
    </w:p>
    <w:p w14:paraId="2470C85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 дамуының негізгі көрсеткіштерінің бірі – зейнетақы шоттары санының тұрақты өсуі. 2026 жылғы 1 шілдедегі жағдай бойынша </w:t>
      </w:r>
      <w:r>
        <w:rPr>
          <w:rFonts w:ascii="Times New Roman" w:hAnsi="Times New Roman"/>
          <w:color w:val="000000"/>
          <w:sz w:val="24"/>
          <w:szCs w:val="24"/>
          <w:lang w:val="kk-KZ"/>
        </w:rPr>
        <w:t xml:space="preserve">«Бірыңғай жинақтаушы зейнетақы қоры» АҚ-да </w:t>
      </w:r>
      <w:r w:rsidRPr="00416EF9">
        <w:rPr>
          <w:rFonts w:ascii="Times New Roman" w:hAnsi="Times New Roman"/>
          <w:b/>
          <w:color w:val="000000"/>
          <w:sz w:val="24"/>
          <w:szCs w:val="24"/>
          <w:lang w:val="kk-KZ"/>
        </w:rPr>
        <w:t>18,78 млн зейнетақы шоты</w:t>
      </w:r>
      <w:r w:rsidRPr="003D4847">
        <w:rPr>
          <w:rFonts w:ascii="Times New Roman" w:hAnsi="Times New Roman"/>
          <w:color w:val="000000"/>
          <w:sz w:val="24"/>
          <w:szCs w:val="24"/>
          <w:lang w:val="kk-KZ"/>
        </w:rPr>
        <w:t xml:space="preserve"> ашылған. Бұл өткен жылдың сәйкес кезеңімен салыстырғанда </w:t>
      </w:r>
      <w:r w:rsidRPr="00303001">
        <w:rPr>
          <w:rFonts w:ascii="Times New Roman" w:hAnsi="Times New Roman"/>
          <w:b/>
          <w:color w:val="000000"/>
          <w:sz w:val="24"/>
          <w:szCs w:val="24"/>
          <w:lang w:val="kk-KZ"/>
        </w:rPr>
        <w:t>1,11 млн</w:t>
      </w:r>
      <w:r w:rsidRPr="003D4847">
        <w:rPr>
          <w:rFonts w:ascii="Times New Roman" w:hAnsi="Times New Roman"/>
          <w:color w:val="000000"/>
          <w:sz w:val="24"/>
          <w:szCs w:val="24"/>
          <w:lang w:val="kk-KZ"/>
        </w:rPr>
        <w:t xml:space="preserve"> немесе </w:t>
      </w:r>
      <w:r w:rsidRPr="00303001">
        <w:rPr>
          <w:rFonts w:ascii="Times New Roman" w:hAnsi="Times New Roman"/>
          <w:b/>
          <w:color w:val="000000"/>
          <w:sz w:val="24"/>
          <w:szCs w:val="24"/>
          <w:lang w:val="kk-KZ"/>
        </w:rPr>
        <w:t>6,3%-ға</w:t>
      </w:r>
      <w:r w:rsidRPr="003D4847">
        <w:rPr>
          <w:rFonts w:ascii="Times New Roman" w:hAnsi="Times New Roman"/>
          <w:color w:val="000000"/>
          <w:sz w:val="24"/>
          <w:szCs w:val="24"/>
          <w:lang w:val="kk-KZ"/>
        </w:rPr>
        <w:t xml:space="preserve"> көп.</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Олардың ішінде салымшылардың (алушылардың) </w:t>
      </w:r>
      <w:r w:rsidRPr="001553C0">
        <w:rPr>
          <w:rFonts w:ascii="Times New Roman" w:hAnsi="Times New Roman"/>
          <w:b/>
          <w:color w:val="000000"/>
          <w:sz w:val="24"/>
          <w:szCs w:val="24"/>
          <w:lang w:val="kk-KZ"/>
        </w:rPr>
        <w:t>12,80 млн</w:t>
      </w:r>
      <w:r w:rsidRPr="003D4847">
        <w:rPr>
          <w:rFonts w:ascii="Times New Roman" w:hAnsi="Times New Roman"/>
          <w:color w:val="000000"/>
          <w:sz w:val="24"/>
          <w:szCs w:val="24"/>
          <w:lang w:val="kk-KZ"/>
        </w:rPr>
        <w:t xml:space="preserve"> жеке зейнетақы шоты бар. Оның ішінде </w:t>
      </w:r>
      <w:r w:rsidRPr="001553C0">
        <w:rPr>
          <w:rFonts w:ascii="Times New Roman" w:hAnsi="Times New Roman"/>
          <w:b/>
          <w:color w:val="000000"/>
          <w:sz w:val="24"/>
          <w:szCs w:val="24"/>
          <w:lang w:val="kk-KZ"/>
        </w:rPr>
        <w:t>11,36 млн</w:t>
      </w:r>
      <w:r w:rsidRPr="003D4847">
        <w:rPr>
          <w:rFonts w:ascii="Times New Roman" w:hAnsi="Times New Roman"/>
          <w:color w:val="000000"/>
          <w:sz w:val="24"/>
          <w:szCs w:val="24"/>
          <w:lang w:val="kk-KZ"/>
        </w:rPr>
        <w:t xml:space="preserve"> шот – міндетті зейнетақы жарналары (МЗЖ), </w:t>
      </w:r>
      <w:r w:rsidRPr="001553C0">
        <w:rPr>
          <w:rFonts w:ascii="Times New Roman" w:hAnsi="Times New Roman"/>
          <w:b/>
          <w:color w:val="000000"/>
          <w:sz w:val="24"/>
          <w:szCs w:val="24"/>
          <w:lang w:val="kk-KZ"/>
        </w:rPr>
        <w:t>786,27 мың</w:t>
      </w:r>
      <w:r w:rsidRPr="003D4847">
        <w:rPr>
          <w:rFonts w:ascii="Times New Roman" w:hAnsi="Times New Roman"/>
          <w:color w:val="000000"/>
          <w:sz w:val="24"/>
          <w:szCs w:val="24"/>
          <w:lang w:val="kk-KZ"/>
        </w:rPr>
        <w:t xml:space="preserve"> шот – міндетті кәсіптік зейнетақы жарналары (МКЗЖ), </w:t>
      </w:r>
      <w:r w:rsidRPr="001553C0">
        <w:rPr>
          <w:rFonts w:ascii="Times New Roman" w:hAnsi="Times New Roman"/>
          <w:b/>
          <w:color w:val="000000"/>
          <w:sz w:val="24"/>
          <w:szCs w:val="24"/>
          <w:lang w:val="kk-KZ"/>
        </w:rPr>
        <w:t>462,40 мың</w:t>
      </w:r>
      <w:r w:rsidRPr="003D4847">
        <w:rPr>
          <w:rFonts w:ascii="Times New Roman" w:hAnsi="Times New Roman"/>
          <w:color w:val="000000"/>
          <w:sz w:val="24"/>
          <w:szCs w:val="24"/>
          <w:lang w:val="kk-KZ"/>
        </w:rPr>
        <w:t xml:space="preserve"> шот – ерікті зейнетақы жарналары (ЕЗЖ) бойынша ашылған.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Бұдан бөлек, БЖЗҚ-да жұмыс берушінің міндетті зейнетақы жарналары (ЖМЗЖ) бойынша келіп түскен мәліметтер есепке алынатын </w:t>
      </w:r>
      <w:r w:rsidRPr="001553C0">
        <w:rPr>
          <w:rFonts w:ascii="Times New Roman" w:hAnsi="Times New Roman"/>
          <w:b/>
          <w:color w:val="000000"/>
          <w:sz w:val="24"/>
          <w:szCs w:val="24"/>
          <w:lang w:val="kk-KZ"/>
        </w:rPr>
        <w:t>5,97 млн шартты зейнетақы шоты</w:t>
      </w:r>
      <w:r w:rsidRPr="003D4847">
        <w:rPr>
          <w:rFonts w:ascii="Times New Roman" w:hAnsi="Times New Roman"/>
          <w:color w:val="000000"/>
          <w:sz w:val="24"/>
          <w:szCs w:val="24"/>
          <w:lang w:val="kk-KZ"/>
        </w:rPr>
        <w:t xml:space="preserve"> ашылған.</w:t>
      </w:r>
    </w:p>
    <w:p w14:paraId="15C3770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Шоттар мен жинақтар туралы барлық ақпарат ашық әрі азаматтарға тәулік бойы, аптасына 7 күн қолжетімді. Оны БЖЗҚ-ның сайтындағы немесе мобильді қосымшасындағы жеке үзінді көшірмеден, сондай-ақ БЖЗҚ-ның өңірлік бөлімшелерінен алуға болады.</w:t>
      </w:r>
    </w:p>
    <w:p w14:paraId="06B9CF7D"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159ABA1" w14:textId="77777777" w:rsidR="00EE2FCB" w:rsidRPr="001553C0" w:rsidRDefault="00EE2FCB" w:rsidP="00EE2FCB">
      <w:pPr>
        <w:pStyle w:val="a5"/>
        <w:ind w:firstLine="709"/>
        <w:jc w:val="both"/>
        <w:rPr>
          <w:rFonts w:ascii="Times New Roman" w:hAnsi="Times New Roman"/>
          <w:b/>
          <w:color w:val="000000"/>
          <w:sz w:val="24"/>
          <w:szCs w:val="24"/>
          <w:lang w:val="kk-KZ"/>
        </w:rPr>
      </w:pPr>
      <w:r w:rsidRPr="001553C0">
        <w:rPr>
          <w:rFonts w:ascii="Times New Roman" w:hAnsi="Times New Roman"/>
          <w:b/>
          <w:color w:val="000000"/>
          <w:sz w:val="24"/>
          <w:szCs w:val="24"/>
          <w:lang w:val="kk-KZ"/>
        </w:rPr>
        <w:t xml:space="preserve">Халықтың зейнетақы жарналарын төлеу белсенділігін қалай </w:t>
      </w:r>
      <w:r>
        <w:rPr>
          <w:rFonts w:ascii="Times New Roman" w:hAnsi="Times New Roman"/>
          <w:b/>
          <w:color w:val="000000"/>
          <w:sz w:val="24"/>
          <w:szCs w:val="24"/>
          <w:lang w:val="kk-KZ"/>
        </w:rPr>
        <w:t>бағалаған жөн</w:t>
      </w:r>
      <w:r w:rsidRPr="001553C0">
        <w:rPr>
          <w:rFonts w:ascii="Times New Roman" w:hAnsi="Times New Roman"/>
          <w:b/>
          <w:color w:val="000000"/>
          <w:sz w:val="24"/>
          <w:szCs w:val="24"/>
          <w:lang w:val="kk-KZ"/>
        </w:rPr>
        <w:t>?</w:t>
      </w:r>
    </w:p>
    <w:p w14:paraId="68D804E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Азаматтардың зейнетақы жарналарын төлеу белсенділігін бағалау кезінде бірқатар маңызды жайттарды ескеру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МЗЖ есепке алынатын шоттардың жалпы санына (11,36 млн) </w:t>
      </w:r>
      <w:r w:rsidRPr="001553C0">
        <w:rPr>
          <w:rFonts w:ascii="Times New Roman" w:hAnsi="Times New Roman"/>
          <w:b/>
          <w:color w:val="000000"/>
          <w:sz w:val="24"/>
          <w:szCs w:val="24"/>
          <w:lang w:val="kk-KZ"/>
        </w:rPr>
        <w:t>объективті себептерге байланысты жарналар түспейтін</w:t>
      </w:r>
      <w:r w:rsidRPr="003D4847">
        <w:rPr>
          <w:rFonts w:ascii="Times New Roman" w:hAnsi="Times New Roman"/>
          <w:color w:val="000000"/>
          <w:sz w:val="24"/>
          <w:szCs w:val="24"/>
          <w:lang w:val="kk-KZ"/>
        </w:rPr>
        <w:t xml:space="preserve"> шоттар да кіреді. Оларға азаматтардың мынадай санаттары жатады:</w:t>
      </w:r>
    </w:p>
    <w:p w14:paraId="42407765"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Pr>
          <w:rFonts w:ascii="Times New Roman" w:hAnsi="Times New Roman"/>
          <w:color w:val="000000"/>
          <w:sz w:val="24"/>
          <w:szCs w:val="24"/>
          <w:lang w:val="kk-KZ"/>
        </w:rPr>
        <w:t>з</w:t>
      </w:r>
      <w:r w:rsidRPr="003D4847">
        <w:rPr>
          <w:rFonts w:ascii="Times New Roman" w:hAnsi="Times New Roman"/>
          <w:color w:val="000000"/>
          <w:sz w:val="24"/>
          <w:szCs w:val="24"/>
          <w:lang w:val="kk-KZ"/>
        </w:rPr>
        <w:t>ейнет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жасына жетіп, зейнетақы төлемдерін алып жүрген және еңбек қызметін әрі қарай жалғастырып, табысы болған жағдайда да зейнетақы жарналарын төлеуден босатылған зейнет</w:t>
      </w:r>
      <w:r>
        <w:rPr>
          <w:rFonts w:ascii="Times New Roman" w:hAnsi="Times New Roman"/>
          <w:color w:val="000000"/>
          <w:sz w:val="24"/>
          <w:szCs w:val="24"/>
          <w:lang w:val="kk-KZ"/>
        </w:rPr>
        <w:t>керлер</w:t>
      </w:r>
      <w:r w:rsidRPr="003D4847">
        <w:rPr>
          <w:rFonts w:ascii="Times New Roman" w:hAnsi="Times New Roman"/>
          <w:color w:val="000000"/>
          <w:sz w:val="24"/>
          <w:szCs w:val="24"/>
          <w:lang w:val="kk-KZ"/>
        </w:rPr>
        <w:t>;</w:t>
      </w:r>
    </w:p>
    <w:p w14:paraId="3E312B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мерзімсіз </w:t>
      </w:r>
      <w:r>
        <w:rPr>
          <w:rFonts w:ascii="Times New Roman" w:hAnsi="Times New Roman"/>
          <w:color w:val="000000"/>
          <w:sz w:val="24"/>
          <w:szCs w:val="24"/>
          <w:lang w:val="kk-KZ"/>
        </w:rPr>
        <w:t>уақытқа</w:t>
      </w:r>
      <w:r w:rsidRPr="003D4847">
        <w:rPr>
          <w:rFonts w:ascii="Times New Roman" w:hAnsi="Times New Roman"/>
          <w:color w:val="000000"/>
          <w:sz w:val="24"/>
          <w:szCs w:val="24"/>
          <w:lang w:val="kk-KZ"/>
        </w:rPr>
        <w:t xml:space="preserve"> бірінші және екінші топтағы мүгедектігі белгіленген адамдар;</w:t>
      </w:r>
    </w:p>
    <w:p w14:paraId="7F7181FE"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2016 жылдан бастап толық мемлекеттік зейнетақымен қамсыздандыруға көшірілген әскери қызметшілер;</w:t>
      </w:r>
    </w:p>
    <w:p w14:paraId="29B5521B" w14:textId="77777777" w:rsidR="00EE2FCB" w:rsidRPr="003D4847"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елден тыс жерлерге тұрақты тұруға көшіп кеткен, бірақ зейнетақы жинақтарын алуға жүгінбеген салымшылар;</w:t>
      </w:r>
    </w:p>
    <w:p w14:paraId="2C1BADC7" w14:textId="34D42648" w:rsidR="00EE2FCB" w:rsidRDefault="00EE2FCB" w:rsidP="00EE2FCB">
      <w:pPr>
        <w:pStyle w:val="a5"/>
        <w:numPr>
          <w:ilvl w:val="0"/>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қайтыс болған, ал мұрагерлері зейнетақы жинақтарына мұрагерлік рәсімін әлі ресімдемеген салымшылар</w:t>
      </w:r>
      <w:r w:rsidR="00BF2BD7" w:rsidRPr="003D4847">
        <w:rPr>
          <w:rFonts w:ascii="Times New Roman" w:hAnsi="Times New Roman"/>
          <w:color w:val="000000"/>
          <w:sz w:val="24"/>
          <w:szCs w:val="24"/>
          <w:lang w:val="kk-KZ"/>
        </w:rPr>
        <w:t>;</w:t>
      </w:r>
    </w:p>
    <w:p w14:paraId="5BED4D5F" w14:textId="52BCCED4" w:rsidR="00BF2BD7" w:rsidRPr="003D4847" w:rsidRDefault="00BF2BD7" w:rsidP="00BF2BD7">
      <w:pPr>
        <w:pStyle w:val="a5"/>
        <w:numPr>
          <w:ilvl w:val="0"/>
          <w:numId w:val="3"/>
        </w:numPr>
        <w:jc w:val="both"/>
        <w:rPr>
          <w:rFonts w:ascii="Times New Roman" w:hAnsi="Times New Roman"/>
          <w:color w:val="000000"/>
          <w:sz w:val="24"/>
          <w:szCs w:val="24"/>
          <w:lang w:val="kk-KZ"/>
        </w:rPr>
      </w:pPr>
      <w:r w:rsidRPr="00BF2BD7">
        <w:rPr>
          <w:rFonts w:ascii="Times New Roman" w:hAnsi="Times New Roman"/>
          <w:color w:val="000000"/>
          <w:sz w:val="24"/>
          <w:szCs w:val="24"/>
          <w:lang w:val="kk-KZ"/>
        </w:rPr>
        <w:t>Қазақстан заңнамасына сәйкес шоттарына зейнетақы жарналары түспеуі тиіс салымшылардың (а</w:t>
      </w:r>
      <w:r>
        <w:rPr>
          <w:rFonts w:ascii="Times New Roman" w:hAnsi="Times New Roman"/>
          <w:color w:val="000000"/>
          <w:sz w:val="24"/>
          <w:szCs w:val="24"/>
          <w:lang w:val="kk-KZ"/>
        </w:rPr>
        <w:t>лушылардың) басқа да санаттары.</w:t>
      </w:r>
    </w:p>
    <w:p w14:paraId="3CE66836"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қатар, әр адамның өмірінде зейнетақы жарналары төлену</w:t>
      </w:r>
      <w:r>
        <w:rPr>
          <w:rFonts w:ascii="Times New Roman" w:hAnsi="Times New Roman"/>
          <w:color w:val="000000"/>
          <w:sz w:val="24"/>
          <w:szCs w:val="24"/>
          <w:lang w:val="kk-KZ"/>
        </w:rPr>
        <w:t>і</w:t>
      </w:r>
      <w:r w:rsidRPr="003D4847">
        <w:rPr>
          <w:rFonts w:ascii="Times New Roman" w:hAnsi="Times New Roman"/>
          <w:color w:val="000000"/>
          <w:sz w:val="24"/>
          <w:szCs w:val="24"/>
          <w:lang w:val="kk-KZ"/>
        </w:rPr>
        <w:t xml:space="preserve"> тиіс </w:t>
      </w:r>
      <w:r w:rsidRPr="009565BD">
        <w:rPr>
          <w:rFonts w:ascii="Times New Roman" w:hAnsi="Times New Roman"/>
          <w:b/>
          <w:color w:val="000000"/>
          <w:sz w:val="24"/>
          <w:szCs w:val="24"/>
          <w:lang w:val="kk-KZ"/>
        </w:rPr>
        <w:t xml:space="preserve">табысы болмайтын объективті </w:t>
      </w:r>
      <w:r>
        <w:rPr>
          <w:rFonts w:ascii="Times New Roman" w:hAnsi="Times New Roman"/>
          <w:b/>
          <w:color w:val="000000"/>
          <w:sz w:val="24"/>
          <w:szCs w:val="24"/>
          <w:lang w:val="kk-KZ"/>
        </w:rPr>
        <w:t>жағдайлар</w:t>
      </w:r>
      <w:r w:rsidRPr="003D4847">
        <w:rPr>
          <w:rFonts w:ascii="Times New Roman" w:hAnsi="Times New Roman"/>
          <w:color w:val="000000"/>
          <w:sz w:val="24"/>
          <w:szCs w:val="24"/>
          <w:lang w:val="kk-KZ"/>
        </w:rPr>
        <w:t xml:space="preserve"> кездеседі. Оларға мыналар жатады:</w:t>
      </w:r>
    </w:p>
    <w:p w14:paraId="0F4F84C7"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оқу орындарында білім алу;</w:t>
      </w:r>
    </w:p>
    <w:p w14:paraId="78A5771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әскери қызмет өткеру;</w:t>
      </w:r>
    </w:p>
    <w:p w14:paraId="7ED5D0E4"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балаға және туыстарына күтім жасау;</w:t>
      </w:r>
    </w:p>
    <w:p w14:paraId="6BBBB5A2"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lastRenderedPageBreak/>
        <w:t>жұмыс іздеу және жұмыс ауыстыру кезеңдері;</w:t>
      </w:r>
    </w:p>
    <w:p w14:paraId="1B33FCF8"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шетелде жұмыс істеу;</w:t>
      </w:r>
    </w:p>
    <w:p w14:paraId="347C65F9"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жұмыстың маусымдық сипатына байланысты үзілістер;</w:t>
      </w:r>
    </w:p>
    <w:p w14:paraId="2360DDEC"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күнтізбелік жыл ішінде табысы тұрақты түрде түспейтін жұмысты атқару;</w:t>
      </w:r>
    </w:p>
    <w:p w14:paraId="562E5FC1" w14:textId="77777777" w:rsidR="00EE2FCB" w:rsidRPr="003D4847" w:rsidRDefault="00EE2FCB" w:rsidP="00EE2FCB">
      <w:pPr>
        <w:pStyle w:val="a5"/>
        <w:numPr>
          <w:ilvl w:val="1"/>
          <w:numId w:val="3"/>
        </w:numPr>
        <w:ind w:left="993" w:hanging="284"/>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ұзақ уақыт емделуге және оңалтуға байланысты кезеңдер.</w:t>
      </w:r>
    </w:p>
    <w:p w14:paraId="4C1C51B8"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Сондықтан халықаралық тәжірибеде халықтың жинақтаушы зейнетақы жүйесіне тартылуын бағалаудың жалпыға бірдей қабылданған әрі неғұрлым объективті көрсеткіштері ретінде табыс алатын азаматтардың саны және сәйкесінше жыл ішінде кемінде бір жарна түскен </w:t>
      </w:r>
      <w:r w:rsidRPr="009565BD">
        <w:rPr>
          <w:rFonts w:ascii="Times New Roman" w:hAnsi="Times New Roman"/>
          <w:b/>
          <w:color w:val="000000"/>
          <w:sz w:val="24"/>
          <w:szCs w:val="24"/>
          <w:lang w:val="kk-KZ"/>
        </w:rPr>
        <w:t xml:space="preserve">белсенді жеке зейнетақы шоттарының </w:t>
      </w:r>
      <w:r w:rsidRPr="003D4847">
        <w:rPr>
          <w:rFonts w:ascii="Times New Roman" w:hAnsi="Times New Roman"/>
          <w:color w:val="000000"/>
          <w:sz w:val="24"/>
          <w:szCs w:val="24"/>
          <w:lang w:val="kk-KZ"/>
        </w:rPr>
        <w:t>саны қарастырылады.</w:t>
      </w:r>
    </w:p>
    <w:p w14:paraId="7577DB2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Тек 2026 жылдың бірінші жартыжылдығында мұндай шоттардың саны </w:t>
      </w:r>
      <w:r w:rsidRPr="009565BD">
        <w:rPr>
          <w:rFonts w:ascii="Times New Roman" w:hAnsi="Times New Roman"/>
          <w:b/>
          <w:color w:val="000000"/>
          <w:sz w:val="24"/>
          <w:szCs w:val="24"/>
          <w:lang w:val="kk-KZ"/>
        </w:rPr>
        <w:t>7,20 млн-нан 7,34 млн-ға</w:t>
      </w:r>
      <w:r w:rsidRPr="003D4847">
        <w:rPr>
          <w:rFonts w:ascii="Times New Roman" w:hAnsi="Times New Roman"/>
          <w:color w:val="000000"/>
          <w:sz w:val="24"/>
          <w:szCs w:val="24"/>
          <w:lang w:val="kk-KZ"/>
        </w:rPr>
        <w:t xml:space="preserve"> дейін, яғни </w:t>
      </w:r>
      <w:r w:rsidRPr="009565BD">
        <w:rPr>
          <w:rFonts w:ascii="Times New Roman" w:hAnsi="Times New Roman"/>
          <w:b/>
          <w:color w:val="000000"/>
          <w:sz w:val="24"/>
          <w:szCs w:val="24"/>
          <w:lang w:val="kk-KZ"/>
        </w:rPr>
        <w:t>150,3 мың</w:t>
      </w:r>
      <w:r w:rsidRPr="003D4847">
        <w:rPr>
          <w:rFonts w:ascii="Times New Roman" w:hAnsi="Times New Roman"/>
          <w:color w:val="000000"/>
          <w:sz w:val="24"/>
          <w:szCs w:val="24"/>
          <w:lang w:val="kk-KZ"/>
        </w:rPr>
        <w:t xml:space="preserve"> шотқа артты. </w:t>
      </w:r>
      <w:r>
        <w:rPr>
          <w:rFonts w:ascii="Times New Roman" w:hAnsi="Times New Roman"/>
          <w:color w:val="000000"/>
          <w:sz w:val="24"/>
          <w:szCs w:val="24"/>
          <w:lang w:val="kk-KZ"/>
        </w:rPr>
        <w:t xml:space="preserve">Сәйкесінше, </w:t>
      </w:r>
      <w:r w:rsidRPr="003D4847">
        <w:rPr>
          <w:rFonts w:ascii="Times New Roman" w:hAnsi="Times New Roman"/>
          <w:color w:val="000000"/>
          <w:sz w:val="24"/>
          <w:szCs w:val="24"/>
          <w:lang w:val="kk-KZ"/>
        </w:rPr>
        <w:t xml:space="preserve">бұл шоттардағы зейнетақы жинақтарының көлемі де өсті. 2026 жылдың бірінші жартыжылдығында олардың көлемі </w:t>
      </w:r>
      <w:r w:rsidRPr="0066798D">
        <w:rPr>
          <w:rFonts w:ascii="Times New Roman" w:hAnsi="Times New Roman"/>
          <w:b/>
          <w:color w:val="000000"/>
          <w:sz w:val="24"/>
          <w:szCs w:val="24"/>
          <w:lang w:val="kk-KZ"/>
        </w:rPr>
        <w:t>20,95 трлн теңгеден 22,24 трлн теңгеге</w:t>
      </w:r>
      <w:r w:rsidRPr="003D4847">
        <w:rPr>
          <w:rFonts w:ascii="Times New Roman" w:hAnsi="Times New Roman"/>
          <w:color w:val="000000"/>
          <w:sz w:val="24"/>
          <w:szCs w:val="24"/>
          <w:lang w:val="kk-KZ"/>
        </w:rPr>
        <w:t xml:space="preserve"> дейін, яғни шамамен </w:t>
      </w:r>
      <w:r w:rsidRPr="006919E4">
        <w:rPr>
          <w:rFonts w:ascii="Times New Roman" w:hAnsi="Times New Roman"/>
          <w:b/>
          <w:color w:val="000000"/>
          <w:sz w:val="24"/>
          <w:szCs w:val="24"/>
          <w:lang w:val="kk-KZ"/>
        </w:rPr>
        <w:t>1</w:t>
      </w:r>
      <w:r w:rsidRPr="0066798D">
        <w:rPr>
          <w:rFonts w:ascii="Times New Roman" w:hAnsi="Times New Roman"/>
          <w:b/>
          <w:color w:val="000000"/>
          <w:sz w:val="24"/>
          <w:szCs w:val="24"/>
          <w:lang w:val="kk-KZ"/>
        </w:rPr>
        <w:t>,29 трлн теңгеге</w:t>
      </w:r>
      <w:r w:rsidRPr="003D4847">
        <w:rPr>
          <w:rFonts w:ascii="Times New Roman" w:hAnsi="Times New Roman"/>
          <w:color w:val="000000"/>
          <w:sz w:val="24"/>
          <w:szCs w:val="24"/>
          <w:lang w:val="kk-KZ"/>
        </w:rPr>
        <w:t xml:space="preserve"> немесе </w:t>
      </w:r>
      <w:r w:rsidRPr="0066798D">
        <w:rPr>
          <w:rFonts w:ascii="Times New Roman" w:hAnsi="Times New Roman"/>
          <w:b/>
          <w:color w:val="000000"/>
          <w:sz w:val="24"/>
          <w:szCs w:val="24"/>
          <w:lang w:val="kk-KZ"/>
        </w:rPr>
        <w:t>6,2%-ға</w:t>
      </w:r>
      <w:r w:rsidRPr="003D4847">
        <w:rPr>
          <w:rFonts w:ascii="Times New Roman" w:hAnsi="Times New Roman"/>
          <w:color w:val="000000"/>
          <w:sz w:val="24"/>
          <w:szCs w:val="24"/>
          <w:lang w:val="kk-KZ"/>
        </w:rPr>
        <w:t xml:space="preserve"> ұлғайды.</w:t>
      </w:r>
    </w:p>
    <w:p w14:paraId="12205DAA"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Белсенді шоттардың негізгі бөлігі тұрақты еңбек қызметін жүзеге асыратын және МЗЖ-ны жүйелі түрде төлейтін азаматтарға тиесілі. Олардың саны алты ай ішінде </w:t>
      </w:r>
      <w:r w:rsidRPr="0066798D">
        <w:rPr>
          <w:rFonts w:ascii="Times New Roman" w:hAnsi="Times New Roman"/>
          <w:b/>
          <w:color w:val="000000"/>
          <w:sz w:val="24"/>
          <w:szCs w:val="24"/>
          <w:lang w:val="kk-KZ"/>
        </w:rPr>
        <w:t>6,77 млн-нан 6,93 млн-ға</w:t>
      </w:r>
      <w:r w:rsidRPr="003D4847">
        <w:rPr>
          <w:rFonts w:ascii="Times New Roman" w:hAnsi="Times New Roman"/>
          <w:color w:val="000000"/>
          <w:sz w:val="24"/>
          <w:szCs w:val="24"/>
          <w:lang w:val="kk-KZ"/>
        </w:rPr>
        <w:t xml:space="preserve"> дейін өсті, ал осы шоттардағы жинақтар </w:t>
      </w:r>
      <w:r w:rsidRPr="0066798D">
        <w:rPr>
          <w:rFonts w:ascii="Times New Roman" w:hAnsi="Times New Roman"/>
          <w:b/>
          <w:color w:val="000000"/>
          <w:sz w:val="24"/>
          <w:szCs w:val="24"/>
          <w:lang w:val="kk-KZ"/>
        </w:rPr>
        <w:t>20,10 трлн теңгеден 21,07 трлн теңгеге</w:t>
      </w:r>
      <w:r w:rsidRPr="003D4847">
        <w:rPr>
          <w:rFonts w:ascii="Times New Roman" w:hAnsi="Times New Roman"/>
          <w:color w:val="000000"/>
          <w:sz w:val="24"/>
          <w:szCs w:val="24"/>
          <w:lang w:val="kk-KZ"/>
        </w:rPr>
        <w:t xml:space="preserve"> дейін ұлғайды.</w:t>
      </w:r>
    </w:p>
    <w:p w14:paraId="7EB5F03C" w14:textId="77777777" w:rsidR="00EE2FCB" w:rsidRPr="003D4847" w:rsidRDefault="00EE2FCB" w:rsidP="00EE2FCB">
      <w:pPr>
        <w:pStyle w:val="a5"/>
        <w:ind w:firstLine="709"/>
        <w:jc w:val="both"/>
        <w:rPr>
          <w:rFonts w:ascii="Times New Roman" w:hAnsi="Times New Roman"/>
          <w:color w:val="000000"/>
          <w:sz w:val="24"/>
          <w:szCs w:val="24"/>
          <w:lang w:val="kk-KZ"/>
        </w:rPr>
      </w:pPr>
    </w:p>
    <w:p w14:paraId="24CE37D1" w14:textId="77777777" w:rsidR="00EE2FCB" w:rsidRPr="00760E50" w:rsidRDefault="00EE2FCB" w:rsidP="00EE2FCB">
      <w:pPr>
        <w:pStyle w:val="a5"/>
        <w:ind w:firstLine="709"/>
        <w:jc w:val="both"/>
        <w:rPr>
          <w:rFonts w:ascii="Times New Roman" w:hAnsi="Times New Roman"/>
          <w:b/>
          <w:color w:val="000000"/>
          <w:sz w:val="24"/>
          <w:szCs w:val="24"/>
          <w:lang w:val="kk-KZ"/>
        </w:rPr>
      </w:pPr>
      <w:r w:rsidRPr="00760E50">
        <w:rPr>
          <w:rFonts w:ascii="Times New Roman" w:hAnsi="Times New Roman"/>
          <w:b/>
          <w:color w:val="000000"/>
          <w:sz w:val="24"/>
          <w:szCs w:val="24"/>
          <w:lang w:val="kk-KZ"/>
        </w:rPr>
        <w:t>Зейнетақы жарналарын төлеудің тұрақтылығы мен толықтығы</w:t>
      </w:r>
    </w:p>
    <w:p w14:paraId="164016E2"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ЖЗЖ-ға қатысу ұзақтығынан бөлек, жеткілікті зейнетақы жинақтарын қалыптастырудың маңызды факторларының бірі – жарналарды </w:t>
      </w:r>
      <w:r w:rsidRPr="00760E50">
        <w:rPr>
          <w:rFonts w:ascii="Times New Roman" w:hAnsi="Times New Roman"/>
          <w:b/>
          <w:color w:val="000000"/>
          <w:sz w:val="24"/>
          <w:szCs w:val="24"/>
          <w:lang w:val="kk-KZ"/>
        </w:rPr>
        <w:t>тұрақты әрі толық көлемде</w:t>
      </w:r>
      <w:r w:rsidRPr="003D4847">
        <w:rPr>
          <w:rFonts w:ascii="Times New Roman" w:hAnsi="Times New Roman"/>
          <w:color w:val="000000"/>
          <w:sz w:val="24"/>
          <w:szCs w:val="24"/>
          <w:lang w:val="kk-KZ"/>
        </w:rPr>
        <w:t xml:space="preserve"> төлеу.</w:t>
      </w:r>
    </w:p>
    <w:p w14:paraId="33BA9A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Қазақстанда бір жыл ішіндегі МЗЖ төлеудің орташа тұрақтылық көрсеткіші біртіндеп өсіп келеді:</w:t>
      </w:r>
    </w:p>
    <w:p w14:paraId="18BDFFF2"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бұл көрсеткіш 2024 жылғы 8,95 жарнадан 2025 жылы 8,98 жарнаға дейін өсті;</w:t>
      </w:r>
    </w:p>
    <w:p w14:paraId="4C10B271"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7,36-дан 7,53 жарнаға дейін артты.</w:t>
      </w:r>
    </w:p>
    <w:p w14:paraId="379A767D"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ретте 2025 жылы </w:t>
      </w:r>
      <w:r w:rsidRPr="00760E50">
        <w:rPr>
          <w:rFonts w:ascii="Times New Roman" w:hAnsi="Times New Roman"/>
          <w:b/>
          <w:color w:val="000000"/>
          <w:sz w:val="24"/>
          <w:szCs w:val="24"/>
          <w:lang w:val="kk-KZ"/>
        </w:rPr>
        <w:t>жалдамалы қызметкерлердің 80%-ы</w:t>
      </w:r>
      <w:r w:rsidRPr="003D4847">
        <w:rPr>
          <w:rFonts w:ascii="Times New Roman" w:hAnsi="Times New Roman"/>
          <w:color w:val="000000"/>
          <w:sz w:val="24"/>
          <w:szCs w:val="24"/>
          <w:lang w:val="kk-KZ"/>
        </w:rPr>
        <w:t xml:space="preserve"> және өзін-өзі жұмыспен қамтығандардың 64%-ы зейнетақы жарналарын жылына </w:t>
      </w:r>
      <w:r w:rsidRPr="00760E50">
        <w:rPr>
          <w:rFonts w:ascii="Times New Roman" w:hAnsi="Times New Roman"/>
          <w:b/>
          <w:color w:val="000000"/>
          <w:sz w:val="24"/>
          <w:szCs w:val="24"/>
          <w:lang w:val="kk-KZ"/>
        </w:rPr>
        <w:t>6-дан 12 ретке</w:t>
      </w:r>
      <w:r w:rsidRPr="003D4847">
        <w:rPr>
          <w:rFonts w:ascii="Times New Roman" w:hAnsi="Times New Roman"/>
          <w:color w:val="000000"/>
          <w:sz w:val="24"/>
          <w:szCs w:val="24"/>
          <w:lang w:val="kk-KZ"/>
        </w:rPr>
        <w:t xml:space="preserve"> дейін аударған.</w:t>
      </w:r>
    </w:p>
    <w:p w14:paraId="3BC0604B"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жылы </w:t>
      </w:r>
      <w:r w:rsidRPr="00760E50">
        <w:rPr>
          <w:rFonts w:ascii="Times New Roman" w:hAnsi="Times New Roman"/>
          <w:b/>
          <w:color w:val="000000"/>
          <w:sz w:val="24"/>
          <w:szCs w:val="24"/>
          <w:lang w:val="kk-KZ"/>
        </w:rPr>
        <w:t>жарналардың орташа мөлшері</w:t>
      </w:r>
      <w:r w:rsidRPr="003D4847">
        <w:rPr>
          <w:rFonts w:ascii="Times New Roman" w:hAnsi="Times New Roman"/>
          <w:color w:val="000000"/>
          <w:sz w:val="24"/>
          <w:szCs w:val="24"/>
          <w:lang w:val="kk-KZ"/>
        </w:rPr>
        <w:t xml:space="preserve"> </w:t>
      </w:r>
      <w:r w:rsidRPr="00760E50">
        <w:rPr>
          <w:rFonts w:ascii="Times New Roman" w:hAnsi="Times New Roman"/>
          <w:b/>
          <w:color w:val="000000"/>
          <w:sz w:val="24"/>
          <w:szCs w:val="24"/>
          <w:lang w:val="kk-KZ"/>
        </w:rPr>
        <w:t>жалдамалы қызметкерлер</w:t>
      </w:r>
      <w:r w:rsidRPr="003D4847">
        <w:rPr>
          <w:rFonts w:ascii="Times New Roman" w:hAnsi="Times New Roman"/>
          <w:color w:val="000000"/>
          <w:sz w:val="24"/>
          <w:szCs w:val="24"/>
          <w:lang w:val="kk-KZ"/>
        </w:rPr>
        <w:t xml:space="preserve"> арасында </w:t>
      </w:r>
      <w:r w:rsidRPr="00760E50">
        <w:rPr>
          <w:rFonts w:ascii="Times New Roman" w:hAnsi="Times New Roman"/>
          <w:b/>
          <w:color w:val="000000"/>
          <w:sz w:val="24"/>
          <w:szCs w:val="24"/>
          <w:lang w:val="kk-KZ"/>
        </w:rPr>
        <w:t>43 661 теңгені</w:t>
      </w:r>
      <w:r w:rsidRPr="003D4847">
        <w:rPr>
          <w:rFonts w:ascii="Times New Roman" w:hAnsi="Times New Roman"/>
          <w:color w:val="000000"/>
          <w:sz w:val="24"/>
          <w:szCs w:val="24"/>
          <w:lang w:val="kk-KZ"/>
        </w:rPr>
        <w:t xml:space="preserve"> құрады. Бұл республика бойынша орташа жалақы деңгейіндегі табыстан </w:t>
      </w:r>
      <w:r>
        <w:rPr>
          <w:rFonts w:ascii="Times New Roman" w:hAnsi="Times New Roman"/>
          <w:color w:val="000000"/>
          <w:sz w:val="24"/>
          <w:szCs w:val="24"/>
          <w:lang w:val="kk-KZ"/>
        </w:rPr>
        <w:t>төленетін жарна мөлшерімен</w:t>
      </w:r>
      <w:r w:rsidRPr="003D4847">
        <w:rPr>
          <w:rFonts w:ascii="Times New Roman" w:hAnsi="Times New Roman"/>
          <w:color w:val="000000"/>
          <w:sz w:val="24"/>
          <w:szCs w:val="24"/>
          <w:lang w:val="kk-KZ"/>
        </w:rPr>
        <w:t xml:space="preserve"> үйлеседі. </w:t>
      </w:r>
      <w:r w:rsidRPr="00760E50">
        <w:rPr>
          <w:rFonts w:ascii="Times New Roman" w:hAnsi="Times New Roman"/>
          <w:b/>
          <w:color w:val="000000"/>
          <w:sz w:val="24"/>
          <w:szCs w:val="24"/>
          <w:lang w:val="kk-KZ"/>
        </w:rPr>
        <w:t>Өзін-өзі жұмыспен қамтығандар</w:t>
      </w:r>
      <w:r w:rsidRPr="003D4847">
        <w:rPr>
          <w:rFonts w:ascii="Times New Roman" w:hAnsi="Times New Roman"/>
          <w:color w:val="000000"/>
          <w:sz w:val="24"/>
          <w:szCs w:val="24"/>
          <w:lang w:val="kk-KZ"/>
        </w:rPr>
        <w:t xml:space="preserve"> арасында бұл көрсеткіш </w:t>
      </w:r>
      <w:r w:rsidRPr="00760E50">
        <w:rPr>
          <w:rFonts w:ascii="Times New Roman" w:hAnsi="Times New Roman"/>
          <w:b/>
          <w:color w:val="000000"/>
          <w:sz w:val="24"/>
          <w:szCs w:val="24"/>
          <w:lang w:val="kk-KZ"/>
        </w:rPr>
        <w:t>23 225 теңге</w:t>
      </w:r>
      <w:r w:rsidRPr="003D4847">
        <w:rPr>
          <w:rFonts w:ascii="Times New Roman" w:hAnsi="Times New Roman"/>
          <w:color w:val="000000"/>
          <w:sz w:val="24"/>
          <w:szCs w:val="24"/>
          <w:lang w:val="kk-KZ"/>
        </w:rPr>
        <w:t xml:space="preserve"> болды, бұл ең төменгі жалақыдан жоғары, алайда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ық жалақыдан төмен табыстан</w:t>
      </w:r>
      <w:r>
        <w:rPr>
          <w:rFonts w:ascii="Times New Roman" w:hAnsi="Times New Roman"/>
          <w:color w:val="000000"/>
          <w:sz w:val="24"/>
          <w:szCs w:val="24"/>
          <w:lang w:val="kk-KZ"/>
        </w:rPr>
        <w:t xml:space="preserve"> төленетін </w:t>
      </w:r>
      <w:r w:rsidRPr="003D4847">
        <w:rPr>
          <w:rFonts w:ascii="Times New Roman" w:hAnsi="Times New Roman"/>
          <w:color w:val="000000"/>
          <w:sz w:val="24"/>
          <w:szCs w:val="24"/>
          <w:lang w:val="kk-KZ"/>
        </w:rPr>
        <w:t>жарна</w:t>
      </w:r>
      <w:r>
        <w:rPr>
          <w:rFonts w:ascii="Times New Roman" w:hAnsi="Times New Roman"/>
          <w:color w:val="000000"/>
          <w:sz w:val="24"/>
          <w:szCs w:val="24"/>
          <w:lang w:val="kk-KZ"/>
        </w:rPr>
        <w:t>ны</w:t>
      </w:r>
      <w:r w:rsidRPr="003D4847">
        <w:rPr>
          <w:rFonts w:ascii="Times New Roman" w:hAnsi="Times New Roman"/>
          <w:color w:val="000000"/>
          <w:sz w:val="24"/>
          <w:szCs w:val="24"/>
          <w:lang w:val="kk-KZ"/>
        </w:rPr>
        <w:t xml:space="preserve"> көрсетеді.</w:t>
      </w:r>
    </w:p>
    <w:p w14:paraId="5E3AF0A4"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Ұзақ мерзімді динамика да халықты ЖЗЖ-мен қамту деңгейінің және МЗЖ төлеу тәртібінің біртіндеп жақсарып келе жатқанын көрсетеді. Егер 2015 жылы МЗЖ есепке алынатын белсенді шоттардың саны </w:t>
      </w:r>
      <w:r w:rsidRPr="008F6F50">
        <w:rPr>
          <w:rFonts w:ascii="Times New Roman" w:hAnsi="Times New Roman"/>
          <w:b/>
          <w:color w:val="000000"/>
          <w:sz w:val="24"/>
          <w:szCs w:val="24"/>
          <w:lang w:val="kk-KZ"/>
        </w:rPr>
        <w:t>6,07 млн</w:t>
      </w:r>
      <w:r w:rsidRPr="003D4847">
        <w:rPr>
          <w:rFonts w:ascii="Times New Roman" w:hAnsi="Times New Roman"/>
          <w:color w:val="000000"/>
          <w:sz w:val="24"/>
          <w:szCs w:val="24"/>
          <w:lang w:val="kk-KZ"/>
        </w:rPr>
        <w:t xml:space="preserve"> болса, 2025 жылы олардың саны </w:t>
      </w:r>
      <w:r w:rsidRPr="008F6F50">
        <w:rPr>
          <w:rFonts w:ascii="Times New Roman" w:hAnsi="Times New Roman"/>
          <w:b/>
          <w:color w:val="000000"/>
          <w:sz w:val="24"/>
          <w:szCs w:val="24"/>
          <w:lang w:val="kk-KZ"/>
        </w:rPr>
        <w:t>7,20 млн-нан</w:t>
      </w:r>
      <w:r w:rsidRPr="003D4847">
        <w:rPr>
          <w:rFonts w:ascii="Times New Roman" w:hAnsi="Times New Roman"/>
          <w:color w:val="000000"/>
          <w:sz w:val="24"/>
          <w:szCs w:val="24"/>
          <w:lang w:val="kk-KZ"/>
        </w:rPr>
        <w:t xml:space="preserve"> асты.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Жарналарды жылына 6-дан 12 ретке дейін төлейтін азаматтардың үлесі 2015 жылғы 71%-дан 2025 жылы 78%-ға дейін өсті. Тиісінше, жарналарды </w:t>
      </w:r>
      <w:r>
        <w:rPr>
          <w:rFonts w:ascii="Times New Roman" w:hAnsi="Times New Roman"/>
          <w:color w:val="000000"/>
          <w:sz w:val="24"/>
          <w:szCs w:val="24"/>
          <w:lang w:val="kk-KZ"/>
        </w:rPr>
        <w:t xml:space="preserve">жүйелі </w:t>
      </w:r>
      <w:r w:rsidRPr="003D4847">
        <w:rPr>
          <w:rFonts w:ascii="Times New Roman" w:hAnsi="Times New Roman"/>
          <w:color w:val="000000"/>
          <w:sz w:val="24"/>
          <w:szCs w:val="24"/>
          <w:lang w:val="kk-KZ"/>
        </w:rPr>
        <w:t>түрде</w:t>
      </w:r>
      <w:r>
        <w:rPr>
          <w:rFonts w:ascii="Times New Roman" w:hAnsi="Times New Roman"/>
          <w:color w:val="000000"/>
          <w:sz w:val="24"/>
          <w:szCs w:val="24"/>
          <w:lang w:val="kk-KZ"/>
        </w:rPr>
        <w:t xml:space="preserve"> емес</w:t>
      </w:r>
      <w:r w:rsidRPr="003D4847">
        <w:rPr>
          <w:rFonts w:ascii="Times New Roman" w:hAnsi="Times New Roman"/>
          <w:color w:val="000000"/>
          <w:sz w:val="24"/>
          <w:szCs w:val="24"/>
          <w:lang w:val="kk-KZ"/>
        </w:rPr>
        <w:t>, яғни жылына 1-ден 5 ретке дейін аударатын азаматтардың үлесі 29%-дан 22%-ға дейін төмендеді.</w:t>
      </w:r>
    </w:p>
    <w:p w14:paraId="162EA3CA" w14:textId="77777777" w:rsidR="00EE2FCB" w:rsidRPr="003D4847" w:rsidRDefault="00EE2FCB" w:rsidP="00EE2FCB">
      <w:pPr>
        <w:pStyle w:val="a5"/>
        <w:ind w:firstLine="709"/>
        <w:jc w:val="both"/>
        <w:rPr>
          <w:rFonts w:ascii="Times New Roman" w:hAnsi="Times New Roman"/>
          <w:color w:val="000000"/>
          <w:sz w:val="24"/>
          <w:szCs w:val="24"/>
          <w:lang w:val="kk-KZ"/>
        </w:rPr>
      </w:pPr>
    </w:p>
    <w:p w14:paraId="164E388E" w14:textId="77777777" w:rsidR="00EE2FCB" w:rsidRPr="00CD6CCA" w:rsidRDefault="00EE2FCB" w:rsidP="00EE2FCB">
      <w:pPr>
        <w:pStyle w:val="a5"/>
        <w:ind w:firstLine="709"/>
        <w:jc w:val="both"/>
        <w:rPr>
          <w:rFonts w:ascii="Times New Roman" w:hAnsi="Times New Roman"/>
          <w:b/>
          <w:color w:val="000000"/>
          <w:sz w:val="24"/>
          <w:szCs w:val="24"/>
          <w:lang w:val="kk-KZ"/>
        </w:rPr>
      </w:pPr>
      <w:r w:rsidRPr="00CD6CCA">
        <w:rPr>
          <w:rFonts w:ascii="Times New Roman" w:hAnsi="Times New Roman"/>
          <w:b/>
          <w:color w:val="000000"/>
          <w:sz w:val="24"/>
          <w:szCs w:val="24"/>
          <w:lang w:val="kk-KZ"/>
        </w:rPr>
        <w:t>Зейнетақы жарналарының салымшылар табысының деңгейіне тәуелділігі</w:t>
      </w:r>
    </w:p>
    <w:p w14:paraId="51DC4D97" w14:textId="77777777" w:rsidR="00EE2FCB" w:rsidRPr="003D4847" w:rsidRDefault="00EE2FCB" w:rsidP="00EE2FCB">
      <w:pPr>
        <w:pStyle w:val="a5"/>
        <w:ind w:firstLine="709"/>
        <w:jc w:val="both"/>
        <w:rPr>
          <w:rFonts w:ascii="Times New Roman" w:hAnsi="Times New Roman"/>
          <w:color w:val="000000"/>
          <w:sz w:val="24"/>
          <w:szCs w:val="24"/>
          <w:lang w:val="kk-KZ"/>
        </w:rPr>
      </w:pPr>
      <w:r>
        <w:rPr>
          <w:rFonts w:ascii="Times New Roman" w:hAnsi="Times New Roman"/>
          <w:color w:val="000000"/>
          <w:sz w:val="24"/>
          <w:szCs w:val="24"/>
          <w:lang w:val="kk-KZ"/>
        </w:rPr>
        <w:t>С</w:t>
      </w:r>
      <w:r w:rsidRPr="003D4847">
        <w:rPr>
          <w:rFonts w:ascii="Times New Roman" w:hAnsi="Times New Roman"/>
          <w:color w:val="000000"/>
          <w:sz w:val="24"/>
          <w:szCs w:val="24"/>
          <w:lang w:val="kk-KZ"/>
        </w:rPr>
        <w:t>алымшылардың табыс деңгейіне қарай МЗЖ есепке алынатын белсенді жеке шоттардың құрылымында да оң өзгерістер байқалады.</w:t>
      </w:r>
    </w:p>
    <w:p w14:paraId="0B9987EE"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(2026 жылғы 1 қаңтардағы жағдай) ең төменгі жалақыдан (ЕТЖ) төмен табыстан жарна төленетін шоттардың үлесі 12%-дан 9%-ға дейін қысқарды. Мұндай шоттардың саны 838,3 мыңнан 652,4 мыңға дейін, яғни 22,2%-ға азайды. Олардың қатарына </w:t>
      </w:r>
      <w:r>
        <w:rPr>
          <w:rFonts w:ascii="Times New Roman" w:hAnsi="Times New Roman"/>
          <w:color w:val="000000"/>
          <w:sz w:val="24"/>
          <w:szCs w:val="24"/>
          <w:lang w:val="kk-KZ"/>
        </w:rPr>
        <w:t>жұмыс күні</w:t>
      </w:r>
      <w:r w:rsidRPr="003D4847">
        <w:rPr>
          <w:rFonts w:ascii="Times New Roman" w:hAnsi="Times New Roman"/>
          <w:color w:val="000000"/>
          <w:sz w:val="24"/>
          <w:szCs w:val="24"/>
          <w:lang w:val="kk-KZ"/>
        </w:rPr>
        <w:t xml:space="preserve"> </w:t>
      </w:r>
      <w:r>
        <w:rPr>
          <w:rFonts w:ascii="Times New Roman" w:hAnsi="Times New Roman"/>
          <w:color w:val="000000"/>
          <w:sz w:val="24"/>
          <w:szCs w:val="24"/>
          <w:lang w:val="kk-KZ"/>
        </w:rPr>
        <w:t>толық емес</w:t>
      </w:r>
      <w:r w:rsidRPr="003D4847">
        <w:rPr>
          <w:rFonts w:ascii="Times New Roman" w:hAnsi="Times New Roman"/>
          <w:color w:val="000000"/>
          <w:sz w:val="24"/>
          <w:szCs w:val="24"/>
          <w:lang w:val="kk-KZ"/>
        </w:rPr>
        <w:t xml:space="preserve"> немесе ауысымды</w:t>
      </w:r>
      <w:r>
        <w:rPr>
          <w:rFonts w:ascii="Times New Roman" w:hAnsi="Times New Roman"/>
          <w:color w:val="000000"/>
          <w:sz w:val="24"/>
          <w:szCs w:val="24"/>
          <w:lang w:val="kk-KZ"/>
        </w:rPr>
        <w:t>қ</w:t>
      </w:r>
      <w:r w:rsidRPr="003D4847">
        <w:rPr>
          <w:rFonts w:ascii="Times New Roman" w:hAnsi="Times New Roman"/>
          <w:color w:val="000000"/>
          <w:sz w:val="24"/>
          <w:szCs w:val="24"/>
          <w:lang w:val="kk-KZ"/>
        </w:rPr>
        <w:t xml:space="preserve"> жұмыс</w:t>
      </w:r>
      <w:r>
        <w:rPr>
          <w:rFonts w:ascii="Times New Roman" w:hAnsi="Times New Roman"/>
          <w:color w:val="000000"/>
          <w:sz w:val="24"/>
          <w:szCs w:val="24"/>
          <w:lang w:val="kk-KZ"/>
        </w:rPr>
        <w:t xml:space="preserve">пен қамтылған </w:t>
      </w:r>
      <w:r w:rsidRPr="003D4847">
        <w:rPr>
          <w:rFonts w:ascii="Times New Roman" w:hAnsi="Times New Roman"/>
          <w:color w:val="000000"/>
          <w:sz w:val="24"/>
          <w:szCs w:val="24"/>
          <w:lang w:val="kk-KZ"/>
        </w:rPr>
        <w:t>салымшылар жатады.</w:t>
      </w:r>
    </w:p>
    <w:p w14:paraId="1C00626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Сонымен бірге жоғары</w:t>
      </w:r>
      <w:r>
        <w:rPr>
          <w:rFonts w:ascii="Times New Roman" w:hAnsi="Times New Roman"/>
          <w:color w:val="000000"/>
          <w:sz w:val="24"/>
          <w:szCs w:val="24"/>
          <w:lang w:val="kk-KZ"/>
        </w:rPr>
        <w:t xml:space="preserve"> мөлшердегі</w:t>
      </w:r>
      <w:r w:rsidRPr="003D4847">
        <w:rPr>
          <w:rFonts w:ascii="Times New Roman" w:hAnsi="Times New Roman"/>
          <w:color w:val="000000"/>
          <w:sz w:val="24"/>
          <w:szCs w:val="24"/>
          <w:lang w:val="kk-KZ"/>
        </w:rPr>
        <w:t xml:space="preserve"> табыстан жарна түсетін шоттардың</w:t>
      </w:r>
      <w:r>
        <w:rPr>
          <w:rFonts w:ascii="Times New Roman" w:hAnsi="Times New Roman"/>
          <w:color w:val="000000"/>
          <w:sz w:val="24"/>
          <w:szCs w:val="24"/>
          <w:lang w:val="kk-KZ"/>
        </w:rPr>
        <w:t xml:space="preserve"> да</w:t>
      </w:r>
      <w:r w:rsidRPr="003D4847">
        <w:rPr>
          <w:rFonts w:ascii="Times New Roman" w:hAnsi="Times New Roman"/>
          <w:color w:val="000000"/>
          <w:sz w:val="24"/>
          <w:szCs w:val="24"/>
          <w:lang w:val="kk-KZ"/>
        </w:rPr>
        <w:t xml:space="preserve"> саны артты. 2025 жылдың қорытындысы бойынша медиан</w:t>
      </w:r>
      <w:r>
        <w:rPr>
          <w:rFonts w:ascii="Times New Roman" w:hAnsi="Times New Roman"/>
          <w:color w:val="000000"/>
          <w:sz w:val="24"/>
          <w:szCs w:val="24"/>
          <w:lang w:val="kk-KZ"/>
        </w:rPr>
        <w:t>д</w:t>
      </w:r>
      <w:r w:rsidRPr="003D4847">
        <w:rPr>
          <w:rFonts w:ascii="Times New Roman" w:hAnsi="Times New Roman"/>
          <w:color w:val="000000"/>
          <w:sz w:val="24"/>
          <w:szCs w:val="24"/>
          <w:lang w:val="kk-KZ"/>
        </w:rPr>
        <w:t xml:space="preserve">ық жалақыдан орташа айлық жалақыға дейінгі </w:t>
      </w:r>
      <w:r w:rsidRPr="003D4847">
        <w:rPr>
          <w:rFonts w:ascii="Times New Roman" w:hAnsi="Times New Roman"/>
          <w:color w:val="000000"/>
          <w:sz w:val="24"/>
          <w:szCs w:val="24"/>
          <w:lang w:val="kk-KZ"/>
        </w:rPr>
        <w:lastRenderedPageBreak/>
        <w:t>аралықтағы табысы бар белсенді шоттардың үлесі 44%-дан</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2025 жылғы 1 қаңтардағы</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45%-ға</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2026 жылғы 1 қаңтарда</w:t>
      </w:r>
      <w:r>
        <w:rPr>
          <w:rFonts w:ascii="Times New Roman" w:hAnsi="Times New Roman"/>
          <w:color w:val="000000"/>
          <w:sz w:val="24"/>
          <w:szCs w:val="24"/>
          <w:lang w:val="kk-KZ"/>
        </w:rPr>
        <w:t>)</w:t>
      </w:r>
      <w:r w:rsidRPr="003D4847">
        <w:rPr>
          <w:rFonts w:ascii="Times New Roman" w:hAnsi="Times New Roman"/>
          <w:color w:val="000000"/>
          <w:sz w:val="24"/>
          <w:szCs w:val="24"/>
          <w:lang w:val="kk-KZ"/>
        </w:rPr>
        <w:t xml:space="preserve"> дейін өсті. Ал мұндай белсенді шоттардың саны 3,17 млн-нан 3,28 млн-ға дейін артты.</w:t>
      </w:r>
    </w:p>
    <w:p w14:paraId="55CC7C1C"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Бұл динамика </w:t>
      </w:r>
      <w:r w:rsidRPr="008A3D96">
        <w:rPr>
          <w:rFonts w:ascii="Times New Roman" w:hAnsi="Times New Roman"/>
          <w:b/>
          <w:color w:val="000000"/>
          <w:sz w:val="24"/>
          <w:szCs w:val="24"/>
          <w:lang w:val="kk-KZ"/>
        </w:rPr>
        <w:t xml:space="preserve">ресми жұмыспен қамту </w:t>
      </w:r>
      <w:r>
        <w:rPr>
          <w:rFonts w:ascii="Times New Roman" w:hAnsi="Times New Roman"/>
          <w:b/>
          <w:color w:val="000000"/>
          <w:sz w:val="24"/>
          <w:szCs w:val="24"/>
          <w:lang w:val="kk-KZ"/>
        </w:rPr>
        <w:t>және</w:t>
      </w:r>
      <w:r w:rsidRPr="008A3D96">
        <w:rPr>
          <w:rFonts w:ascii="Times New Roman" w:hAnsi="Times New Roman"/>
          <w:b/>
          <w:color w:val="000000"/>
          <w:sz w:val="24"/>
          <w:szCs w:val="24"/>
          <w:lang w:val="kk-KZ"/>
        </w:rPr>
        <w:t xml:space="preserve"> табыстың өсуін</w:t>
      </w:r>
      <w:r w:rsidRPr="003D4847">
        <w:rPr>
          <w:rFonts w:ascii="Times New Roman" w:hAnsi="Times New Roman"/>
          <w:color w:val="000000"/>
          <w:sz w:val="24"/>
          <w:szCs w:val="24"/>
          <w:lang w:val="kk-KZ"/>
        </w:rPr>
        <w:t xml:space="preserve"> ғана емес, азаматтардың өз табыстарынан жарналарды </w:t>
      </w:r>
      <w:r w:rsidRPr="008A3D96">
        <w:rPr>
          <w:rFonts w:ascii="Times New Roman" w:hAnsi="Times New Roman"/>
          <w:b/>
          <w:color w:val="000000"/>
          <w:sz w:val="24"/>
          <w:szCs w:val="24"/>
          <w:lang w:val="kk-KZ"/>
        </w:rPr>
        <w:t>ашық әрі толық көлемде</w:t>
      </w:r>
      <w:r w:rsidRPr="003D4847">
        <w:rPr>
          <w:rFonts w:ascii="Times New Roman" w:hAnsi="Times New Roman"/>
          <w:color w:val="000000"/>
          <w:sz w:val="24"/>
          <w:szCs w:val="24"/>
          <w:lang w:val="kk-KZ"/>
        </w:rPr>
        <w:t xml:space="preserve"> төлеу арқылы қалыптастыруға ұмтылысын да көрсетеді.</w:t>
      </w:r>
    </w:p>
    <w:p w14:paraId="20C224D3"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2025 жылдың қорытындысы бойынша </w:t>
      </w:r>
      <w:r w:rsidRPr="008A3D96">
        <w:rPr>
          <w:rFonts w:ascii="Times New Roman" w:hAnsi="Times New Roman"/>
          <w:b/>
          <w:color w:val="000000"/>
          <w:sz w:val="24"/>
          <w:szCs w:val="24"/>
          <w:lang w:val="kk-KZ"/>
        </w:rPr>
        <w:t>жалдамалы қызметкерлердің жүйемен қамтылу деңгейі 91%-ға</w:t>
      </w:r>
      <w:r w:rsidRPr="003D4847">
        <w:rPr>
          <w:rFonts w:ascii="Times New Roman" w:hAnsi="Times New Roman"/>
          <w:color w:val="000000"/>
          <w:sz w:val="24"/>
          <w:szCs w:val="24"/>
          <w:lang w:val="kk-KZ"/>
        </w:rPr>
        <w:t xml:space="preserve"> жетті. Бұл олардың толық </w:t>
      </w:r>
      <w:r>
        <w:rPr>
          <w:rFonts w:ascii="Times New Roman" w:hAnsi="Times New Roman"/>
          <w:color w:val="000000"/>
          <w:sz w:val="24"/>
          <w:szCs w:val="24"/>
          <w:lang w:val="kk-KZ"/>
        </w:rPr>
        <w:t xml:space="preserve">дерлік </w:t>
      </w:r>
      <w:r w:rsidRPr="003D4847">
        <w:rPr>
          <w:rFonts w:ascii="Times New Roman" w:hAnsi="Times New Roman"/>
          <w:color w:val="000000"/>
          <w:sz w:val="24"/>
          <w:szCs w:val="24"/>
          <w:lang w:val="kk-KZ"/>
        </w:rPr>
        <w:t>қамтылғанын және зейнетақы жинақтарын қалыптастыру</w:t>
      </w:r>
      <w:r>
        <w:rPr>
          <w:rFonts w:ascii="Times New Roman" w:hAnsi="Times New Roman"/>
          <w:color w:val="000000"/>
          <w:sz w:val="24"/>
          <w:szCs w:val="24"/>
          <w:lang w:val="kk-KZ"/>
        </w:rPr>
        <w:t>д</w:t>
      </w:r>
      <w:r w:rsidRPr="003D4847">
        <w:rPr>
          <w:rFonts w:ascii="Times New Roman" w:hAnsi="Times New Roman"/>
          <w:color w:val="000000"/>
          <w:sz w:val="24"/>
          <w:szCs w:val="24"/>
          <w:lang w:val="kk-KZ"/>
        </w:rPr>
        <w:t>а</w:t>
      </w:r>
      <w:r>
        <w:rPr>
          <w:rFonts w:ascii="Times New Roman" w:hAnsi="Times New Roman"/>
          <w:color w:val="000000"/>
          <w:sz w:val="24"/>
          <w:szCs w:val="24"/>
          <w:lang w:val="kk-KZ"/>
        </w:rPr>
        <w:t>ғы</w:t>
      </w:r>
      <w:r w:rsidRPr="003D4847">
        <w:rPr>
          <w:rFonts w:ascii="Times New Roman" w:hAnsi="Times New Roman"/>
          <w:color w:val="000000"/>
          <w:sz w:val="24"/>
          <w:szCs w:val="24"/>
          <w:lang w:val="kk-KZ"/>
        </w:rPr>
        <w:t xml:space="preserve"> белсенді</w:t>
      </w:r>
      <w:r>
        <w:rPr>
          <w:rFonts w:ascii="Times New Roman" w:hAnsi="Times New Roman"/>
          <w:color w:val="000000"/>
          <w:sz w:val="24"/>
          <w:szCs w:val="24"/>
          <w:lang w:val="kk-KZ"/>
        </w:rPr>
        <w:t>ліктерін</w:t>
      </w:r>
      <w:r w:rsidRPr="003D4847">
        <w:rPr>
          <w:rFonts w:ascii="Times New Roman" w:hAnsi="Times New Roman"/>
          <w:color w:val="000000"/>
          <w:sz w:val="24"/>
          <w:szCs w:val="24"/>
          <w:lang w:val="kk-KZ"/>
        </w:rPr>
        <w:t xml:space="preserve"> көрсетеді.</w:t>
      </w:r>
      <w:r>
        <w:rPr>
          <w:rFonts w:ascii="Times New Roman" w:hAnsi="Times New Roman"/>
          <w:color w:val="000000"/>
          <w:sz w:val="24"/>
          <w:szCs w:val="24"/>
          <w:lang w:val="kk-KZ"/>
        </w:rPr>
        <w:t xml:space="preserve"> </w:t>
      </w:r>
    </w:p>
    <w:p w14:paraId="530B86A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Өзін-өзі жұмыспен қамтығандар арасында қамту деңгейі төменірек. Осыған байланысты халықаралық оң тәжірибені ескере отырып, оларды зейнетақы жүйесіне тарту бойынша кешенді шараларды іске асыру қажет.</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 xml:space="preserve">Бұл </w:t>
      </w:r>
      <w:r>
        <w:rPr>
          <w:rFonts w:ascii="Times New Roman" w:hAnsi="Times New Roman"/>
          <w:color w:val="000000"/>
          <w:sz w:val="24"/>
          <w:szCs w:val="24"/>
          <w:lang w:val="kk-KZ"/>
        </w:rPr>
        <w:t>аса</w:t>
      </w:r>
      <w:r w:rsidRPr="003D4847">
        <w:rPr>
          <w:rFonts w:ascii="Times New Roman" w:hAnsi="Times New Roman"/>
          <w:color w:val="000000"/>
          <w:sz w:val="24"/>
          <w:szCs w:val="24"/>
          <w:lang w:val="kk-KZ"/>
        </w:rPr>
        <w:t xml:space="preserve"> маңызды, өйткені базалық зейнетақы мөлшері де еңбек өтіліне байланысты. Ал еңбек өтілі БЖЗҚ-ға МЗЖ-ның ай сайын түсуі негізінде айқындалады.</w:t>
      </w:r>
    </w:p>
    <w:p w14:paraId="7C395988" w14:textId="77777777" w:rsidR="00EE2FCB" w:rsidRPr="003D4847" w:rsidRDefault="00EE2FCB" w:rsidP="00EE2FCB">
      <w:pPr>
        <w:pStyle w:val="a5"/>
        <w:ind w:firstLine="709"/>
        <w:jc w:val="both"/>
        <w:rPr>
          <w:rFonts w:ascii="Times New Roman" w:hAnsi="Times New Roman"/>
          <w:color w:val="000000"/>
          <w:sz w:val="24"/>
          <w:szCs w:val="24"/>
          <w:lang w:val="kk-KZ"/>
        </w:rPr>
      </w:pPr>
    </w:p>
    <w:p w14:paraId="3F2C9E55" w14:textId="77777777" w:rsidR="00EE2FCB" w:rsidRPr="003D4847"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Осылайша, қазіргі жағдайда </w:t>
      </w:r>
      <w:r w:rsidRPr="00054029">
        <w:rPr>
          <w:rFonts w:ascii="Times New Roman" w:hAnsi="Times New Roman"/>
          <w:b/>
          <w:color w:val="000000"/>
          <w:sz w:val="24"/>
          <w:szCs w:val="24"/>
          <w:lang w:val="kk-KZ"/>
        </w:rPr>
        <w:t>зейнетақы жинақтарын қалыптастыру</w:t>
      </w:r>
      <w:r w:rsidRPr="003D4847">
        <w:rPr>
          <w:rFonts w:ascii="Times New Roman" w:hAnsi="Times New Roman"/>
          <w:color w:val="000000"/>
          <w:sz w:val="24"/>
          <w:szCs w:val="24"/>
          <w:lang w:val="kk-KZ"/>
        </w:rPr>
        <w:t xml:space="preserve"> зейнеткерлікке шыққаннан кейін</w:t>
      </w:r>
      <w:r>
        <w:rPr>
          <w:rFonts w:ascii="Times New Roman" w:hAnsi="Times New Roman"/>
          <w:color w:val="000000"/>
          <w:sz w:val="24"/>
          <w:szCs w:val="24"/>
          <w:lang w:val="kk-KZ"/>
        </w:rPr>
        <w:t>гі</w:t>
      </w:r>
      <w:r w:rsidRPr="003D4847">
        <w:rPr>
          <w:rFonts w:ascii="Times New Roman" w:hAnsi="Times New Roman"/>
          <w:color w:val="000000"/>
          <w:sz w:val="24"/>
          <w:szCs w:val="24"/>
          <w:lang w:val="kk-KZ"/>
        </w:rPr>
        <w:t xml:space="preserve"> табысты қамтамасыз ету тетігі ғана емес, сонымен қатар </w:t>
      </w:r>
      <w:r w:rsidRPr="00054029">
        <w:rPr>
          <w:rFonts w:ascii="Times New Roman" w:hAnsi="Times New Roman"/>
          <w:b/>
          <w:color w:val="000000"/>
          <w:sz w:val="24"/>
          <w:szCs w:val="24"/>
          <w:lang w:val="kk-KZ"/>
        </w:rPr>
        <w:t>қоғамның қаржылық мәдениеті мен азаматтардың қаржылық дербестігінің</w:t>
      </w:r>
      <w:r w:rsidRPr="003D4847">
        <w:rPr>
          <w:rFonts w:ascii="Times New Roman" w:hAnsi="Times New Roman"/>
          <w:color w:val="000000"/>
          <w:sz w:val="24"/>
          <w:szCs w:val="24"/>
          <w:lang w:val="kk-KZ"/>
        </w:rPr>
        <w:t xml:space="preserve"> маңызды элементіне айналып келеді.</w:t>
      </w:r>
    </w:p>
    <w:p w14:paraId="2DC2FA52" w14:textId="77777777" w:rsidR="00EE2FCB" w:rsidRDefault="00EE2FCB" w:rsidP="00EE2FCB">
      <w:pPr>
        <w:pStyle w:val="a5"/>
        <w:ind w:firstLine="709"/>
        <w:jc w:val="both"/>
        <w:rPr>
          <w:rFonts w:ascii="Times New Roman" w:hAnsi="Times New Roman"/>
          <w:color w:val="000000"/>
          <w:sz w:val="24"/>
          <w:szCs w:val="24"/>
          <w:lang w:val="kk-KZ"/>
        </w:rPr>
      </w:pPr>
      <w:r w:rsidRPr="003D4847">
        <w:rPr>
          <w:rFonts w:ascii="Times New Roman" w:hAnsi="Times New Roman"/>
          <w:color w:val="000000"/>
          <w:sz w:val="24"/>
          <w:szCs w:val="24"/>
          <w:lang w:val="kk-KZ"/>
        </w:rPr>
        <w:t xml:space="preserve">Азаматтар өз шоттарының жай-күйін </w:t>
      </w:r>
      <w:r>
        <w:rPr>
          <w:rFonts w:ascii="Times New Roman" w:hAnsi="Times New Roman"/>
          <w:color w:val="000000"/>
          <w:sz w:val="24"/>
          <w:szCs w:val="24"/>
          <w:lang w:val="kk-KZ"/>
        </w:rPr>
        <w:t>үнемі</w:t>
      </w:r>
      <w:r w:rsidRPr="003D4847">
        <w:rPr>
          <w:rFonts w:ascii="Times New Roman" w:hAnsi="Times New Roman"/>
          <w:color w:val="000000"/>
          <w:sz w:val="24"/>
          <w:szCs w:val="24"/>
          <w:lang w:val="kk-KZ"/>
        </w:rPr>
        <w:t xml:space="preserve"> бақылап, БЖЗҚ-ның электрондық сервистерін пайдаланады, инвестициялық </w:t>
      </w:r>
      <w:r>
        <w:rPr>
          <w:rFonts w:ascii="Times New Roman" w:hAnsi="Times New Roman"/>
          <w:color w:val="000000"/>
          <w:sz w:val="24"/>
          <w:szCs w:val="24"/>
          <w:lang w:val="kk-KZ"/>
        </w:rPr>
        <w:t xml:space="preserve">кірісті қадағалап, </w:t>
      </w:r>
      <w:r w:rsidRPr="003D4847">
        <w:rPr>
          <w:rFonts w:ascii="Times New Roman" w:hAnsi="Times New Roman"/>
          <w:color w:val="000000"/>
          <w:sz w:val="24"/>
          <w:szCs w:val="24"/>
          <w:lang w:val="kk-KZ"/>
        </w:rPr>
        <w:t>зейнетақы активтерін басқару мүмкіндіктерін зерделейді.</w:t>
      </w:r>
      <w:r>
        <w:rPr>
          <w:rFonts w:ascii="Times New Roman" w:hAnsi="Times New Roman"/>
          <w:color w:val="000000"/>
          <w:sz w:val="24"/>
          <w:szCs w:val="24"/>
          <w:lang w:val="kk-KZ"/>
        </w:rPr>
        <w:t xml:space="preserve"> </w:t>
      </w:r>
      <w:r w:rsidRPr="003D4847">
        <w:rPr>
          <w:rFonts w:ascii="Times New Roman" w:hAnsi="Times New Roman"/>
          <w:color w:val="000000"/>
          <w:sz w:val="24"/>
          <w:szCs w:val="24"/>
          <w:lang w:val="kk-KZ"/>
        </w:rPr>
        <w:t>Азаматтардың өз жинақтарын қалыптастыруға қатысуы, жарналарды тұрақты түрде төлеуі және жинақтарды басқаруға қызығушылық танытуы Қазақстанда ұзақ мерзімді қаржылық жоспарлау мәдениетінің біртіндеп қалыптасып келе жатқанын көрсетеді. Бұл ретте болашақтағы әл-ауқат үшін жауапкершілік мемлекет, жұмыс берушілер және азаматтардың өздері үшін ортақ міндетке айналуда.</w:t>
      </w:r>
    </w:p>
    <w:p w14:paraId="03A36A8D" w14:textId="2F3B52BB" w:rsidR="00B75773" w:rsidRDefault="00B75773" w:rsidP="00CD10A7">
      <w:pPr>
        <w:pStyle w:val="a5"/>
        <w:jc w:val="center"/>
        <w:rPr>
          <w:rFonts w:ascii="Times New Roman" w:hAnsi="Times New Roman"/>
          <w:b/>
          <w:color w:val="000000"/>
          <w:sz w:val="24"/>
          <w:szCs w:val="24"/>
          <w:lang w:val="kk-KZ"/>
        </w:rPr>
      </w:pPr>
    </w:p>
    <w:p w14:paraId="61462D27" w14:textId="77777777" w:rsidR="000F24B4" w:rsidRPr="000F24B4" w:rsidRDefault="000F24B4" w:rsidP="000F24B4">
      <w:pPr>
        <w:spacing w:after="0" w:line="240" w:lineRule="auto"/>
        <w:jc w:val="both"/>
        <w:rPr>
          <w:rFonts w:ascii="Times New Roman" w:hAnsi="Times New Roman"/>
          <w:color w:val="000000"/>
          <w:sz w:val="20"/>
          <w:szCs w:val="20"/>
          <w:lang w:val="kk-KZ"/>
        </w:rPr>
      </w:pPr>
      <w:r w:rsidRPr="000F24B4">
        <w:rPr>
          <w:rFonts w:ascii="Times New Roman" w:hAnsi="Times New Roman"/>
          <w:i/>
          <w:color w:val="000000"/>
          <w:sz w:val="20"/>
          <w:szCs w:val="20"/>
          <w:lang w:val="kk-KZ" w:eastAsia="ru-RU" w:bidi="hi-IN"/>
        </w:rPr>
        <w:t xml:space="preserve">БЖЗҚ 2013 жылғы 22 тамызда «ГНПФ» ЖЗҚ» АҚ негізінде құрылды. БЖЗҚ құрылтайшысы және </w:t>
      </w:r>
      <w:r w:rsidRPr="000F24B4">
        <w:rPr>
          <w:rFonts w:ascii="Times New Roman" w:hAnsi="Times New Roman"/>
          <w:i/>
          <w:sz w:val="20"/>
          <w:szCs w:val="20"/>
          <w:lang w:val="kk-KZ" w:eastAsia="ru-RU"/>
        </w:rPr>
        <w:t xml:space="preserve">акционері – Қазақстан Республикасы Қаржы министрлігінің «Мемлекеттік мүлік және жекешелендіру комитеті» ММ арқылы Қазақстан Республикасының Үкіметі. БЖЗҚ зейнетақы активтерін сенімгерлікпен басқаруды Қазақстан Республикасының Ұлттық Банкі жүзеге асырады. Зейнетақы заңнамасына сәйкес БЖЗҚ міндетті зейнетақы жарналарын, жұмыс берушінің міндетті зейнетақы жарналарын, міндетті кәсіптік зейнетақы жарналарын, ерікті зейнетақы жарналарын тартуды, сондай-ақ "Қазақстан Республикасының екінші деңгейдегі банктерінде орналастырылған депозиттерге міндетті кепілдік беру туралы" Қазақстан Республикасының Заңына сәйкес депозиттерге міндетті кепілдік беруді жүзеге асыратын ұйым аударған кепілдік берілген депозит бойынша кепілдік берілген өтемнің талап етілмеген сомасы есебінен қалыптастырылған ерікті зейнетақы жарналарын есепке алып, оның есебін жүргізеді, зейнетақы төлемдерін жүзеге асыруды қамтамасыз етеді. Сондай-ақ Қор нысаналы активтер мен нысаналы талаптарды есепке алуды, нысаналы жинақтау шоттарына нысаналы жинақтарды (НЖ) есепке алу мен есептеуді, НЖ төлемдерін оларды алушының банк шоттарына есептеуді, "Ұлттық қор – балаларға" бағдарламасы шеңберінде Қазақстан Республикасының Үкіметі айқындаған тәртіппен НЖ қайтарымдарын есепке алуды жүзеге асырады (толығырақ </w:t>
      </w:r>
      <w:hyperlink r:id="rId8" w:history="1">
        <w:r w:rsidRPr="000F24B4">
          <w:rPr>
            <w:rFonts w:ascii="Times New Roman" w:hAnsi="Times New Roman"/>
            <w:i/>
            <w:color w:val="001CAC"/>
            <w:sz w:val="20"/>
            <w:szCs w:val="20"/>
            <w:u w:val="single"/>
            <w:lang w:val="kk-KZ" w:eastAsia="ru-RU" w:bidi="hi-IN"/>
          </w:rPr>
          <w:t>www.enpf.kz</w:t>
        </w:r>
      </w:hyperlink>
      <w:r w:rsidRPr="000F24B4">
        <w:rPr>
          <w:rFonts w:ascii="Times New Roman" w:hAnsi="Times New Roman"/>
          <w:i/>
          <w:color w:val="000000"/>
          <w:sz w:val="20"/>
          <w:szCs w:val="20"/>
          <w:lang w:val="kk-KZ" w:eastAsia="ru-RU" w:bidi="hi-IN"/>
        </w:rPr>
        <w:t xml:space="preserve"> сайтында).</w:t>
      </w:r>
      <w:r w:rsidRPr="000F24B4">
        <w:rPr>
          <w:rFonts w:ascii="Times New Roman" w:hAnsi="Times New Roman"/>
          <w:color w:val="000000"/>
          <w:sz w:val="20"/>
          <w:szCs w:val="20"/>
          <w:lang w:val="kk-KZ"/>
        </w:rPr>
        <w:t xml:space="preserve"> </w:t>
      </w:r>
    </w:p>
    <w:p w14:paraId="7805E8FF" w14:textId="77777777" w:rsidR="003D4847" w:rsidRPr="003D4847" w:rsidRDefault="003D4847" w:rsidP="003D4847">
      <w:pPr>
        <w:pStyle w:val="a5"/>
        <w:jc w:val="both"/>
        <w:rPr>
          <w:rFonts w:ascii="Times New Roman" w:hAnsi="Times New Roman"/>
          <w:color w:val="000000"/>
          <w:sz w:val="24"/>
          <w:szCs w:val="24"/>
          <w:lang w:val="kk-KZ"/>
        </w:rPr>
      </w:pPr>
    </w:p>
    <w:p w14:paraId="637F93C5" w14:textId="77777777" w:rsidR="00B75773" w:rsidRPr="003D4847" w:rsidRDefault="00B75773" w:rsidP="00CD10A7">
      <w:pPr>
        <w:pStyle w:val="a5"/>
        <w:jc w:val="center"/>
        <w:rPr>
          <w:rFonts w:ascii="Times New Roman" w:hAnsi="Times New Roman"/>
          <w:b/>
          <w:color w:val="000000"/>
          <w:sz w:val="24"/>
          <w:szCs w:val="24"/>
          <w:lang w:val="kk-KZ"/>
        </w:rPr>
      </w:pPr>
    </w:p>
    <w:sectPr w:rsidR="00B75773" w:rsidRPr="003D4847" w:rsidSect="00464AE8">
      <w:headerReference w:type="default" r:id="rId9"/>
      <w:footerReference w:type="default" r:id="rId10"/>
      <w:headerReference w:type="first" r:id="rId11"/>
      <w:footerReference w:type="first" r:id="rId12"/>
      <w:pgSz w:w="11906" w:h="16838"/>
      <w:pgMar w:top="567" w:right="567" w:bottom="295"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B889359" w14:textId="77777777" w:rsidR="00114311" w:rsidRDefault="00114311" w:rsidP="005E4B51">
      <w:pPr>
        <w:spacing w:after="0" w:line="240" w:lineRule="auto"/>
      </w:pPr>
      <w:r>
        <w:separator/>
      </w:r>
    </w:p>
  </w:endnote>
  <w:endnote w:type="continuationSeparator" w:id="0">
    <w:p w14:paraId="491146EE" w14:textId="77777777" w:rsidR="00114311" w:rsidRDefault="00114311" w:rsidP="005E4B5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Verdana">
    <w:panose1 w:val="020B0604030504040204"/>
    <w:charset w:val="CC"/>
    <w:family w:val="swiss"/>
    <w:pitch w:val="variable"/>
    <w:sig w:usb0="A00006FF" w:usb1="4000205B" w:usb2="00000010" w:usb3="00000000" w:csb0="0000019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BFA803" w14:textId="5A4BB560" w:rsidR="00464AE8" w:rsidRPr="00B75773" w:rsidRDefault="00B75773" w:rsidP="00464AE8">
    <w:pPr>
      <w:pStyle w:val="af0"/>
      <w:jc w:val="center"/>
      <w:rPr>
        <w:rFonts w:ascii="Times New Roman" w:hAnsi="Times New Roman"/>
        <w:sz w:val="24"/>
        <w:lang w:val="kk-KZ"/>
      </w:rPr>
    </w:pPr>
    <w:r>
      <w:rPr>
        <w:rFonts w:ascii="Times New Roman" w:hAnsi="Times New Roman"/>
        <w:sz w:val="24"/>
        <w:lang w:val="kk-KZ"/>
      </w:rPr>
      <w:t>«БЖЗҚ» АҚ баспасөз орталығы</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6D374C" w14:textId="77777777" w:rsidR="005E4B51" w:rsidRPr="00464AE8" w:rsidRDefault="005E4B51" w:rsidP="00464AE8">
    <w:pPr>
      <w:pStyle w:val="af0"/>
      <w:jc w:val="center"/>
      <w:rPr>
        <w:rFonts w:ascii="Times New Roman" w:hAnsi="Times New Roman"/>
        <w:sz w:val="24"/>
      </w:rPr>
    </w:pPr>
    <w:r w:rsidRPr="00464AE8">
      <w:rPr>
        <w:rFonts w:ascii="Times New Roman" w:hAnsi="Times New Roman"/>
        <w:sz w:val="24"/>
      </w:rPr>
      <w:t>Пресс-центр АО «ЕНПФ»</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37E5BBE" w14:textId="77777777" w:rsidR="00114311" w:rsidRDefault="00114311" w:rsidP="005E4B51">
      <w:pPr>
        <w:spacing w:after="0" w:line="240" w:lineRule="auto"/>
      </w:pPr>
      <w:r>
        <w:separator/>
      </w:r>
    </w:p>
  </w:footnote>
  <w:footnote w:type="continuationSeparator" w:id="0">
    <w:p w14:paraId="3573E778" w14:textId="77777777" w:rsidR="00114311" w:rsidRDefault="00114311" w:rsidP="005E4B5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0C67E5" w14:textId="0A4AF216" w:rsidR="00464AE8" w:rsidRDefault="00A75D7C" w:rsidP="00464AE8">
    <w:pPr>
      <w:spacing w:after="0" w:line="240" w:lineRule="auto"/>
      <w:jc w:val="right"/>
      <w:rPr>
        <w:rStyle w:val="a7"/>
        <w:rFonts w:ascii="Times New Roman" w:hAnsi="Times New Roman"/>
        <w:sz w:val="24"/>
        <w:szCs w:val="24"/>
      </w:rPr>
    </w:pPr>
    <w:r>
      <w:rPr>
        <w:noProof/>
        <w:lang w:eastAsia="ru-RU"/>
      </w:rPr>
      <w:drawing>
        <wp:anchor distT="0" distB="0" distL="114300" distR="114300" simplePos="0" relativeHeight="251658240" behindDoc="0" locked="0" layoutInCell="1" allowOverlap="1" wp14:anchorId="3B03C198" wp14:editId="1A26AC27">
          <wp:simplePos x="0" y="0"/>
          <wp:positionH relativeFrom="column">
            <wp:posOffset>19050</wp:posOffset>
          </wp:positionH>
          <wp:positionV relativeFrom="paragraph">
            <wp:posOffset>105410</wp:posOffset>
          </wp:positionV>
          <wp:extent cx="2876550" cy="333375"/>
          <wp:effectExtent l="0" t="0" r="0" b="0"/>
          <wp:wrapSquare wrapText="bothSides"/>
          <wp:docPr id="1" name="Рисунок 2"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464AE8">
      <w:tab/>
    </w:r>
    <w:r w:rsidR="00B75773">
      <w:rPr>
        <w:rFonts w:ascii="Times New Roman" w:hAnsi="Times New Roman"/>
        <w:sz w:val="24"/>
        <w:szCs w:val="24"/>
        <w:lang w:val="kk-KZ"/>
      </w:rPr>
      <w:t>БАҚ-пен байланыс</w:t>
    </w:r>
    <w:r w:rsidR="00464AE8" w:rsidRPr="00197A68">
      <w:rPr>
        <w:rFonts w:ascii="Times New Roman" w:hAnsi="Times New Roman"/>
        <w:sz w:val="24"/>
        <w:szCs w:val="24"/>
      </w:rPr>
      <w:t xml:space="preserve">: </w:t>
    </w:r>
    <w:hyperlink r:id="rId2" w:history="1">
      <w:r w:rsidR="00464AE8" w:rsidRPr="008137CF">
        <w:rPr>
          <w:rStyle w:val="a7"/>
          <w:rFonts w:ascii="Times New Roman" w:hAnsi="Times New Roman"/>
          <w:sz w:val="24"/>
          <w:szCs w:val="24"/>
        </w:rPr>
        <w:t>press@enpf.kz</w:t>
      </w:r>
    </w:hyperlink>
  </w:p>
  <w:p w14:paraId="0AFA7344" w14:textId="624AD008" w:rsidR="00464AE8" w:rsidRPr="00CF1696" w:rsidRDefault="00B75773" w:rsidP="00464AE8">
    <w:pPr>
      <w:tabs>
        <w:tab w:val="left" w:pos="6379"/>
      </w:tabs>
      <w:spacing w:after="0" w:line="240" w:lineRule="auto"/>
      <w:ind w:left="6379"/>
      <w:jc w:val="right"/>
      <w:rPr>
        <w:rFonts w:ascii="Times New Roman" w:hAnsi="Times New Roman"/>
        <w:sz w:val="24"/>
        <w:szCs w:val="24"/>
        <w:lang w:val="en-US" w:eastAsia="ru-RU"/>
      </w:rPr>
    </w:pPr>
    <w:r>
      <w:rPr>
        <w:rFonts w:ascii="Times New Roman" w:hAnsi="Times New Roman"/>
        <w:sz w:val="24"/>
        <w:szCs w:val="24"/>
        <w:lang w:val="kk-KZ" w:eastAsia="ru-RU"/>
      </w:rPr>
      <w:t>Ресми</w:t>
    </w:r>
    <w:r w:rsidR="00464AE8" w:rsidRPr="00CF1696">
      <w:rPr>
        <w:rFonts w:ascii="Times New Roman" w:hAnsi="Times New Roman"/>
        <w:sz w:val="24"/>
        <w:szCs w:val="24"/>
        <w:lang w:val="en-US" w:eastAsia="ru-RU"/>
      </w:rPr>
      <w:t xml:space="preserve"> </w:t>
    </w:r>
    <w:r w:rsidR="00464AE8">
      <w:rPr>
        <w:rFonts w:ascii="Times New Roman" w:hAnsi="Times New Roman"/>
        <w:sz w:val="24"/>
        <w:szCs w:val="24"/>
        <w:lang w:eastAsia="ru-RU"/>
      </w:rPr>
      <w:t>сайт</w:t>
    </w:r>
    <w:r w:rsidR="00464AE8" w:rsidRPr="00CF1696">
      <w:rPr>
        <w:rFonts w:ascii="Times New Roman" w:hAnsi="Times New Roman"/>
        <w:sz w:val="24"/>
        <w:szCs w:val="24"/>
        <w:lang w:val="en-US" w:eastAsia="ru-RU"/>
      </w:rPr>
      <w:t xml:space="preserve">: </w:t>
    </w:r>
    <w:hyperlink r:id="rId3" w:history="1">
      <w:r w:rsidR="00464AE8" w:rsidRPr="00B20726">
        <w:rPr>
          <w:rStyle w:val="a7"/>
          <w:rFonts w:ascii="Times New Roman" w:hAnsi="Times New Roman"/>
          <w:sz w:val="24"/>
          <w:szCs w:val="24"/>
          <w:lang w:val="en-US" w:eastAsia="ru-RU"/>
        </w:rPr>
        <w:t>www</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enpf</w:t>
      </w:r>
      <w:r w:rsidR="00464AE8" w:rsidRPr="00CF1696">
        <w:rPr>
          <w:rStyle w:val="a7"/>
          <w:rFonts w:ascii="Times New Roman" w:hAnsi="Times New Roman"/>
          <w:sz w:val="24"/>
          <w:szCs w:val="24"/>
          <w:lang w:val="en-US" w:eastAsia="ru-RU"/>
        </w:rPr>
        <w:t>.</w:t>
      </w:r>
      <w:r w:rsidR="00464AE8" w:rsidRPr="00B20726">
        <w:rPr>
          <w:rStyle w:val="a7"/>
          <w:rFonts w:ascii="Times New Roman" w:hAnsi="Times New Roman"/>
          <w:sz w:val="24"/>
          <w:szCs w:val="24"/>
          <w:lang w:val="en-US" w:eastAsia="ru-RU"/>
        </w:rPr>
        <w:t>kz</w:t>
      </w:r>
    </w:hyperlink>
    <w:r w:rsidR="00464AE8" w:rsidRPr="00CF1696">
      <w:rPr>
        <w:rFonts w:ascii="Times New Roman" w:hAnsi="Times New Roman"/>
        <w:sz w:val="24"/>
        <w:szCs w:val="24"/>
        <w:lang w:val="en-US" w:eastAsia="ru-RU"/>
      </w:rPr>
      <w:t xml:space="preserve"> </w:t>
    </w:r>
  </w:p>
  <w:p w14:paraId="4524BE96" w14:textId="77777777" w:rsidR="00464AE8" w:rsidRPr="00B23835" w:rsidRDefault="00464AE8" w:rsidP="00464AE8">
    <w:pPr>
      <w:spacing w:after="0" w:line="240" w:lineRule="auto"/>
      <w:ind w:left="6663"/>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2DB053E4" w14:textId="77777777" w:rsidR="00464AE8" w:rsidRDefault="00A75D7C" w:rsidP="00464AE8">
    <w:r>
      <w:rPr>
        <w:noProof/>
        <w:lang w:eastAsia="ru-RU"/>
      </w:rPr>
      <mc:AlternateContent>
        <mc:Choice Requires="wps">
          <w:drawing>
            <wp:anchor distT="4294967291" distB="4294967291" distL="114300" distR="114300" simplePos="0" relativeHeight="251659264" behindDoc="0" locked="0" layoutInCell="1" allowOverlap="1" wp14:anchorId="58A71607" wp14:editId="1D04FDC9">
              <wp:simplePos x="0" y="0"/>
              <wp:positionH relativeFrom="column">
                <wp:posOffset>13335</wp:posOffset>
              </wp:positionH>
              <wp:positionV relativeFrom="paragraph">
                <wp:posOffset>71754</wp:posOffset>
              </wp:positionV>
              <wp:extent cx="6486525" cy="0"/>
              <wp:effectExtent l="0" t="0" r="9525" b="0"/>
              <wp:wrapNone/>
              <wp:docPr id="4"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E9EE6F8" id="Line 1" o:spid="_x0000_s1026" style="position:absolute;z-index:251659264;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5.65pt" to="511.8pt,5.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"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BDE75D" w14:textId="77777777" w:rsidR="005E4B51" w:rsidRDefault="00A75D7C" w:rsidP="005E4B51">
    <w:pPr>
      <w:spacing w:after="0" w:line="240" w:lineRule="auto"/>
      <w:ind w:firstLine="708"/>
      <w:jc w:val="right"/>
      <w:rPr>
        <w:rStyle w:val="a7"/>
        <w:rFonts w:ascii="Times New Roman" w:hAnsi="Times New Roman"/>
        <w:sz w:val="24"/>
        <w:szCs w:val="24"/>
      </w:rPr>
    </w:pPr>
    <w:r>
      <w:rPr>
        <w:noProof/>
        <w:lang w:eastAsia="ru-RU"/>
      </w:rPr>
      <w:drawing>
        <wp:anchor distT="0" distB="0" distL="114300" distR="114300" simplePos="0" relativeHeight="251656192" behindDoc="0" locked="0" layoutInCell="1" allowOverlap="1" wp14:anchorId="6388C96E" wp14:editId="11A470C2">
          <wp:simplePos x="0" y="0"/>
          <wp:positionH relativeFrom="column">
            <wp:posOffset>19050</wp:posOffset>
          </wp:positionH>
          <wp:positionV relativeFrom="paragraph">
            <wp:posOffset>105410</wp:posOffset>
          </wp:positionV>
          <wp:extent cx="2876550" cy="333375"/>
          <wp:effectExtent l="0" t="0" r="0" b="0"/>
          <wp:wrapSquare wrapText="bothSides"/>
          <wp:docPr id="2" name="Рисунок 1" descr="00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003.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76550" cy="333375"/>
                  </a:xfrm>
                  <a:prstGeom prst="rect">
                    <a:avLst/>
                  </a:prstGeom>
                  <a:noFill/>
                  <a:ln>
                    <a:noFill/>
                  </a:ln>
                </pic:spPr>
              </pic:pic>
            </a:graphicData>
          </a:graphic>
          <wp14:sizeRelH relativeFrom="page">
            <wp14:pctWidth>0</wp14:pctWidth>
          </wp14:sizeRelH>
          <wp14:sizeRelV relativeFrom="page">
            <wp14:pctHeight>0</wp14:pctHeight>
          </wp14:sizeRelV>
        </wp:anchor>
      </w:drawing>
    </w:r>
    <w:r w:rsidR="005E4B51">
      <w:tab/>
    </w:r>
    <w:r w:rsidR="005E4B51" w:rsidRPr="00197A68">
      <w:rPr>
        <w:rFonts w:ascii="Times New Roman" w:hAnsi="Times New Roman"/>
        <w:sz w:val="24"/>
        <w:szCs w:val="24"/>
      </w:rPr>
      <w:t xml:space="preserve">Контакты для СМИ: </w:t>
    </w:r>
    <w:hyperlink r:id="rId2" w:history="1">
      <w:r w:rsidR="005E4B51" w:rsidRPr="008137CF">
        <w:rPr>
          <w:rStyle w:val="a7"/>
          <w:rFonts w:ascii="Times New Roman" w:hAnsi="Times New Roman"/>
          <w:sz w:val="24"/>
          <w:szCs w:val="24"/>
        </w:rPr>
        <w:t>press@enpf.kz</w:t>
      </w:r>
    </w:hyperlink>
  </w:p>
  <w:p w14:paraId="546187BE" w14:textId="77777777" w:rsidR="005E4B51" w:rsidRPr="00EE2FCB" w:rsidRDefault="005E4B51" w:rsidP="005E4B51">
    <w:pPr>
      <w:spacing w:after="0" w:line="240" w:lineRule="auto"/>
      <w:jc w:val="right"/>
      <w:rPr>
        <w:rFonts w:ascii="Times New Roman" w:hAnsi="Times New Roman"/>
        <w:sz w:val="24"/>
        <w:szCs w:val="24"/>
        <w:lang w:val="en-US" w:eastAsia="ru-RU"/>
      </w:rPr>
    </w:pPr>
    <w:r>
      <w:rPr>
        <w:rFonts w:ascii="Times New Roman" w:hAnsi="Times New Roman"/>
        <w:sz w:val="24"/>
        <w:szCs w:val="24"/>
        <w:lang w:eastAsia="ru-RU"/>
      </w:rPr>
      <w:t>Официальный</w:t>
    </w:r>
    <w:r w:rsidRPr="00EE2FCB">
      <w:rPr>
        <w:rFonts w:ascii="Times New Roman" w:hAnsi="Times New Roman"/>
        <w:sz w:val="24"/>
        <w:szCs w:val="24"/>
        <w:lang w:val="en-US" w:eastAsia="ru-RU"/>
      </w:rPr>
      <w:t xml:space="preserve"> </w:t>
    </w:r>
    <w:r>
      <w:rPr>
        <w:rFonts w:ascii="Times New Roman" w:hAnsi="Times New Roman"/>
        <w:sz w:val="24"/>
        <w:szCs w:val="24"/>
        <w:lang w:eastAsia="ru-RU"/>
      </w:rPr>
      <w:t>сайт</w:t>
    </w:r>
    <w:r w:rsidRPr="00EE2FCB">
      <w:rPr>
        <w:rFonts w:ascii="Times New Roman" w:hAnsi="Times New Roman"/>
        <w:sz w:val="24"/>
        <w:szCs w:val="24"/>
        <w:lang w:val="en-US" w:eastAsia="ru-RU"/>
      </w:rPr>
      <w:t xml:space="preserve">: </w:t>
    </w:r>
    <w:hyperlink r:id="rId3" w:history="1">
      <w:r w:rsidRPr="00B20726">
        <w:rPr>
          <w:rStyle w:val="a7"/>
          <w:rFonts w:ascii="Times New Roman" w:hAnsi="Times New Roman"/>
          <w:sz w:val="24"/>
          <w:szCs w:val="24"/>
          <w:lang w:val="en-US" w:eastAsia="ru-RU"/>
        </w:rPr>
        <w:t>www</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enpf</w:t>
      </w:r>
      <w:r w:rsidRPr="00EE2FCB">
        <w:rPr>
          <w:rStyle w:val="a7"/>
          <w:rFonts w:ascii="Times New Roman" w:hAnsi="Times New Roman"/>
          <w:sz w:val="24"/>
          <w:szCs w:val="24"/>
          <w:lang w:val="en-US" w:eastAsia="ru-RU"/>
        </w:rPr>
        <w:t>.</w:t>
      </w:r>
      <w:r w:rsidRPr="00B20726">
        <w:rPr>
          <w:rStyle w:val="a7"/>
          <w:rFonts w:ascii="Times New Roman" w:hAnsi="Times New Roman"/>
          <w:sz w:val="24"/>
          <w:szCs w:val="24"/>
          <w:lang w:val="en-US" w:eastAsia="ru-RU"/>
        </w:rPr>
        <w:t>kz</w:t>
      </w:r>
    </w:hyperlink>
    <w:r w:rsidR="000F7E1E" w:rsidRPr="00EE2FCB">
      <w:rPr>
        <w:rFonts w:ascii="Times New Roman" w:hAnsi="Times New Roman"/>
        <w:sz w:val="24"/>
        <w:szCs w:val="24"/>
        <w:lang w:val="en-US" w:eastAsia="ru-RU"/>
      </w:rPr>
      <w:t xml:space="preserve"> </w:t>
    </w:r>
  </w:p>
  <w:p w14:paraId="3CA15D43" w14:textId="77777777" w:rsidR="005E4B51" w:rsidRPr="00B23835" w:rsidRDefault="005E4B51" w:rsidP="005E4B51">
    <w:pPr>
      <w:spacing w:after="0" w:line="240" w:lineRule="auto"/>
      <w:jc w:val="right"/>
      <w:rPr>
        <w:rFonts w:ascii="Times New Roman" w:hAnsi="Times New Roman"/>
        <w:bCs/>
        <w:color w:val="1F497D"/>
        <w:sz w:val="24"/>
        <w:szCs w:val="24"/>
        <w:lang w:val="en-US" w:eastAsia="ru-RU"/>
      </w:rPr>
    </w:pPr>
    <w:r w:rsidRPr="005E4B51">
      <w:rPr>
        <w:rFonts w:ascii="Times New Roman" w:hAnsi="Times New Roman"/>
        <w:sz w:val="24"/>
        <w:szCs w:val="24"/>
        <w:lang w:val="en-US" w:eastAsia="ru-RU"/>
      </w:rPr>
      <w:t xml:space="preserve">Facebook, Instagram: </w:t>
    </w:r>
    <w:r w:rsidRPr="00B23835">
      <w:rPr>
        <w:rFonts w:ascii="Times New Roman" w:hAnsi="Times New Roman"/>
        <w:bCs/>
        <w:color w:val="1F497D"/>
        <w:sz w:val="24"/>
        <w:szCs w:val="24"/>
        <w:lang w:val="en-US" w:eastAsia="ru-RU"/>
      </w:rPr>
      <w:t>enpf.kz</w:t>
    </w:r>
  </w:p>
  <w:p w14:paraId="1583B9FF" w14:textId="77777777" w:rsidR="005E4B51" w:rsidRPr="00B23835" w:rsidRDefault="00A75D7C" w:rsidP="005E4B51">
    <w:pPr>
      <w:spacing w:after="0" w:line="240" w:lineRule="auto"/>
      <w:jc w:val="right"/>
      <w:rPr>
        <w:rFonts w:ascii="Times New Roman" w:hAnsi="Times New Roman"/>
        <w:bCs/>
        <w:color w:val="1F497D"/>
        <w:sz w:val="24"/>
        <w:szCs w:val="24"/>
        <w:lang w:val="en-US" w:eastAsia="ru-RU"/>
      </w:rPr>
    </w:pPr>
    <w:r>
      <w:rPr>
        <w:noProof/>
        <w:lang w:eastAsia="ru-RU"/>
      </w:rPr>
      <mc:AlternateContent>
        <mc:Choice Requires="wps">
          <w:drawing>
            <wp:anchor distT="4294967291" distB="4294967291" distL="114300" distR="114300" simplePos="0" relativeHeight="251657216" behindDoc="0" locked="0" layoutInCell="1" allowOverlap="1" wp14:anchorId="6C867640" wp14:editId="7D7362CB">
              <wp:simplePos x="0" y="0"/>
              <wp:positionH relativeFrom="column">
                <wp:posOffset>13335</wp:posOffset>
              </wp:positionH>
              <wp:positionV relativeFrom="paragraph">
                <wp:posOffset>81279</wp:posOffset>
              </wp:positionV>
              <wp:extent cx="6486525" cy="0"/>
              <wp:effectExtent l="0" t="0" r="9525" b="0"/>
              <wp:wrapNone/>
              <wp:docPr id="3" name="Lin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486525"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D88F37E" id="Line 1" o:spid="_x0000_s1026" style="position:absolute;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text;mso-width-percent:0;mso-height-percent:0;mso-width-relative:page;mso-height-relative:page" from="1.05pt,6.4pt" to="511.8pt,6.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"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C22057C"/>
    <w:multiLevelType w:val="hybridMultilevel"/>
    <w:tmpl w:val="25AC87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1D341715"/>
    <w:multiLevelType w:val="hybridMultilevel"/>
    <w:tmpl w:val="A99C576A"/>
    <w:lvl w:ilvl="0" w:tplc="7C60141C">
      <w:numFmt w:val="bullet"/>
      <w:lvlText w:val="-"/>
      <w:lvlJc w:val="left"/>
      <w:pPr>
        <w:ind w:left="1069" w:hanging="360"/>
      </w:pPr>
      <w:rPr>
        <w:rFonts w:ascii="Times New Roman" w:eastAsia="Calibri" w:hAnsi="Times New Roman" w:cs="Times New Roman" w:hint="default"/>
      </w:rPr>
    </w:lvl>
    <w:lvl w:ilvl="1" w:tplc="FBFED03C">
      <w:numFmt w:val="bullet"/>
      <w:lvlText w:val=""/>
      <w:lvlJc w:val="left"/>
      <w:pPr>
        <w:ind w:left="1789" w:hanging="360"/>
      </w:pPr>
      <w:rPr>
        <w:rFonts w:ascii="Symbol" w:eastAsia="Calibri" w:hAnsi="Symbol"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 w15:restartNumberingAfterBreak="0">
    <w:nsid w:val="2F673249"/>
    <w:multiLevelType w:val="hybridMultilevel"/>
    <w:tmpl w:val="C304F7A2"/>
    <w:lvl w:ilvl="0" w:tplc="7C60141C">
      <w:numFmt w:val="bullet"/>
      <w:lvlText w:val="-"/>
      <w:lvlJc w:val="left"/>
      <w:pPr>
        <w:ind w:left="1778" w:hanging="360"/>
      </w:pPr>
      <w:rPr>
        <w:rFonts w:ascii="Times New Roman" w:eastAsia="Calibr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4973087A"/>
    <w:multiLevelType w:val="hybridMultilevel"/>
    <w:tmpl w:val="BE1CC4C8"/>
    <w:lvl w:ilvl="0" w:tplc="4B9AAF46">
      <w:numFmt w:val="bullet"/>
      <w:lvlText w:val=""/>
      <w:lvlJc w:val="left"/>
      <w:pPr>
        <w:ind w:left="1069" w:hanging="360"/>
      </w:pPr>
      <w:rPr>
        <w:rFonts w:ascii="Symbol" w:eastAsia="Calibri" w:hAnsi="Symbol"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proofState w:spelling="clean" w:grammar="clean"/>
  <w:attachedTemplate r:id="rId1"/>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DD2"/>
    <w:rsid w:val="000029BF"/>
    <w:rsid w:val="00002C8D"/>
    <w:rsid w:val="00003416"/>
    <w:rsid w:val="00003A3C"/>
    <w:rsid w:val="000040D0"/>
    <w:rsid w:val="0000473B"/>
    <w:rsid w:val="00004FB6"/>
    <w:rsid w:val="0000756A"/>
    <w:rsid w:val="00007E8F"/>
    <w:rsid w:val="00011245"/>
    <w:rsid w:val="00014930"/>
    <w:rsid w:val="000160A0"/>
    <w:rsid w:val="00016278"/>
    <w:rsid w:val="00023B4F"/>
    <w:rsid w:val="000321E5"/>
    <w:rsid w:val="00033E97"/>
    <w:rsid w:val="0003612F"/>
    <w:rsid w:val="00045435"/>
    <w:rsid w:val="00045E4F"/>
    <w:rsid w:val="00047DCD"/>
    <w:rsid w:val="000502D2"/>
    <w:rsid w:val="0005306C"/>
    <w:rsid w:val="00053325"/>
    <w:rsid w:val="0005372B"/>
    <w:rsid w:val="00054029"/>
    <w:rsid w:val="000547B9"/>
    <w:rsid w:val="000573FB"/>
    <w:rsid w:val="000611B9"/>
    <w:rsid w:val="00063A7A"/>
    <w:rsid w:val="000655FF"/>
    <w:rsid w:val="0006579F"/>
    <w:rsid w:val="0006647A"/>
    <w:rsid w:val="00071CFD"/>
    <w:rsid w:val="000729FE"/>
    <w:rsid w:val="00074143"/>
    <w:rsid w:val="00074864"/>
    <w:rsid w:val="0008005A"/>
    <w:rsid w:val="00080694"/>
    <w:rsid w:val="000832AB"/>
    <w:rsid w:val="000857C2"/>
    <w:rsid w:val="00087078"/>
    <w:rsid w:val="000900DF"/>
    <w:rsid w:val="0009049B"/>
    <w:rsid w:val="00090AA9"/>
    <w:rsid w:val="00093347"/>
    <w:rsid w:val="000956C3"/>
    <w:rsid w:val="000964AA"/>
    <w:rsid w:val="00096C7F"/>
    <w:rsid w:val="00097FFD"/>
    <w:rsid w:val="000A7A17"/>
    <w:rsid w:val="000B0489"/>
    <w:rsid w:val="000B2AC1"/>
    <w:rsid w:val="000C428E"/>
    <w:rsid w:val="000C4686"/>
    <w:rsid w:val="000D026B"/>
    <w:rsid w:val="000D0C05"/>
    <w:rsid w:val="000D1525"/>
    <w:rsid w:val="000D1C42"/>
    <w:rsid w:val="000D2E4D"/>
    <w:rsid w:val="000D509C"/>
    <w:rsid w:val="000D671A"/>
    <w:rsid w:val="000D76F5"/>
    <w:rsid w:val="000D794A"/>
    <w:rsid w:val="000E173B"/>
    <w:rsid w:val="000E46FE"/>
    <w:rsid w:val="000E4A2B"/>
    <w:rsid w:val="000F1E77"/>
    <w:rsid w:val="000F24B4"/>
    <w:rsid w:val="000F5C73"/>
    <w:rsid w:val="000F62B2"/>
    <w:rsid w:val="000F62BD"/>
    <w:rsid w:val="000F7E1E"/>
    <w:rsid w:val="00100F59"/>
    <w:rsid w:val="00101681"/>
    <w:rsid w:val="00101F50"/>
    <w:rsid w:val="0010375E"/>
    <w:rsid w:val="001052E1"/>
    <w:rsid w:val="0010547B"/>
    <w:rsid w:val="00105BA2"/>
    <w:rsid w:val="0011119D"/>
    <w:rsid w:val="00111668"/>
    <w:rsid w:val="001129C9"/>
    <w:rsid w:val="00114311"/>
    <w:rsid w:val="00114529"/>
    <w:rsid w:val="001160B3"/>
    <w:rsid w:val="00116384"/>
    <w:rsid w:val="00116A10"/>
    <w:rsid w:val="001233A9"/>
    <w:rsid w:val="00126213"/>
    <w:rsid w:val="0013024A"/>
    <w:rsid w:val="0013198C"/>
    <w:rsid w:val="00132347"/>
    <w:rsid w:val="00134B9E"/>
    <w:rsid w:val="0013756B"/>
    <w:rsid w:val="00142474"/>
    <w:rsid w:val="001513CC"/>
    <w:rsid w:val="0015303E"/>
    <w:rsid w:val="001532FB"/>
    <w:rsid w:val="00153468"/>
    <w:rsid w:val="001553C0"/>
    <w:rsid w:val="00156290"/>
    <w:rsid w:val="00156FA7"/>
    <w:rsid w:val="0016162A"/>
    <w:rsid w:val="00161EE0"/>
    <w:rsid w:val="00164F65"/>
    <w:rsid w:val="001652E6"/>
    <w:rsid w:val="00167797"/>
    <w:rsid w:val="001679B4"/>
    <w:rsid w:val="00170662"/>
    <w:rsid w:val="00173144"/>
    <w:rsid w:val="00176E0B"/>
    <w:rsid w:val="001776F8"/>
    <w:rsid w:val="001815AE"/>
    <w:rsid w:val="00181E1D"/>
    <w:rsid w:val="00190E41"/>
    <w:rsid w:val="0019228D"/>
    <w:rsid w:val="00192434"/>
    <w:rsid w:val="00194C58"/>
    <w:rsid w:val="00196217"/>
    <w:rsid w:val="001971DE"/>
    <w:rsid w:val="001A415D"/>
    <w:rsid w:val="001A5CE4"/>
    <w:rsid w:val="001A75A9"/>
    <w:rsid w:val="001A7B42"/>
    <w:rsid w:val="001B0570"/>
    <w:rsid w:val="001B2521"/>
    <w:rsid w:val="001B3E3C"/>
    <w:rsid w:val="001B4EA5"/>
    <w:rsid w:val="001B60B1"/>
    <w:rsid w:val="001B6E98"/>
    <w:rsid w:val="001C01B2"/>
    <w:rsid w:val="001C0BF0"/>
    <w:rsid w:val="001C20D9"/>
    <w:rsid w:val="001C3E8E"/>
    <w:rsid w:val="001C5190"/>
    <w:rsid w:val="001C66B1"/>
    <w:rsid w:val="001C7996"/>
    <w:rsid w:val="001C7C95"/>
    <w:rsid w:val="001D07C5"/>
    <w:rsid w:val="001D0BF5"/>
    <w:rsid w:val="001D2B54"/>
    <w:rsid w:val="001D4A33"/>
    <w:rsid w:val="001D5144"/>
    <w:rsid w:val="001E0094"/>
    <w:rsid w:val="001E06F0"/>
    <w:rsid w:val="001E0745"/>
    <w:rsid w:val="001E098A"/>
    <w:rsid w:val="001E17B7"/>
    <w:rsid w:val="001E3E9D"/>
    <w:rsid w:val="001E5EA3"/>
    <w:rsid w:val="001F0986"/>
    <w:rsid w:val="001F10C9"/>
    <w:rsid w:val="001F1A87"/>
    <w:rsid w:val="00204120"/>
    <w:rsid w:val="002041DA"/>
    <w:rsid w:val="00205D89"/>
    <w:rsid w:val="00213FDB"/>
    <w:rsid w:val="0021436A"/>
    <w:rsid w:val="00215DA6"/>
    <w:rsid w:val="002177CB"/>
    <w:rsid w:val="00217D4E"/>
    <w:rsid w:val="002202E9"/>
    <w:rsid w:val="002209B6"/>
    <w:rsid w:val="00222968"/>
    <w:rsid w:val="00226169"/>
    <w:rsid w:val="00226486"/>
    <w:rsid w:val="002264A2"/>
    <w:rsid w:val="0023373F"/>
    <w:rsid w:val="00234B02"/>
    <w:rsid w:val="0023505F"/>
    <w:rsid w:val="002421C0"/>
    <w:rsid w:val="00244BB1"/>
    <w:rsid w:val="00253124"/>
    <w:rsid w:val="00260020"/>
    <w:rsid w:val="00264638"/>
    <w:rsid w:val="00264EB0"/>
    <w:rsid w:val="002702E8"/>
    <w:rsid w:val="00272A93"/>
    <w:rsid w:val="0027611D"/>
    <w:rsid w:val="00281C53"/>
    <w:rsid w:val="00287656"/>
    <w:rsid w:val="00292AA1"/>
    <w:rsid w:val="00293795"/>
    <w:rsid w:val="002957FC"/>
    <w:rsid w:val="00296FAD"/>
    <w:rsid w:val="002A034B"/>
    <w:rsid w:val="002A0D82"/>
    <w:rsid w:val="002A2D89"/>
    <w:rsid w:val="002A398B"/>
    <w:rsid w:val="002A5FD5"/>
    <w:rsid w:val="002A6E4E"/>
    <w:rsid w:val="002A7135"/>
    <w:rsid w:val="002B0588"/>
    <w:rsid w:val="002B1029"/>
    <w:rsid w:val="002B2780"/>
    <w:rsid w:val="002B414A"/>
    <w:rsid w:val="002B5FED"/>
    <w:rsid w:val="002B7715"/>
    <w:rsid w:val="002C0A9E"/>
    <w:rsid w:val="002C1D05"/>
    <w:rsid w:val="002C4F8F"/>
    <w:rsid w:val="002C6780"/>
    <w:rsid w:val="002D096D"/>
    <w:rsid w:val="002D4BB4"/>
    <w:rsid w:val="002D540D"/>
    <w:rsid w:val="002D5EC3"/>
    <w:rsid w:val="002E0CE5"/>
    <w:rsid w:val="002E0EBF"/>
    <w:rsid w:val="002E2E31"/>
    <w:rsid w:val="002E36B6"/>
    <w:rsid w:val="002E4850"/>
    <w:rsid w:val="002E690E"/>
    <w:rsid w:val="002E691C"/>
    <w:rsid w:val="002F1A10"/>
    <w:rsid w:val="002F3022"/>
    <w:rsid w:val="002F378C"/>
    <w:rsid w:val="002F39DF"/>
    <w:rsid w:val="002F483C"/>
    <w:rsid w:val="002F658C"/>
    <w:rsid w:val="002F660E"/>
    <w:rsid w:val="00300D07"/>
    <w:rsid w:val="0030181F"/>
    <w:rsid w:val="00301A0F"/>
    <w:rsid w:val="00303001"/>
    <w:rsid w:val="0030300E"/>
    <w:rsid w:val="0030377A"/>
    <w:rsid w:val="00304300"/>
    <w:rsid w:val="00304E60"/>
    <w:rsid w:val="003064A9"/>
    <w:rsid w:val="00311541"/>
    <w:rsid w:val="003144A9"/>
    <w:rsid w:val="00320013"/>
    <w:rsid w:val="003203B7"/>
    <w:rsid w:val="00320D69"/>
    <w:rsid w:val="00321E04"/>
    <w:rsid w:val="003237D6"/>
    <w:rsid w:val="00325B9D"/>
    <w:rsid w:val="00330E62"/>
    <w:rsid w:val="00332334"/>
    <w:rsid w:val="003328BD"/>
    <w:rsid w:val="003329EC"/>
    <w:rsid w:val="00337F14"/>
    <w:rsid w:val="00345132"/>
    <w:rsid w:val="0034624B"/>
    <w:rsid w:val="00353FAE"/>
    <w:rsid w:val="00356AFC"/>
    <w:rsid w:val="00360081"/>
    <w:rsid w:val="00365A51"/>
    <w:rsid w:val="00367BF3"/>
    <w:rsid w:val="00370E20"/>
    <w:rsid w:val="003729D3"/>
    <w:rsid w:val="00374ECA"/>
    <w:rsid w:val="0037578D"/>
    <w:rsid w:val="00375843"/>
    <w:rsid w:val="003760EA"/>
    <w:rsid w:val="00380430"/>
    <w:rsid w:val="003818A4"/>
    <w:rsid w:val="003849F4"/>
    <w:rsid w:val="00386214"/>
    <w:rsid w:val="003901B3"/>
    <w:rsid w:val="003907B4"/>
    <w:rsid w:val="00391897"/>
    <w:rsid w:val="003A0182"/>
    <w:rsid w:val="003A0DA2"/>
    <w:rsid w:val="003A1D6A"/>
    <w:rsid w:val="003A3A80"/>
    <w:rsid w:val="003A421E"/>
    <w:rsid w:val="003A47D0"/>
    <w:rsid w:val="003A553F"/>
    <w:rsid w:val="003A5E33"/>
    <w:rsid w:val="003A64DA"/>
    <w:rsid w:val="003B04C0"/>
    <w:rsid w:val="003C0D03"/>
    <w:rsid w:val="003C12CF"/>
    <w:rsid w:val="003C6808"/>
    <w:rsid w:val="003D2209"/>
    <w:rsid w:val="003D2785"/>
    <w:rsid w:val="003D47BF"/>
    <w:rsid w:val="003D4847"/>
    <w:rsid w:val="003D526A"/>
    <w:rsid w:val="003D52E0"/>
    <w:rsid w:val="003E210E"/>
    <w:rsid w:val="003E27CF"/>
    <w:rsid w:val="003E29D9"/>
    <w:rsid w:val="003E3254"/>
    <w:rsid w:val="003E50A9"/>
    <w:rsid w:val="003E6280"/>
    <w:rsid w:val="003E6AA8"/>
    <w:rsid w:val="003E77DF"/>
    <w:rsid w:val="003E7B0C"/>
    <w:rsid w:val="003F03AC"/>
    <w:rsid w:val="003F6D02"/>
    <w:rsid w:val="003F792C"/>
    <w:rsid w:val="004026A9"/>
    <w:rsid w:val="00404EE5"/>
    <w:rsid w:val="00405BEB"/>
    <w:rsid w:val="00407302"/>
    <w:rsid w:val="004075BB"/>
    <w:rsid w:val="00415482"/>
    <w:rsid w:val="00416EF9"/>
    <w:rsid w:val="00417B76"/>
    <w:rsid w:val="0042062C"/>
    <w:rsid w:val="004216B9"/>
    <w:rsid w:val="00424D52"/>
    <w:rsid w:val="004272A8"/>
    <w:rsid w:val="0043018C"/>
    <w:rsid w:val="00430452"/>
    <w:rsid w:val="0043361A"/>
    <w:rsid w:val="00435834"/>
    <w:rsid w:val="00441F4B"/>
    <w:rsid w:val="004425EB"/>
    <w:rsid w:val="0044476A"/>
    <w:rsid w:val="0045179F"/>
    <w:rsid w:val="004532D6"/>
    <w:rsid w:val="004544CE"/>
    <w:rsid w:val="00455955"/>
    <w:rsid w:val="00461449"/>
    <w:rsid w:val="0046200B"/>
    <w:rsid w:val="00464AE8"/>
    <w:rsid w:val="0046501F"/>
    <w:rsid w:val="004657D6"/>
    <w:rsid w:val="00472DB7"/>
    <w:rsid w:val="00473B58"/>
    <w:rsid w:val="004750E5"/>
    <w:rsid w:val="00476FBF"/>
    <w:rsid w:val="00487156"/>
    <w:rsid w:val="004904A3"/>
    <w:rsid w:val="00492777"/>
    <w:rsid w:val="00492E2D"/>
    <w:rsid w:val="00494B63"/>
    <w:rsid w:val="00495095"/>
    <w:rsid w:val="00495B67"/>
    <w:rsid w:val="00497D98"/>
    <w:rsid w:val="004A049D"/>
    <w:rsid w:val="004A1B56"/>
    <w:rsid w:val="004A2CB7"/>
    <w:rsid w:val="004A32E2"/>
    <w:rsid w:val="004A5A4B"/>
    <w:rsid w:val="004A68FF"/>
    <w:rsid w:val="004A7B05"/>
    <w:rsid w:val="004B06A8"/>
    <w:rsid w:val="004B0D01"/>
    <w:rsid w:val="004B0EC4"/>
    <w:rsid w:val="004B17BF"/>
    <w:rsid w:val="004B2E28"/>
    <w:rsid w:val="004B6036"/>
    <w:rsid w:val="004B6337"/>
    <w:rsid w:val="004B6793"/>
    <w:rsid w:val="004C01CB"/>
    <w:rsid w:val="004C13A8"/>
    <w:rsid w:val="004C13C4"/>
    <w:rsid w:val="004C2A59"/>
    <w:rsid w:val="004C3479"/>
    <w:rsid w:val="004C6562"/>
    <w:rsid w:val="004C715C"/>
    <w:rsid w:val="004D4E94"/>
    <w:rsid w:val="004D5F64"/>
    <w:rsid w:val="004D7A68"/>
    <w:rsid w:val="004E03C3"/>
    <w:rsid w:val="004E3880"/>
    <w:rsid w:val="004E3C96"/>
    <w:rsid w:val="004E6EDB"/>
    <w:rsid w:val="004F10EC"/>
    <w:rsid w:val="004F13B8"/>
    <w:rsid w:val="004F1575"/>
    <w:rsid w:val="00501376"/>
    <w:rsid w:val="005049F2"/>
    <w:rsid w:val="00505B36"/>
    <w:rsid w:val="0051047E"/>
    <w:rsid w:val="00514A67"/>
    <w:rsid w:val="00520C25"/>
    <w:rsid w:val="00522709"/>
    <w:rsid w:val="0052270B"/>
    <w:rsid w:val="0052305A"/>
    <w:rsid w:val="005231AD"/>
    <w:rsid w:val="00523274"/>
    <w:rsid w:val="005237A7"/>
    <w:rsid w:val="005326CB"/>
    <w:rsid w:val="00533B09"/>
    <w:rsid w:val="00535770"/>
    <w:rsid w:val="005358F3"/>
    <w:rsid w:val="00536ED6"/>
    <w:rsid w:val="00537358"/>
    <w:rsid w:val="00537460"/>
    <w:rsid w:val="005379F8"/>
    <w:rsid w:val="00537F21"/>
    <w:rsid w:val="00541FD9"/>
    <w:rsid w:val="0054304A"/>
    <w:rsid w:val="00543D25"/>
    <w:rsid w:val="005445C7"/>
    <w:rsid w:val="00550BC0"/>
    <w:rsid w:val="0055276F"/>
    <w:rsid w:val="00560A40"/>
    <w:rsid w:val="00561A18"/>
    <w:rsid w:val="00561BCF"/>
    <w:rsid w:val="00561E16"/>
    <w:rsid w:val="005620BA"/>
    <w:rsid w:val="00564AF8"/>
    <w:rsid w:val="00565ABE"/>
    <w:rsid w:val="0056681F"/>
    <w:rsid w:val="005710CC"/>
    <w:rsid w:val="00571A80"/>
    <w:rsid w:val="00572E14"/>
    <w:rsid w:val="0057472F"/>
    <w:rsid w:val="0057486E"/>
    <w:rsid w:val="00580006"/>
    <w:rsid w:val="005811D9"/>
    <w:rsid w:val="00581F2F"/>
    <w:rsid w:val="00582063"/>
    <w:rsid w:val="005835BE"/>
    <w:rsid w:val="00583E58"/>
    <w:rsid w:val="00583EF2"/>
    <w:rsid w:val="00585BF5"/>
    <w:rsid w:val="00590012"/>
    <w:rsid w:val="00593E7C"/>
    <w:rsid w:val="00594BE2"/>
    <w:rsid w:val="00597A51"/>
    <w:rsid w:val="005A2C1C"/>
    <w:rsid w:val="005A3880"/>
    <w:rsid w:val="005A4478"/>
    <w:rsid w:val="005A4F0F"/>
    <w:rsid w:val="005A5471"/>
    <w:rsid w:val="005A6CC6"/>
    <w:rsid w:val="005B034C"/>
    <w:rsid w:val="005B1893"/>
    <w:rsid w:val="005B270F"/>
    <w:rsid w:val="005B4387"/>
    <w:rsid w:val="005B4C8F"/>
    <w:rsid w:val="005B5459"/>
    <w:rsid w:val="005B7357"/>
    <w:rsid w:val="005C45A6"/>
    <w:rsid w:val="005C5635"/>
    <w:rsid w:val="005C7FD9"/>
    <w:rsid w:val="005D2782"/>
    <w:rsid w:val="005D42D5"/>
    <w:rsid w:val="005D4AF7"/>
    <w:rsid w:val="005D4E20"/>
    <w:rsid w:val="005D523A"/>
    <w:rsid w:val="005D5906"/>
    <w:rsid w:val="005D5A49"/>
    <w:rsid w:val="005D5BBE"/>
    <w:rsid w:val="005E3394"/>
    <w:rsid w:val="005E4A26"/>
    <w:rsid w:val="005E4B51"/>
    <w:rsid w:val="005F06F6"/>
    <w:rsid w:val="005F2752"/>
    <w:rsid w:val="005F3008"/>
    <w:rsid w:val="005F3506"/>
    <w:rsid w:val="005F70D1"/>
    <w:rsid w:val="00601824"/>
    <w:rsid w:val="00603406"/>
    <w:rsid w:val="00605E33"/>
    <w:rsid w:val="00605ED9"/>
    <w:rsid w:val="00606C97"/>
    <w:rsid w:val="0060788B"/>
    <w:rsid w:val="00615CC8"/>
    <w:rsid w:val="006166D8"/>
    <w:rsid w:val="00616B64"/>
    <w:rsid w:val="00616E53"/>
    <w:rsid w:val="00617A43"/>
    <w:rsid w:val="00622783"/>
    <w:rsid w:val="00624DF1"/>
    <w:rsid w:val="00625051"/>
    <w:rsid w:val="00632079"/>
    <w:rsid w:val="00634C42"/>
    <w:rsid w:val="00640B4F"/>
    <w:rsid w:val="00641E63"/>
    <w:rsid w:val="0064347C"/>
    <w:rsid w:val="00644120"/>
    <w:rsid w:val="006454B3"/>
    <w:rsid w:val="0064593A"/>
    <w:rsid w:val="00647478"/>
    <w:rsid w:val="006477BE"/>
    <w:rsid w:val="00650234"/>
    <w:rsid w:val="00651773"/>
    <w:rsid w:val="00651BC7"/>
    <w:rsid w:val="00654A0B"/>
    <w:rsid w:val="006626FB"/>
    <w:rsid w:val="00662EE1"/>
    <w:rsid w:val="006637D8"/>
    <w:rsid w:val="00665F78"/>
    <w:rsid w:val="006662FF"/>
    <w:rsid w:val="00666BD8"/>
    <w:rsid w:val="00667906"/>
    <w:rsid w:val="0066798D"/>
    <w:rsid w:val="00670897"/>
    <w:rsid w:val="00671A81"/>
    <w:rsid w:val="006732CF"/>
    <w:rsid w:val="00673B3D"/>
    <w:rsid w:val="00676367"/>
    <w:rsid w:val="006813DB"/>
    <w:rsid w:val="0068301E"/>
    <w:rsid w:val="00683A3D"/>
    <w:rsid w:val="006913BE"/>
    <w:rsid w:val="00691BD0"/>
    <w:rsid w:val="00693C92"/>
    <w:rsid w:val="0069675D"/>
    <w:rsid w:val="006972FB"/>
    <w:rsid w:val="006A1CB9"/>
    <w:rsid w:val="006A4D41"/>
    <w:rsid w:val="006A57B1"/>
    <w:rsid w:val="006A6DB2"/>
    <w:rsid w:val="006B0009"/>
    <w:rsid w:val="006B1081"/>
    <w:rsid w:val="006B10B9"/>
    <w:rsid w:val="006B10CE"/>
    <w:rsid w:val="006B25CD"/>
    <w:rsid w:val="006B277F"/>
    <w:rsid w:val="006B498D"/>
    <w:rsid w:val="006B709F"/>
    <w:rsid w:val="006B74A9"/>
    <w:rsid w:val="006B78FC"/>
    <w:rsid w:val="006C037C"/>
    <w:rsid w:val="006C128F"/>
    <w:rsid w:val="006C2BC6"/>
    <w:rsid w:val="006C545F"/>
    <w:rsid w:val="006C64F7"/>
    <w:rsid w:val="006C6741"/>
    <w:rsid w:val="006C776A"/>
    <w:rsid w:val="006C7C45"/>
    <w:rsid w:val="006D0417"/>
    <w:rsid w:val="006D101A"/>
    <w:rsid w:val="006D1421"/>
    <w:rsid w:val="006D410F"/>
    <w:rsid w:val="006D4AE3"/>
    <w:rsid w:val="006D5A07"/>
    <w:rsid w:val="006E6E25"/>
    <w:rsid w:val="006E714C"/>
    <w:rsid w:val="006F1583"/>
    <w:rsid w:val="006F5474"/>
    <w:rsid w:val="006F5498"/>
    <w:rsid w:val="006F5EA6"/>
    <w:rsid w:val="006F6A98"/>
    <w:rsid w:val="006F7120"/>
    <w:rsid w:val="007045C2"/>
    <w:rsid w:val="0070633C"/>
    <w:rsid w:val="00707AEB"/>
    <w:rsid w:val="00707EAF"/>
    <w:rsid w:val="007113F8"/>
    <w:rsid w:val="00716C3F"/>
    <w:rsid w:val="00716C96"/>
    <w:rsid w:val="00716CB3"/>
    <w:rsid w:val="00717807"/>
    <w:rsid w:val="007178DD"/>
    <w:rsid w:val="0072435D"/>
    <w:rsid w:val="00726018"/>
    <w:rsid w:val="00727770"/>
    <w:rsid w:val="00741C50"/>
    <w:rsid w:val="00742C16"/>
    <w:rsid w:val="007458B7"/>
    <w:rsid w:val="00747CE0"/>
    <w:rsid w:val="00747EF6"/>
    <w:rsid w:val="00751840"/>
    <w:rsid w:val="007535C7"/>
    <w:rsid w:val="0075382F"/>
    <w:rsid w:val="0076044E"/>
    <w:rsid w:val="00760E50"/>
    <w:rsid w:val="00761502"/>
    <w:rsid w:val="0076161E"/>
    <w:rsid w:val="00764AAA"/>
    <w:rsid w:val="00764B7F"/>
    <w:rsid w:val="00765AFF"/>
    <w:rsid w:val="00766DAC"/>
    <w:rsid w:val="00767BD1"/>
    <w:rsid w:val="00767EFA"/>
    <w:rsid w:val="0077224B"/>
    <w:rsid w:val="00773A9B"/>
    <w:rsid w:val="00777ED1"/>
    <w:rsid w:val="00781586"/>
    <w:rsid w:val="00782888"/>
    <w:rsid w:val="0078466D"/>
    <w:rsid w:val="00785778"/>
    <w:rsid w:val="0078586F"/>
    <w:rsid w:val="00785FD8"/>
    <w:rsid w:val="00786221"/>
    <w:rsid w:val="0079069A"/>
    <w:rsid w:val="007928C1"/>
    <w:rsid w:val="00793B5B"/>
    <w:rsid w:val="00793C08"/>
    <w:rsid w:val="00794D5C"/>
    <w:rsid w:val="007953BE"/>
    <w:rsid w:val="00797DE2"/>
    <w:rsid w:val="007A57CE"/>
    <w:rsid w:val="007A6B9F"/>
    <w:rsid w:val="007B1B3E"/>
    <w:rsid w:val="007B37E3"/>
    <w:rsid w:val="007C09CE"/>
    <w:rsid w:val="007C0D06"/>
    <w:rsid w:val="007C21A8"/>
    <w:rsid w:val="007C469A"/>
    <w:rsid w:val="007C4FAF"/>
    <w:rsid w:val="007C6B87"/>
    <w:rsid w:val="007C6D5C"/>
    <w:rsid w:val="007C7A22"/>
    <w:rsid w:val="007C7B6A"/>
    <w:rsid w:val="007D7B52"/>
    <w:rsid w:val="007D7C60"/>
    <w:rsid w:val="007E0E94"/>
    <w:rsid w:val="007E1CB2"/>
    <w:rsid w:val="007E28B2"/>
    <w:rsid w:val="007E3DD2"/>
    <w:rsid w:val="007F177A"/>
    <w:rsid w:val="007F384C"/>
    <w:rsid w:val="007F3E28"/>
    <w:rsid w:val="007F471E"/>
    <w:rsid w:val="00800766"/>
    <w:rsid w:val="00802CD1"/>
    <w:rsid w:val="0080418E"/>
    <w:rsid w:val="00804780"/>
    <w:rsid w:val="00804D99"/>
    <w:rsid w:val="00810E1C"/>
    <w:rsid w:val="00814451"/>
    <w:rsid w:val="0081463D"/>
    <w:rsid w:val="00814CA6"/>
    <w:rsid w:val="00817F2B"/>
    <w:rsid w:val="008203C9"/>
    <w:rsid w:val="0082095E"/>
    <w:rsid w:val="00821E00"/>
    <w:rsid w:val="00822D76"/>
    <w:rsid w:val="0082796D"/>
    <w:rsid w:val="00830CA9"/>
    <w:rsid w:val="0083202A"/>
    <w:rsid w:val="00834357"/>
    <w:rsid w:val="00835542"/>
    <w:rsid w:val="00836558"/>
    <w:rsid w:val="008376BB"/>
    <w:rsid w:val="008401E2"/>
    <w:rsid w:val="00843806"/>
    <w:rsid w:val="00843ED3"/>
    <w:rsid w:val="00845224"/>
    <w:rsid w:val="00846998"/>
    <w:rsid w:val="00846F02"/>
    <w:rsid w:val="00847BE4"/>
    <w:rsid w:val="008500C7"/>
    <w:rsid w:val="0085019E"/>
    <w:rsid w:val="00850A85"/>
    <w:rsid w:val="008527A1"/>
    <w:rsid w:val="008605BE"/>
    <w:rsid w:val="00861B02"/>
    <w:rsid w:val="008621F2"/>
    <w:rsid w:val="00862832"/>
    <w:rsid w:val="008660C7"/>
    <w:rsid w:val="00866623"/>
    <w:rsid w:val="00867875"/>
    <w:rsid w:val="00870065"/>
    <w:rsid w:val="00870693"/>
    <w:rsid w:val="00870716"/>
    <w:rsid w:val="0087197A"/>
    <w:rsid w:val="00872C3D"/>
    <w:rsid w:val="008736FC"/>
    <w:rsid w:val="00877699"/>
    <w:rsid w:val="00877FA1"/>
    <w:rsid w:val="008811F0"/>
    <w:rsid w:val="00881E7E"/>
    <w:rsid w:val="00883723"/>
    <w:rsid w:val="008842FA"/>
    <w:rsid w:val="00887AC4"/>
    <w:rsid w:val="00890E28"/>
    <w:rsid w:val="00897805"/>
    <w:rsid w:val="0089781D"/>
    <w:rsid w:val="00897B17"/>
    <w:rsid w:val="008A3C51"/>
    <w:rsid w:val="008A3D96"/>
    <w:rsid w:val="008A4013"/>
    <w:rsid w:val="008A5A6B"/>
    <w:rsid w:val="008A7874"/>
    <w:rsid w:val="008B3838"/>
    <w:rsid w:val="008C0486"/>
    <w:rsid w:val="008C3256"/>
    <w:rsid w:val="008C3824"/>
    <w:rsid w:val="008C3FD0"/>
    <w:rsid w:val="008C7C07"/>
    <w:rsid w:val="008D15DD"/>
    <w:rsid w:val="008D2474"/>
    <w:rsid w:val="008D4F9E"/>
    <w:rsid w:val="008E0FDB"/>
    <w:rsid w:val="008E2CBE"/>
    <w:rsid w:val="008E5A48"/>
    <w:rsid w:val="008E6FAF"/>
    <w:rsid w:val="008F1C8B"/>
    <w:rsid w:val="008F4801"/>
    <w:rsid w:val="008F520D"/>
    <w:rsid w:val="008F5509"/>
    <w:rsid w:val="008F6F50"/>
    <w:rsid w:val="00904501"/>
    <w:rsid w:val="00906308"/>
    <w:rsid w:val="00907307"/>
    <w:rsid w:val="00914D85"/>
    <w:rsid w:val="009159B7"/>
    <w:rsid w:val="009212C2"/>
    <w:rsid w:val="00922548"/>
    <w:rsid w:val="00924170"/>
    <w:rsid w:val="009256AC"/>
    <w:rsid w:val="00926007"/>
    <w:rsid w:val="00926DD2"/>
    <w:rsid w:val="00926F28"/>
    <w:rsid w:val="00930CD0"/>
    <w:rsid w:val="00931A98"/>
    <w:rsid w:val="00934AFB"/>
    <w:rsid w:val="00936283"/>
    <w:rsid w:val="009363EE"/>
    <w:rsid w:val="009364D2"/>
    <w:rsid w:val="00937745"/>
    <w:rsid w:val="00944758"/>
    <w:rsid w:val="0094700A"/>
    <w:rsid w:val="00947C49"/>
    <w:rsid w:val="00950772"/>
    <w:rsid w:val="009517DA"/>
    <w:rsid w:val="00951D07"/>
    <w:rsid w:val="0095563D"/>
    <w:rsid w:val="009565BD"/>
    <w:rsid w:val="00957E59"/>
    <w:rsid w:val="0096459A"/>
    <w:rsid w:val="00964FDD"/>
    <w:rsid w:val="009655C6"/>
    <w:rsid w:val="009660AC"/>
    <w:rsid w:val="009670F4"/>
    <w:rsid w:val="0097326F"/>
    <w:rsid w:val="00975A2F"/>
    <w:rsid w:val="0097602E"/>
    <w:rsid w:val="0098181A"/>
    <w:rsid w:val="00981E86"/>
    <w:rsid w:val="00981F68"/>
    <w:rsid w:val="009837E6"/>
    <w:rsid w:val="0098553F"/>
    <w:rsid w:val="00986108"/>
    <w:rsid w:val="009865BD"/>
    <w:rsid w:val="0099192B"/>
    <w:rsid w:val="00991DCB"/>
    <w:rsid w:val="00995674"/>
    <w:rsid w:val="00995B73"/>
    <w:rsid w:val="00996CA4"/>
    <w:rsid w:val="009970D6"/>
    <w:rsid w:val="0099767D"/>
    <w:rsid w:val="009A11C0"/>
    <w:rsid w:val="009A1B24"/>
    <w:rsid w:val="009A237A"/>
    <w:rsid w:val="009A4B1F"/>
    <w:rsid w:val="009A5874"/>
    <w:rsid w:val="009A5FC9"/>
    <w:rsid w:val="009A6332"/>
    <w:rsid w:val="009A683A"/>
    <w:rsid w:val="009A7D5F"/>
    <w:rsid w:val="009B0E3D"/>
    <w:rsid w:val="009B5065"/>
    <w:rsid w:val="009B64F2"/>
    <w:rsid w:val="009B77B1"/>
    <w:rsid w:val="009D16CE"/>
    <w:rsid w:val="009D3492"/>
    <w:rsid w:val="009D5384"/>
    <w:rsid w:val="009D543E"/>
    <w:rsid w:val="009E3BF0"/>
    <w:rsid w:val="009E546A"/>
    <w:rsid w:val="009F0CB9"/>
    <w:rsid w:val="009F169D"/>
    <w:rsid w:val="009F1ED2"/>
    <w:rsid w:val="009F380A"/>
    <w:rsid w:val="009F6BEB"/>
    <w:rsid w:val="00A035C1"/>
    <w:rsid w:val="00A03DD4"/>
    <w:rsid w:val="00A05BCF"/>
    <w:rsid w:val="00A1062F"/>
    <w:rsid w:val="00A13714"/>
    <w:rsid w:val="00A151F1"/>
    <w:rsid w:val="00A15B79"/>
    <w:rsid w:val="00A17A64"/>
    <w:rsid w:val="00A22BB1"/>
    <w:rsid w:val="00A24402"/>
    <w:rsid w:val="00A27D31"/>
    <w:rsid w:val="00A31845"/>
    <w:rsid w:val="00A331E0"/>
    <w:rsid w:val="00A35F5F"/>
    <w:rsid w:val="00A369F2"/>
    <w:rsid w:val="00A41696"/>
    <w:rsid w:val="00A477DF"/>
    <w:rsid w:val="00A5289B"/>
    <w:rsid w:val="00A52E9D"/>
    <w:rsid w:val="00A56176"/>
    <w:rsid w:val="00A5704D"/>
    <w:rsid w:val="00A61982"/>
    <w:rsid w:val="00A61CF8"/>
    <w:rsid w:val="00A6284F"/>
    <w:rsid w:val="00A62A32"/>
    <w:rsid w:val="00A64848"/>
    <w:rsid w:val="00A64CAB"/>
    <w:rsid w:val="00A655BC"/>
    <w:rsid w:val="00A67C7F"/>
    <w:rsid w:val="00A71BD8"/>
    <w:rsid w:val="00A72C5C"/>
    <w:rsid w:val="00A75D7C"/>
    <w:rsid w:val="00A76656"/>
    <w:rsid w:val="00A77EA2"/>
    <w:rsid w:val="00A8017C"/>
    <w:rsid w:val="00A82E52"/>
    <w:rsid w:val="00A84842"/>
    <w:rsid w:val="00A86006"/>
    <w:rsid w:val="00A93F8D"/>
    <w:rsid w:val="00A94349"/>
    <w:rsid w:val="00A95985"/>
    <w:rsid w:val="00A95EFE"/>
    <w:rsid w:val="00A95F37"/>
    <w:rsid w:val="00AA0279"/>
    <w:rsid w:val="00AA1344"/>
    <w:rsid w:val="00AA15F6"/>
    <w:rsid w:val="00AA1CF9"/>
    <w:rsid w:val="00AA22D9"/>
    <w:rsid w:val="00AA2805"/>
    <w:rsid w:val="00AA45BF"/>
    <w:rsid w:val="00AA4C2D"/>
    <w:rsid w:val="00AA4C72"/>
    <w:rsid w:val="00AA5424"/>
    <w:rsid w:val="00AA5778"/>
    <w:rsid w:val="00AB446D"/>
    <w:rsid w:val="00AC7D93"/>
    <w:rsid w:val="00AD0799"/>
    <w:rsid w:val="00AD2404"/>
    <w:rsid w:val="00AD3B8F"/>
    <w:rsid w:val="00AE229F"/>
    <w:rsid w:val="00AE3DA2"/>
    <w:rsid w:val="00AE58D1"/>
    <w:rsid w:val="00AE5B88"/>
    <w:rsid w:val="00AE6559"/>
    <w:rsid w:val="00AF054B"/>
    <w:rsid w:val="00AF359A"/>
    <w:rsid w:val="00AF49A3"/>
    <w:rsid w:val="00AF5F38"/>
    <w:rsid w:val="00AF64EB"/>
    <w:rsid w:val="00B03B32"/>
    <w:rsid w:val="00B05A59"/>
    <w:rsid w:val="00B1078F"/>
    <w:rsid w:val="00B1247D"/>
    <w:rsid w:val="00B1350A"/>
    <w:rsid w:val="00B13DC2"/>
    <w:rsid w:val="00B158F6"/>
    <w:rsid w:val="00B17115"/>
    <w:rsid w:val="00B17DA8"/>
    <w:rsid w:val="00B20FC2"/>
    <w:rsid w:val="00B23835"/>
    <w:rsid w:val="00B26ADF"/>
    <w:rsid w:val="00B2710C"/>
    <w:rsid w:val="00B27159"/>
    <w:rsid w:val="00B27D4E"/>
    <w:rsid w:val="00B31026"/>
    <w:rsid w:val="00B31A20"/>
    <w:rsid w:val="00B3639F"/>
    <w:rsid w:val="00B42E39"/>
    <w:rsid w:val="00B53240"/>
    <w:rsid w:val="00B53475"/>
    <w:rsid w:val="00B53D73"/>
    <w:rsid w:val="00B55546"/>
    <w:rsid w:val="00B578A4"/>
    <w:rsid w:val="00B61E8C"/>
    <w:rsid w:val="00B62865"/>
    <w:rsid w:val="00B70427"/>
    <w:rsid w:val="00B707ED"/>
    <w:rsid w:val="00B71318"/>
    <w:rsid w:val="00B71DFE"/>
    <w:rsid w:val="00B72A81"/>
    <w:rsid w:val="00B74522"/>
    <w:rsid w:val="00B748C8"/>
    <w:rsid w:val="00B75773"/>
    <w:rsid w:val="00B776E3"/>
    <w:rsid w:val="00B81779"/>
    <w:rsid w:val="00B86B6B"/>
    <w:rsid w:val="00B8794C"/>
    <w:rsid w:val="00B92EAC"/>
    <w:rsid w:val="00B92F99"/>
    <w:rsid w:val="00B92FFE"/>
    <w:rsid w:val="00BA04FF"/>
    <w:rsid w:val="00BA6D7B"/>
    <w:rsid w:val="00BA7D83"/>
    <w:rsid w:val="00BB301E"/>
    <w:rsid w:val="00BC35B3"/>
    <w:rsid w:val="00BC3626"/>
    <w:rsid w:val="00BC49A8"/>
    <w:rsid w:val="00BC75A7"/>
    <w:rsid w:val="00BD3184"/>
    <w:rsid w:val="00BD33AD"/>
    <w:rsid w:val="00BD42E3"/>
    <w:rsid w:val="00BD59C7"/>
    <w:rsid w:val="00BD6CAC"/>
    <w:rsid w:val="00BE113C"/>
    <w:rsid w:val="00BE6E70"/>
    <w:rsid w:val="00BE7E0A"/>
    <w:rsid w:val="00BF0277"/>
    <w:rsid w:val="00BF2BD7"/>
    <w:rsid w:val="00BF330A"/>
    <w:rsid w:val="00BF4BDD"/>
    <w:rsid w:val="00C00ABF"/>
    <w:rsid w:val="00C00C21"/>
    <w:rsid w:val="00C01112"/>
    <w:rsid w:val="00C0199A"/>
    <w:rsid w:val="00C06AFE"/>
    <w:rsid w:val="00C07C71"/>
    <w:rsid w:val="00C12DF1"/>
    <w:rsid w:val="00C15B8C"/>
    <w:rsid w:val="00C177D0"/>
    <w:rsid w:val="00C21653"/>
    <w:rsid w:val="00C2280F"/>
    <w:rsid w:val="00C22DA1"/>
    <w:rsid w:val="00C276E1"/>
    <w:rsid w:val="00C320F9"/>
    <w:rsid w:val="00C337AD"/>
    <w:rsid w:val="00C3605B"/>
    <w:rsid w:val="00C36395"/>
    <w:rsid w:val="00C41F15"/>
    <w:rsid w:val="00C42D35"/>
    <w:rsid w:val="00C43293"/>
    <w:rsid w:val="00C439FF"/>
    <w:rsid w:val="00C445B4"/>
    <w:rsid w:val="00C446B4"/>
    <w:rsid w:val="00C50B17"/>
    <w:rsid w:val="00C55E9F"/>
    <w:rsid w:val="00C5606B"/>
    <w:rsid w:val="00C61E2A"/>
    <w:rsid w:val="00C63F61"/>
    <w:rsid w:val="00C6628D"/>
    <w:rsid w:val="00C70B46"/>
    <w:rsid w:val="00C721FE"/>
    <w:rsid w:val="00C73DBB"/>
    <w:rsid w:val="00C7548F"/>
    <w:rsid w:val="00C75970"/>
    <w:rsid w:val="00C83EE0"/>
    <w:rsid w:val="00C853FF"/>
    <w:rsid w:val="00C92B16"/>
    <w:rsid w:val="00C9370F"/>
    <w:rsid w:val="00CA0D11"/>
    <w:rsid w:val="00CA12E0"/>
    <w:rsid w:val="00CA1F94"/>
    <w:rsid w:val="00CA596A"/>
    <w:rsid w:val="00CA6402"/>
    <w:rsid w:val="00CA7209"/>
    <w:rsid w:val="00CB521C"/>
    <w:rsid w:val="00CB5361"/>
    <w:rsid w:val="00CB61EA"/>
    <w:rsid w:val="00CC4BED"/>
    <w:rsid w:val="00CC5B59"/>
    <w:rsid w:val="00CC64DE"/>
    <w:rsid w:val="00CC6745"/>
    <w:rsid w:val="00CC7CE2"/>
    <w:rsid w:val="00CD10A7"/>
    <w:rsid w:val="00CD1347"/>
    <w:rsid w:val="00CD1C8F"/>
    <w:rsid w:val="00CD2555"/>
    <w:rsid w:val="00CD2746"/>
    <w:rsid w:val="00CD2755"/>
    <w:rsid w:val="00CD3A1C"/>
    <w:rsid w:val="00CD64D4"/>
    <w:rsid w:val="00CD6CCA"/>
    <w:rsid w:val="00CE1C34"/>
    <w:rsid w:val="00CE3A3D"/>
    <w:rsid w:val="00CE4604"/>
    <w:rsid w:val="00CE687C"/>
    <w:rsid w:val="00CE711A"/>
    <w:rsid w:val="00CF1696"/>
    <w:rsid w:val="00CF1965"/>
    <w:rsid w:val="00CF1F80"/>
    <w:rsid w:val="00CF4B77"/>
    <w:rsid w:val="00CF54A3"/>
    <w:rsid w:val="00CF6316"/>
    <w:rsid w:val="00CF66E6"/>
    <w:rsid w:val="00D03A20"/>
    <w:rsid w:val="00D05A79"/>
    <w:rsid w:val="00D060C1"/>
    <w:rsid w:val="00D100FF"/>
    <w:rsid w:val="00D15237"/>
    <w:rsid w:val="00D164B8"/>
    <w:rsid w:val="00D17B17"/>
    <w:rsid w:val="00D23EB1"/>
    <w:rsid w:val="00D25A49"/>
    <w:rsid w:val="00D26189"/>
    <w:rsid w:val="00D263AB"/>
    <w:rsid w:val="00D277F0"/>
    <w:rsid w:val="00D27DBF"/>
    <w:rsid w:val="00D32506"/>
    <w:rsid w:val="00D33F3B"/>
    <w:rsid w:val="00D351FB"/>
    <w:rsid w:val="00D35A02"/>
    <w:rsid w:val="00D36C06"/>
    <w:rsid w:val="00D37D31"/>
    <w:rsid w:val="00D42539"/>
    <w:rsid w:val="00D4379E"/>
    <w:rsid w:val="00D44B1C"/>
    <w:rsid w:val="00D474E4"/>
    <w:rsid w:val="00D5154F"/>
    <w:rsid w:val="00D52F44"/>
    <w:rsid w:val="00D5377A"/>
    <w:rsid w:val="00D555EC"/>
    <w:rsid w:val="00D60E8A"/>
    <w:rsid w:val="00D61A89"/>
    <w:rsid w:val="00D636BC"/>
    <w:rsid w:val="00D6461A"/>
    <w:rsid w:val="00D6744F"/>
    <w:rsid w:val="00D7014E"/>
    <w:rsid w:val="00D70AE5"/>
    <w:rsid w:val="00D711D3"/>
    <w:rsid w:val="00D736B3"/>
    <w:rsid w:val="00D73C07"/>
    <w:rsid w:val="00D75DE0"/>
    <w:rsid w:val="00D8209A"/>
    <w:rsid w:val="00D85F3F"/>
    <w:rsid w:val="00D866EE"/>
    <w:rsid w:val="00D92D8C"/>
    <w:rsid w:val="00D93D18"/>
    <w:rsid w:val="00D969B1"/>
    <w:rsid w:val="00DA5D56"/>
    <w:rsid w:val="00DA63F7"/>
    <w:rsid w:val="00DA74D5"/>
    <w:rsid w:val="00DB0181"/>
    <w:rsid w:val="00DB0B4A"/>
    <w:rsid w:val="00DB206A"/>
    <w:rsid w:val="00DB5501"/>
    <w:rsid w:val="00DB56FC"/>
    <w:rsid w:val="00DB6957"/>
    <w:rsid w:val="00DB6BC3"/>
    <w:rsid w:val="00DB7331"/>
    <w:rsid w:val="00DC31A4"/>
    <w:rsid w:val="00DC777C"/>
    <w:rsid w:val="00DC7E2A"/>
    <w:rsid w:val="00DD1CBE"/>
    <w:rsid w:val="00DD4E47"/>
    <w:rsid w:val="00DD5F97"/>
    <w:rsid w:val="00DE1CBD"/>
    <w:rsid w:val="00DE3D2F"/>
    <w:rsid w:val="00DE6D3F"/>
    <w:rsid w:val="00DF36C5"/>
    <w:rsid w:val="00DF4931"/>
    <w:rsid w:val="00DF7D47"/>
    <w:rsid w:val="00E0011C"/>
    <w:rsid w:val="00E008D5"/>
    <w:rsid w:val="00E02937"/>
    <w:rsid w:val="00E043DF"/>
    <w:rsid w:val="00E12CD8"/>
    <w:rsid w:val="00E12F9E"/>
    <w:rsid w:val="00E1472C"/>
    <w:rsid w:val="00E15458"/>
    <w:rsid w:val="00E2106D"/>
    <w:rsid w:val="00E21A06"/>
    <w:rsid w:val="00E23EBA"/>
    <w:rsid w:val="00E27055"/>
    <w:rsid w:val="00E27113"/>
    <w:rsid w:val="00E30572"/>
    <w:rsid w:val="00E310B2"/>
    <w:rsid w:val="00E317A1"/>
    <w:rsid w:val="00E323ED"/>
    <w:rsid w:val="00E325F1"/>
    <w:rsid w:val="00E425DC"/>
    <w:rsid w:val="00E43E26"/>
    <w:rsid w:val="00E44941"/>
    <w:rsid w:val="00E44F94"/>
    <w:rsid w:val="00E52F19"/>
    <w:rsid w:val="00E53395"/>
    <w:rsid w:val="00E5353C"/>
    <w:rsid w:val="00E53E7A"/>
    <w:rsid w:val="00E6264A"/>
    <w:rsid w:val="00E63192"/>
    <w:rsid w:val="00E636C7"/>
    <w:rsid w:val="00E6489E"/>
    <w:rsid w:val="00E64F0E"/>
    <w:rsid w:val="00E657DC"/>
    <w:rsid w:val="00E714A9"/>
    <w:rsid w:val="00E7288A"/>
    <w:rsid w:val="00E77103"/>
    <w:rsid w:val="00E81146"/>
    <w:rsid w:val="00E86F2D"/>
    <w:rsid w:val="00E8796E"/>
    <w:rsid w:val="00E87D86"/>
    <w:rsid w:val="00E90C85"/>
    <w:rsid w:val="00E926BF"/>
    <w:rsid w:val="00E9326C"/>
    <w:rsid w:val="00E93903"/>
    <w:rsid w:val="00E93AFD"/>
    <w:rsid w:val="00E9404C"/>
    <w:rsid w:val="00E962E7"/>
    <w:rsid w:val="00E97478"/>
    <w:rsid w:val="00E97BC3"/>
    <w:rsid w:val="00EA383D"/>
    <w:rsid w:val="00EA642F"/>
    <w:rsid w:val="00EA6634"/>
    <w:rsid w:val="00EB1110"/>
    <w:rsid w:val="00EB1C0D"/>
    <w:rsid w:val="00EB1CC6"/>
    <w:rsid w:val="00EB58C6"/>
    <w:rsid w:val="00EB685D"/>
    <w:rsid w:val="00EC10ED"/>
    <w:rsid w:val="00EC12E5"/>
    <w:rsid w:val="00EC2BD4"/>
    <w:rsid w:val="00EC47C0"/>
    <w:rsid w:val="00EC60A4"/>
    <w:rsid w:val="00EC66B4"/>
    <w:rsid w:val="00ED0215"/>
    <w:rsid w:val="00ED0623"/>
    <w:rsid w:val="00ED0A28"/>
    <w:rsid w:val="00ED1C91"/>
    <w:rsid w:val="00ED32BF"/>
    <w:rsid w:val="00ED3B45"/>
    <w:rsid w:val="00ED5FE3"/>
    <w:rsid w:val="00ED6BF0"/>
    <w:rsid w:val="00ED7126"/>
    <w:rsid w:val="00ED7D79"/>
    <w:rsid w:val="00EE03DE"/>
    <w:rsid w:val="00EE09CD"/>
    <w:rsid w:val="00EE13B1"/>
    <w:rsid w:val="00EE2FCB"/>
    <w:rsid w:val="00EF0C94"/>
    <w:rsid w:val="00EF3C77"/>
    <w:rsid w:val="00EF446C"/>
    <w:rsid w:val="00EF4F1D"/>
    <w:rsid w:val="00EF6A3B"/>
    <w:rsid w:val="00F0011B"/>
    <w:rsid w:val="00F0226E"/>
    <w:rsid w:val="00F028BA"/>
    <w:rsid w:val="00F033C1"/>
    <w:rsid w:val="00F046DC"/>
    <w:rsid w:val="00F13006"/>
    <w:rsid w:val="00F174FB"/>
    <w:rsid w:val="00F232B4"/>
    <w:rsid w:val="00F247D5"/>
    <w:rsid w:val="00F26550"/>
    <w:rsid w:val="00F26BF9"/>
    <w:rsid w:val="00F27249"/>
    <w:rsid w:val="00F311F3"/>
    <w:rsid w:val="00F314B9"/>
    <w:rsid w:val="00F317C6"/>
    <w:rsid w:val="00F325AE"/>
    <w:rsid w:val="00F34CDC"/>
    <w:rsid w:val="00F3596C"/>
    <w:rsid w:val="00F427BF"/>
    <w:rsid w:val="00F434F8"/>
    <w:rsid w:val="00F4561F"/>
    <w:rsid w:val="00F45E08"/>
    <w:rsid w:val="00F5048B"/>
    <w:rsid w:val="00F5064A"/>
    <w:rsid w:val="00F51099"/>
    <w:rsid w:val="00F518B8"/>
    <w:rsid w:val="00F51E35"/>
    <w:rsid w:val="00F527B4"/>
    <w:rsid w:val="00F541F2"/>
    <w:rsid w:val="00F54A17"/>
    <w:rsid w:val="00F6317A"/>
    <w:rsid w:val="00F64A9D"/>
    <w:rsid w:val="00F64E54"/>
    <w:rsid w:val="00F65114"/>
    <w:rsid w:val="00F67594"/>
    <w:rsid w:val="00F722B1"/>
    <w:rsid w:val="00F7538E"/>
    <w:rsid w:val="00F7603B"/>
    <w:rsid w:val="00F7688C"/>
    <w:rsid w:val="00F77EED"/>
    <w:rsid w:val="00F82ABE"/>
    <w:rsid w:val="00F830CD"/>
    <w:rsid w:val="00F835D0"/>
    <w:rsid w:val="00F90840"/>
    <w:rsid w:val="00F91D7C"/>
    <w:rsid w:val="00F93EE9"/>
    <w:rsid w:val="00F973AB"/>
    <w:rsid w:val="00FA0C40"/>
    <w:rsid w:val="00FA0DB9"/>
    <w:rsid w:val="00FA3F77"/>
    <w:rsid w:val="00FA4101"/>
    <w:rsid w:val="00FA5712"/>
    <w:rsid w:val="00FA612A"/>
    <w:rsid w:val="00FA7A10"/>
    <w:rsid w:val="00FB0020"/>
    <w:rsid w:val="00FB0650"/>
    <w:rsid w:val="00FB083D"/>
    <w:rsid w:val="00FB092D"/>
    <w:rsid w:val="00FB1843"/>
    <w:rsid w:val="00FB2F6B"/>
    <w:rsid w:val="00FB2FA9"/>
    <w:rsid w:val="00FB4784"/>
    <w:rsid w:val="00FB5BFB"/>
    <w:rsid w:val="00FB605E"/>
    <w:rsid w:val="00FB62C0"/>
    <w:rsid w:val="00FB7411"/>
    <w:rsid w:val="00FB7826"/>
    <w:rsid w:val="00FC21CB"/>
    <w:rsid w:val="00FC3DD4"/>
    <w:rsid w:val="00FC4D6C"/>
    <w:rsid w:val="00FC714D"/>
    <w:rsid w:val="00FC7450"/>
    <w:rsid w:val="00FD026B"/>
    <w:rsid w:val="00FD20A1"/>
    <w:rsid w:val="00FD3DE3"/>
    <w:rsid w:val="00FD72C0"/>
    <w:rsid w:val="00FE0CDF"/>
    <w:rsid w:val="00FF2AC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64729FE"/>
  <w15:docId w15:val="{F0227B68-31B4-4C02-8FDC-B515EB65CB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106D"/>
    <w:pPr>
      <w:spacing w:after="160" w:line="256" w:lineRule="auto"/>
    </w:pPr>
    <w:rPr>
      <w:sz w:val="22"/>
      <w:szCs w:val="22"/>
      <w:lang w:eastAsia="en-US"/>
    </w:rPr>
  </w:style>
  <w:style w:type="paragraph" w:styleId="1">
    <w:name w:val="heading 1"/>
    <w:basedOn w:val="a"/>
    <w:link w:val="10"/>
    <w:uiPriority w:val="9"/>
    <w:qFormat/>
    <w:rsid w:val="00F45E08"/>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5B4387"/>
    <w:pPr>
      <w:tabs>
        <w:tab w:val="center" w:pos="4153"/>
        <w:tab w:val="right" w:pos="8306"/>
      </w:tabs>
      <w:spacing w:after="200" w:line="276" w:lineRule="auto"/>
    </w:pPr>
    <w:rPr>
      <w:sz w:val="20"/>
      <w:szCs w:val="20"/>
    </w:rPr>
  </w:style>
  <w:style w:type="character" w:customStyle="1" w:styleId="a4">
    <w:name w:val="Верхний колонтитул Знак"/>
    <w:link w:val="a3"/>
    <w:uiPriority w:val="99"/>
    <w:rsid w:val="005B4387"/>
    <w:rPr>
      <w:rFonts w:ascii="Calibri" w:eastAsia="Calibri" w:hAnsi="Calibri" w:cs="Times New Roman"/>
      <w:sz w:val="20"/>
      <w:szCs w:val="20"/>
    </w:rPr>
  </w:style>
  <w:style w:type="paragraph" w:styleId="a5">
    <w:name w:val="No Spacing"/>
    <w:uiPriority w:val="1"/>
    <w:qFormat/>
    <w:rsid w:val="005B4387"/>
    <w:rPr>
      <w:sz w:val="22"/>
      <w:szCs w:val="22"/>
      <w:lang w:eastAsia="en-US"/>
    </w:rPr>
  </w:style>
  <w:style w:type="paragraph" w:styleId="a6">
    <w:name w:val="Normal (Web)"/>
    <w:basedOn w:val="a"/>
    <w:uiPriority w:val="99"/>
    <w:rsid w:val="00087078"/>
    <w:pPr>
      <w:spacing w:before="100" w:beforeAutospacing="1" w:after="100" w:afterAutospacing="1" w:line="276" w:lineRule="auto"/>
    </w:pPr>
    <w:rPr>
      <w:rFonts w:ascii="Verdana" w:hAnsi="Verdana"/>
      <w:sz w:val="16"/>
      <w:szCs w:val="16"/>
    </w:rPr>
  </w:style>
  <w:style w:type="character" w:styleId="a7">
    <w:name w:val="Hyperlink"/>
    <w:uiPriority w:val="99"/>
    <w:rsid w:val="00087078"/>
    <w:rPr>
      <w:strike w:val="0"/>
      <w:dstrike w:val="0"/>
      <w:color w:val="001CAC"/>
      <w:u w:val="none"/>
      <w:effect w:val="none"/>
    </w:rPr>
  </w:style>
  <w:style w:type="character" w:customStyle="1" w:styleId="s0">
    <w:name w:val="s0"/>
    <w:rsid w:val="00D5377A"/>
    <w:rPr>
      <w:rFonts w:ascii="Times New Roman" w:hAnsi="Times New Roman" w:cs="Times New Roman" w:hint="default"/>
      <w:b w:val="0"/>
      <w:bCs w:val="0"/>
      <w:i w:val="0"/>
      <w:iCs w:val="0"/>
      <w:strike w:val="0"/>
      <w:dstrike w:val="0"/>
      <w:color w:val="000000"/>
      <w:sz w:val="24"/>
      <w:szCs w:val="24"/>
      <w:u w:val="none"/>
      <w:effect w:val="none"/>
    </w:rPr>
  </w:style>
  <w:style w:type="paragraph" w:styleId="a8">
    <w:name w:val="Balloon Text"/>
    <w:basedOn w:val="a"/>
    <w:link w:val="a9"/>
    <w:uiPriority w:val="99"/>
    <w:semiHidden/>
    <w:unhideWhenUsed/>
    <w:rsid w:val="003E27CF"/>
    <w:pPr>
      <w:spacing w:after="0" w:line="240" w:lineRule="auto"/>
    </w:pPr>
    <w:rPr>
      <w:rFonts w:ascii="Segoe UI" w:hAnsi="Segoe UI"/>
      <w:sz w:val="18"/>
      <w:szCs w:val="18"/>
    </w:rPr>
  </w:style>
  <w:style w:type="character" w:customStyle="1" w:styleId="a9">
    <w:name w:val="Текст выноски Знак"/>
    <w:link w:val="a8"/>
    <w:uiPriority w:val="99"/>
    <w:semiHidden/>
    <w:rsid w:val="003E27CF"/>
    <w:rPr>
      <w:rFonts w:ascii="Segoe UI" w:hAnsi="Segoe UI" w:cs="Segoe UI"/>
      <w:sz w:val="18"/>
      <w:szCs w:val="18"/>
      <w:lang w:eastAsia="en-US"/>
    </w:rPr>
  </w:style>
  <w:style w:type="paragraph" w:styleId="aa">
    <w:name w:val="Revision"/>
    <w:hidden/>
    <w:uiPriority w:val="99"/>
    <w:semiHidden/>
    <w:rsid w:val="005C45A6"/>
    <w:rPr>
      <w:sz w:val="22"/>
      <w:szCs w:val="22"/>
      <w:lang w:eastAsia="en-US"/>
    </w:rPr>
  </w:style>
  <w:style w:type="character" w:styleId="ab">
    <w:name w:val="annotation reference"/>
    <w:uiPriority w:val="99"/>
    <w:semiHidden/>
    <w:unhideWhenUsed/>
    <w:rsid w:val="00C61E2A"/>
    <w:rPr>
      <w:sz w:val="16"/>
      <w:szCs w:val="16"/>
    </w:rPr>
  </w:style>
  <w:style w:type="paragraph" w:styleId="ac">
    <w:name w:val="annotation text"/>
    <w:basedOn w:val="a"/>
    <w:link w:val="ad"/>
    <w:uiPriority w:val="99"/>
    <w:semiHidden/>
    <w:unhideWhenUsed/>
    <w:rsid w:val="00C61E2A"/>
    <w:pPr>
      <w:spacing w:after="200" w:line="240" w:lineRule="auto"/>
    </w:pPr>
    <w:rPr>
      <w:sz w:val="20"/>
      <w:szCs w:val="20"/>
    </w:rPr>
  </w:style>
  <w:style w:type="character" w:customStyle="1" w:styleId="ad">
    <w:name w:val="Текст примечания Знак"/>
    <w:link w:val="ac"/>
    <w:uiPriority w:val="99"/>
    <w:semiHidden/>
    <w:rsid w:val="00C61E2A"/>
    <w:rPr>
      <w:lang w:eastAsia="en-US"/>
    </w:rPr>
  </w:style>
  <w:style w:type="paragraph" w:styleId="ae">
    <w:name w:val="annotation subject"/>
    <w:basedOn w:val="ac"/>
    <w:next w:val="ac"/>
    <w:link w:val="af"/>
    <w:uiPriority w:val="99"/>
    <w:semiHidden/>
    <w:unhideWhenUsed/>
    <w:rsid w:val="00C61E2A"/>
    <w:rPr>
      <w:b/>
      <w:bCs/>
    </w:rPr>
  </w:style>
  <w:style w:type="character" w:customStyle="1" w:styleId="af">
    <w:name w:val="Тема примечания Знак"/>
    <w:link w:val="ae"/>
    <w:uiPriority w:val="99"/>
    <w:semiHidden/>
    <w:rsid w:val="00C61E2A"/>
    <w:rPr>
      <w:b/>
      <w:bCs/>
      <w:lang w:eastAsia="en-US"/>
    </w:rPr>
  </w:style>
  <w:style w:type="paragraph" w:styleId="af0">
    <w:name w:val="footer"/>
    <w:basedOn w:val="a"/>
    <w:link w:val="af1"/>
    <w:uiPriority w:val="99"/>
    <w:unhideWhenUsed/>
    <w:rsid w:val="005E4B51"/>
    <w:pPr>
      <w:tabs>
        <w:tab w:val="center" w:pos="4677"/>
        <w:tab w:val="right" w:pos="9355"/>
      </w:tabs>
      <w:spacing w:after="0" w:line="240" w:lineRule="auto"/>
    </w:pPr>
  </w:style>
  <w:style w:type="character" w:customStyle="1" w:styleId="af1">
    <w:name w:val="Нижний колонтитул Знак"/>
    <w:link w:val="af0"/>
    <w:uiPriority w:val="99"/>
    <w:rsid w:val="005E4B51"/>
    <w:rPr>
      <w:sz w:val="22"/>
      <w:szCs w:val="22"/>
      <w:lang w:eastAsia="en-US"/>
    </w:rPr>
  </w:style>
  <w:style w:type="table" w:styleId="af2">
    <w:name w:val="Table Grid"/>
    <w:basedOn w:val="a1"/>
    <w:uiPriority w:val="39"/>
    <w:rsid w:val="005E4B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3">
    <w:name w:val="FollowedHyperlink"/>
    <w:basedOn w:val="a0"/>
    <w:uiPriority w:val="99"/>
    <w:semiHidden/>
    <w:unhideWhenUsed/>
    <w:rsid w:val="00741C50"/>
    <w:rPr>
      <w:color w:val="954F72" w:themeColor="followedHyperlink"/>
      <w:u w:val="single"/>
    </w:rPr>
  </w:style>
  <w:style w:type="character" w:customStyle="1" w:styleId="af4">
    <w:name w:val="Текст сноски Знак"/>
    <w:aliases w:val="Знак1 Знак,Текст сноски Знак Знак Знак,Текст сноски Знак Знак1 Знак Знак1,Текст сноски Знак Знак1 Знак Знак Знак,Текст сноски Знак Знак Знак Знак Знак Знак Знак Знак Знак,Текст сноски Знак2 Знак"/>
    <w:basedOn w:val="a0"/>
    <w:link w:val="af5"/>
    <w:uiPriority w:val="99"/>
    <w:semiHidden/>
    <w:locked/>
    <w:rsid w:val="003F03AC"/>
  </w:style>
  <w:style w:type="paragraph" w:styleId="af5">
    <w:name w:val="footnote text"/>
    <w:aliases w:val="Знак1,Текст сноски Знак Знак,Текст сноски Знак Знак1 Знак,Текст сноски Знак Знак1 Знак Знак,Текст сноски Знак Знак Знак Знак Знак Знак Знак Знак,Текст сноски Знак Знак Знак Знак Знак Знак Знак Знак Знак Знак,Текст сноски Знак2"/>
    <w:basedOn w:val="a"/>
    <w:link w:val="af4"/>
    <w:uiPriority w:val="99"/>
    <w:semiHidden/>
    <w:unhideWhenUsed/>
    <w:rsid w:val="003F03AC"/>
    <w:pPr>
      <w:spacing w:after="0" w:line="240" w:lineRule="auto"/>
    </w:pPr>
    <w:rPr>
      <w:sz w:val="20"/>
      <w:szCs w:val="20"/>
      <w:lang w:eastAsia="ru-RU"/>
    </w:rPr>
  </w:style>
  <w:style w:type="character" w:customStyle="1" w:styleId="11">
    <w:name w:val="Текст сноски Знак1"/>
    <w:basedOn w:val="a0"/>
    <w:uiPriority w:val="99"/>
    <w:semiHidden/>
    <w:rsid w:val="003F03AC"/>
    <w:rPr>
      <w:lang w:eastAsia="en-US"/>
    </w:rPr>
  </w:style>
  <w:style w:type="character" w:styleId="af6">
    <w:name w:val="footnote reference"/>
    <w:aliases w:val="Текст сноски Знак2 Знак Знак,Текст сноски Знак Знак Знак1 Знак Знак,Текст сноски Знак Знак Знак Знак Знак Знак,Текст сноски Знак Знак1 Знак Знак1 Знак Знак,Footnote Reference Number,Footnote Reference_LVL6,Footnote Reference_LVL61,fr,f"/>
    <w:basedOn w:val="a0"/>
    <w:uiPriority w:val="99"/>
    <w:semiHidden/>
    <w:unhideWhenUsed/>
    <w:rsid w:val="003F03AC"/>
    <w:rPr>
      <w:vertAlign w:val="superscript"/>
      <w:lang w:eastAsia="en-US"/>
    </w:rPr>
  </w:style>
  <w:style w:type="paragraph" w:customStyle="1" w:styleId="isselectedend">
    <w:name w:val="isselectedend"/>
    <w:basedOn w:val="a"/>
    <w:rsid w:val="008E5A48"/>
    <w:pPr>
      <w:spacing w:before="100" w:beforeAutospacing="1" w:after="100" w:afterAutospacing="1" w:line="240" w:lineRule="auto"/>
    </w:pPr>
    <w:rPr>
      <w:rFonts w:ascii="Times New Roman" w:eastAsia="Times New Roman" w:hAnsi="Times New Roman"/>
      <w:sz w:val="24"/>
      <w:szCs w:val="24"/>
      <w:lang w:eastAsia="ru-RU"/>
    </w:rPr>
  </w:style>
  <w:style w:type="character" w:styleId="af7">
    <w:name w:val="Strong"/>
    <w:basedOn w:val="a0"/>
    <w:uiPriority w:val="22"/>
    <w:qFormat/>
    <w:rsid w:val="000573FB"/>
    <w:rPr>
      <w:b/>
      <w:bCs/>
    </w:rPr>
  </w:style>
  <w:style w:type="character" w:customStyle="1" w:styleId="10">
    <w:name w:val="Заголовок 1 Знак"/>
    <w:basedOn w:val="a0"/>
    <w:link w:val="1"/>
    <w:uiPriority w:val="9"/>
    <w:rsid w:val="00F45E08"/>
    <w:rPr>
      <w:rFonts w:ascii="Times New Roman" w:eastAsia="Times New Roman" w:hAnsi="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196078">
      <w:bodyDiv w:val="1"/>
      <w:marLeft w:val="0"/>
      <w:marRight w:val="0"/>
      <w:marTop w:val="0"/>
      <w:marBottom w:val="0"/>
      <w:divBdr>
        <w:top w:val="none" w:sz="0" w:space="0" w:color="auto"/>
        <w:left w:val="none" w:sz="0" w:space="0" w:color="auto"/>
        <w:bottom w:val="none" w:sz="0" w:space="0" w:color="auto"/>
        <w:right w:val="none" w:sz="0" w:space="0" w:color="auto"/>
      </w:divBdr>
    </w:div>
    <w:div w:id="132062724">
      <w:bodyDiv w:val="1"/>
      <w:marLeft w:val="0"/>
      <w:marRight w:val="0"/>
      <w:marTop w:val="0"/>
      <w:marBottom w:val="0"/>
      <w:divBdr>
        <w:top w:val="none" w:sz="0" w:space="0" w:color="auto"/>
        <w:left w:val="none" w:sz="0" w:space="0" w:color="auto"/>
        <w:bottom w:val="none" w:sz="0" w:space="0" w:color="auto"/>
        <w:right w:val="none" w:sz="0" w:space="0" w:color="auto"/>
      </w:divBdr>
    </w:div>
    <w:div w:id="163981185">
      <w:bodyDiv w:val="1"/>
      <w:marLeft w:val="0"/>
      <w:marRight w:val="0"/>
      <w:marTop w:val="0"/>
      <w:marBottom w:val="0"/>
      <w:divBdr>
        <w:top w:val="none" w:sz="0" w:space="0" w:color="auto"/>
        <w:left w:val="none" w:sz="0" w:space="0" w:color="auto"/>
        <w:bottom w:val="none" w:sz="0" w:space="0" w:color="auto"/>
        <w:right w:val="none" w:sz="0" w:space="0" w:color="auto"/>
      </w:divBdr>
    </w:div>
    <w:div w:id="208685097">
      <w:bodyDiv w:val="1"/>
      <w:marLeft w:val="0"/>
      <w:marRight w:val="0"/>
      <w:marTop w:val="0"/>
      <w:marBottom w:val="0"/>
      <w:divBdr>
        <w:top w:val="none" w:sz="0" w:space="0" w:color="auto"/>
        <w:left w:val="none" w:sz="0" w:space="0" w:color="auto"/>
        <w:bottom w:val="none" w:sz="0" w:space="0" w:color="auto"/>
        <w:right w:val="none" w:sz="0" w:space="0" w:color="auto"/>
      </w:divBdr>
    </w:div>
    <w:div w:id="283195207">
      <w:bodyDiv w:val="1"/>
      <w:marLeft w:val="0"/>
      <w:marRight w:val="0"/>
      <w:marTop w:val="0"/>
      <w:marBottom w:val="0"/>
      <w:divBdr>
        <w:top w:val="none" w:sz="0" w:space="0" w:color="auto"/>
        <w:left w:val="none" w:sz="0" w:space="0" w:color="auto"/>
        <w:bottom w:val="none" w:sz="0" w:space="0" w:color="auto"/>
        <w:right w:val="none" w:sz="0" w:space="0" w:color="auto"/>
      </w:divBdr>
    </w:div>
    <w:div w:id="302277924">
      <w:bodyDiv w:val="1"/>
      <w:marLeft w:val="0"/>
      <w:marRight w:val="0"/>
      <w:marTop w:val="0"/>
      <w:marBottom w:val="0"/>
      <w:divBdr>
        <w:top w:val="none" w:sz="0" w:space="0" w:color="auto"/>
        <w:left w:val="none" w:sz="0" w:space="0" w:color="auto"/>
        <w:bottom w:val="none" w:sz="0" w:space="0" w:color="auto"/>
        <w:right w:val="none" w:sz="0" w:space="0" w:color="auto"/>
      </w:divBdr>
    </w:div>
    <w:div w:id="418597210">
      <w:bodyDiv w:val="1"/>
      <w:marLeft w:val="0"/>
      <w:marRight w:val="0"/>
      <w:marTop w:val="0"/>
      <w:marBottom w:val="0"/>
      <w:divBdr>
        <w:top w:val="none" w:sz="0" w:space="0" w:color="auto"/>
        <w:left w:val="none" w:sz="0" w:space="0" w:color="auto"/>
        <w:bottom w:val="none" w:sz="0" w:space="0" w:color="auto"/>
        <w:right w:val="none" w:sz="0" w:space="0" w:color="auto"/>
      </w:divBdr>
    </w:div>
    <w:div w:id="442767602">
      <w:bodyDiv w:val="1"/>
      <w:marLeft w:val="0"/>
      <w:marRight w:val="0"/>
      <w:marTop w:val="0"/>
      <w:marBottom w:val="0"/>
      <w:divBdr>
        <w:top w:val="none" w:sz="0" w:space="0" w:color="auto"/>
        <w:left w:val="none" w:sz="0" w:space="0" w:color="auto"/>
        <w:bottom w:val="none" w:sz="0" w:space="0" w:color="auto"/>
        <w:right w:val="none" w:sz="0" w:space="0" w:color="auto"/>
      </w:divBdr>
    </w:div>
    <w:div w:id="502474715">
      <w:bodyDiv w:val="1"/>
      <w:marLeft w:val="0"/>
      <w:marRight w:val="0"/>
      <w:marTop w:val="0"/>
      <w:marBottom w:val="0"/>
      <w:divBdr>
        <w:top w:val="none" w:sz="0" w:space="0" w:color="auto"/>
        <w:left w:val="none" w:sz="0" w:space="0" w:color="auto"/>
        <w:bottom w:val="none" w:sz="0" w:space="0" w:color="auto"/>
        <w:right w:val="none" w:sz="0" w:space="0" w:color="auto"/>
      </w:divBdr>
    </w:div>
    <w:div w:id="602298819">
      <w:bodyDiv w:val="1"/>
      <w:marLeft w:val="0"/>
      <w:marRight w:val="0"/>
      <w:marTop w:val="0"/>
      <w:marBottom w:val="0"/>
      <w:divBdr>
        <w:top w:val="none" w:sz="0" w:space="0" w:color="auto"/>
        <w:left w:val="none" w:sz="0" w:space="0" w:color="auto"/>
        <w:bottom w:val="none" w:sz="0" w:space="0" w:color="auto"/>
        <w:right w:val="none" w:sz="0" w:space="0" w:color="auto"/>
      </w:divBdr>
    </w:div>
    <w:div w:id="634992106">
      <w:bodyDiv w:val="1"/>
      <w:marLeft w:val="0"/>
      <w:marRight w:val="0"/>
      <w:marTop w:val="0"/>
      <w:marBottom w:val="0"/>
      <w:divBdr>
        <w:top w:val="none" w:sz="0" w:space="0" w:color="auto"/>
        <w:left w:val="none" w:sz="0" w:space="0" w:color="auto"/>
        <w:bottom w:val="none" w:sz="0" w:space="0" w:color="auto"/>
        <w:right w:val="none" w:sz="0" w:space="0" w:color="auto"/>
      </w:divBdr>
    </w:div>
    <w:div w:id="749888416">
      <w:bodyDiv w:val="1"/>
      <w:marLeft w:val="0"/>
      <w:marRight w:val="0"/>
      <w:marTop w:val="0"/>
      <w:marBottom w:val="0"/>
      <w:divBdr>
        <w:top w:val="none" w:sz="0" w:space="0" w:color="auto"/>
        <w:left w:val="none" w:sz="0" w:space="0" w:color="auto"/>
        <w:bottom w:val="none" w:sz="0" w:space="0" w:color="auto"/>
        <w:right w:val="none" w:sz="0" w:space="0" w:color="auto"/>
      </w:divBdr>
    </w:div>
    <w:div w:id="865481105">
      <w:bodyDiv w:val="1"/>
      <w:marLeft w:val="0"/>
      <w:marRight w:val="0"/>
      <w:marTop w:val="0"/>
      <w:marBottom w:val="0"/>
      <w:divBdr>
        <w:top w:val="none" w:sz="0" w:space="0" w:color="auto"/>
        <w:left w:val="none" w:sz="0" w:space="0" w:color="auto"/>
        <w:bottom w:val="none" w:sz="0" w:space="0" w:color="auto"/>
        <w:right w:val="none" w:sz="0" w:space="0" w:color="auto"/>
      </w:divBdr>
    </w:div>
    <w:div w:id="873424007">
      <w:bodyDiv w:val="1"/>
      <w:marLeft w:val="0"/>
      <w:marRight w:val="0"/>
      <w:marTop w:val="0"/>
      <w:marBottom w:val="0"/>
      <w:divBdr>
        <w:top w:val="none" w:sz="0" w:space="0" w:color="auto"/>
        <w:left w:val="none" w:sz="0" w:space="0" w:color="auto"/>
        <w:bottom w:val="none" w:sz="0" w:space="0" w:color="auto"/>
        <w:right w:val="none" w:sz="0" w:space="0" w:color="auto"/>
      </w:divBdr>
    </w:div>
    <w:div w:id="999887860">
      <w:bodyDiv w:val="1"/>
      <w:marLeft w:val="0"/>
      <w:marRight w:val="0"/>
      <w:marTop w:val="0"/>
      <w:marBottom w:val="0"/>
      <w:divBdr>
        <w:top w:val="none" w:sz="0" w:space="0" w:color="auto"/>
        <w:left w:val="none" w:sz="0" w:space="0" w:color="auto"/>
        <w:bottom w:val="none" w:sz="0" w:space="0" w:color="auto"/>
        <w:right w:val="none" w:sz="0" w:space="0" w:color="auto"/>
      </w:divBdr>
    </w:div>
    <w:div w:id="1075667796">
      <w:bodyDiv w:val="1"/>
      <w:marLeft w:val="0"/>
      <w:marRight w:val="0"/>
      <w:marTop w:val="0"/>
      <w:marBottom w:val="0"/>
      <w:divBdr>
        <w:top w:val="none" w:sz="0" w:space="0" w:color="auto"/>
        <w:left w:val="none" w:sz="0" w:space="0" w:color="auto"/>
        <w:bottom w:val="none" w:sz="0" w:space="0" w:color="auto"/>
        <w:right w:val="none" w:sz="0" w:space="0" w:color="auto"/>
      </w:divBdr>
    </w:div>
    <w:div w:id="1156652476">
      <w:bodyDiv w:val="1"/>
      <w:marLeft w:val="0"/>
      <w:marRight w:val="0"/>
      <w:marTop w:val="0"/>
      <w:marBottom w:val="0"/>
      <w:divBdr>
        <w:top w:val="none" w:sz="0" w:space="0" w:color="auto"/>
        <w:left w:val="none" w:sz="0" w:space="0" w:color="auto"/>
        <w:bottom w:val="none" w:sz="0" w:space="0" w:color="auto"/>
        <w:right w:val="none" w:sz="0" w:space="0" w:color="auto"/>
      </w:divBdr>
    </w:div>
    <w:div w:id="1402169360">
      <w:bodyDiv w:val="1"/>
      <w:marLeft w:val="0"/>
      <w:marRight w:val="0"/>
      <w:marTop w:val="0"/>
      <w:marBottom w:val="0"/>
      <w:divBdr>
        <w:top w:val="none" w:sz="0" w:space="0" w:color="auto"/>
        <w:left w:val="none" w:sz="0" w:space="0" w:color="auto"/>
        <w:bottom w:val="none" w:sz="0" w:space="0" w:color="auto"/>
        <w:right w:val="none" w:sz="0" w:space="0" w:color="auto"/>
      </w:divBdr>
    </w:div>
    <w:div w:id="1413507169">
      <w:bodyDiv w:val="1"/>
      <w:marLeft w:val="0"/>
      <w:marRight w:val="0"/>
      <w:marTop w:val="0"/>
      <w:marBottom w:val="0"/>
      <w:divBdr>
        <w:top w:val="none" w:sz="0" w:space="0" w:color="auto"/>
        <w:left w:val="none" w:sz="0" w:space="0" w:color="auto"/>
        <w:bottom w:val="none" w:sz="0" w:space="0" w:color="auto"/>
        <w:right w:val="none" w:sz="0" w:space="0" w:color="auto"/>
      </w:divBdr>
    </w:div>
    <w:div w:id="1443839118">
      <w:bodyDiv w:val="1"/>
      <w:marLeft w:val="0"/>
      <w:marRight w:val="0"/>
      <w:marTop w:val="0"/>
      <w:marBottom w:val="0"/>
      <w:divBdr>
        <w:top w:val="none" w:sz="0" w:space="0" w:color="auto"/>
        <w:left w:val="none" w:sz="0" w:space="0" w:color="auto"/>
        <w:bottom w:val="none" w:sz="0" w:space="0" w:color="auto"/>
        <w:right w:val="none" w:sz="0" w:space="0" w:color="auto"/>
      </w:divBdr>
    </w:div>
    <w:div w:id="1545406298">
      <w:bodyDiv w:val="1"/>
      <w:marLeft w:val="0"/>
      <w:marRight w:val="0"/>
      <w:marTop w:val="0"/>
      <w:marBottom w:val="0"/>
      <w:divBdr>
        <w:top w:val="none" w:sz="0" w:space="0" w:color="auto"/>
        <w:left w:val="none" w:sz="0" w:space="0" w:color="auto"/>
        <w:bottom w:val="none" w:sz="0" w:space="0" w:color="auto"/>
        <w:right w:val="none" w:sz="0" w:space="0" w:color="auto"/>
      </w:divBdr>
    </w:div>
    <w:div w:id="1616016467">
      <w:bodyDiv w:val="1"/>
      <w:marLeft w:val="0"/>
      <w:marRight w:val="0"/>
      <w:marTop w:val="0"/>
      <w:marBottom w:val="0"/>
      <w:divBdr>
        <w:top w:val="none" w:sz="0" w:space="0" w:color="auto"/>
        <w:left w:val="none" w:sz="0" w:space="0" w:color="auto"/>
        <w:bottom w:val="none" w:sz="0" w:space="0" w:color="auto"/>
        <w:right w:val="none" w:sz="0" w:space="0" w:color="auto"/>
      </w:divBdr>
    </w:div>
    <w:div w:id="1715352661">
      <w:bodyDiv w:val="1"/>
      <w:marLeft w:val="0"/>
      <w:marRight w:val="0"/>
      <w:marTop w:val="0"/>
      <w:marBottom w:val="0"/>
      <w:divBdr>
        <w:top w:val="none" w:sz="0" w:space="0" w:color="auto"/>
        <w:left w:val="none" w:sz="0" w:space="0" w:color="auto"/>
        <w:bottom w:val="none" w:sz="0" w:space="0" w:color="auto"/>
        <w:right w:val="none" w:sz="0" w:space="0" w:color="auto"/>
      </w:divBdr>
    </w:div>
    <w:div w:id="1755472470">
      <w:bodyDiv w:val="1"/>
      <w:marLeft w:val="0"/>
      <w:marRight w:val="0"/>
      <w:marTop w:val="0"/>
      <w:marBottom w:val="0"/>
      <w:divBdr>
        <w:top w:val="none" w:sz="0" w:space="0" w:color="auto"/>
        <w:left w:val="none" w:sz="0" w:space="0" w:color="auto"/>
        <w:bottom w:val="none" w:sz="0" w:space="0" w:color="auto"/>
        <w:right w:val="none" w:sz="0" w:space="0" w:color="auto"/>
      </w:divBdr>
    </w:div>
    <w:div w:id="1925021056">
      <w:bodyDiv w:val="1"/>
      <w:marLeft w:val="0"/>
      <w:marRight w:val="0"/>
      <w:marTop w:val="0"/>
      <w:marBottom w:val="0"/>
      <w:divBdr>
        <w:top w:val="none" w:sz="0" w:space="0" w:color="auto"/>
        <w:left w:val="none" w:sz="0" w:space="0" w:color="auto"/>
        <w:bottom w:val="none" w:sz="0" w:space="0" w:color="auto"/>
        <w:right w:val="none" w:sz="0" w:space="0" w:color="auto"/>
      </w:divBdr>
    </w:div>
    <w:div w:id="1983316145">
      <w:bodyDiv w:val="1"/>
      <w:marLeft w:val="0"/>
      <w:marRight w:val="0"/>
      <w:marTop w:val="0"/>
      <w:marBottom w:val="0"/>
      <w:divBdr>
        <w:top w:val="none" w:sz="0" w:space="0" w:color="auto"/>
        <w:left w:val="none" w:sz="0" w:space="0" w:color="auto"/>
        <w:bottom w:val="none" w:sz="0" w:space="0" w:color="auto"/>
        <w:right w:val="none" w:sz="0" w:space="0" w:color="auto"/>
      </w:divBdr>
    </w:div>
    <w:div w:id="2000226442">
      <w:bodyDiv w:val="1"/>
      <w:marLeft w:val="0"/>
      <w:marRight w:val="0"/>
      <w:marTop w:val="0"/>
      <w:marBottom w:val="0"/>
      <w:divBdr>
        <w:top w:val="none" w:sz="0" w:space="0" w:color="auto"/>
        <w:left w:val="none" w:sz="0" w:space="0" w:color="auto"/>
        <w:bottom w:val="none" w:sz="0" w:space="0" w:color="auto"/>
        <w:right w:val="none" w:sz="0" w:space="0" w:color="auto"/>
      </w:divBdr>
    </w:div>
    <w:div w:id="2030642369">
      <w:bodyDiv w:val="1"/>
      <w:marLeft w:val="0"/>
      <w:marRight w:val="0"/>
      <w:marTop w:val="0"/>
      <w:marBottom w:val="0"/>
      <w:divBdr>
        <w:top w:val="none" w:sz="0" w:space="0" w:color="auto"/>
        <w:left w:val="none" w:sz="0" w:space="0" w:color="auto"/>
        <w:bottom w:val="none" w:sz="0" w:space="0" w:color="auto"/>
        <w:right w:val="none" w:sz="0" w:space="0" w:color="auto"/>
      </w:divBdr>
    </w:div>
    <w:div w:id="2047292252">
      <w:bodyDiv w:val="1"/>
      <w:marLeft w:val="0"/>
      <w:marRight w:val="0"/>
      <w:marTop w:val="0"/>
      <w:marBottom w:val="0"/>
      <w:divBdr>
        <w:top w:val="none" w:sz="0" w:space="0" w:color="auto"/>
        <w:left w:val="none" w:sz="0" w:space="0" w:color="auto"/>
        <w:bottom w:val="none" w:sz="0" w:space="0" w:color="auto"/>
        <w:right w:val="none" w:sz="0" w:space="0" w:color="auto"/>
      </w:divBdr>
    </w:div>
    <w:div w:id="2071029681">
      <w:bodyDiv w:val="1"/>
      <w:marLeft w:val="0"/>
      <w:marRight w:val="0"/>
      <w:marTop w:val="0"/>
      <w:marBottom w:val="0"/>
      <w:divBdr>
        <w:top w:val="none" w:sz="0" w:space="0" w:color="auto"/>
        <w:left w:val="none" w:sz="0" w:space="0" w:color="auto"/>
        <w:bottom w:val="none" w:sz="0" w:space="0" w:color="auto"/>
        <w:right w:val="none" w:sz="0" w:space="0" w:color="auto"/>
      </w:divBdr>
    </w:div>
    <w:div w:id="2092123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npf.k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hyperlink" Target="http://www.enpf.kz" TargetMode="External"/><Relationship Id="rId2" Type="http://schemas.openxmlformats.org/officeDocument/2006/relationships/hyperlink" Target="mailto:press@enpf.kz" TargetMode="External"/><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temirtassov\Desktop\&#1058;&#1077;&#1082;&#1089;&#1090;&#1099;\&#1045;&#1053;&#1055;&#1060;%20&#1089;&#1091;&#1076;.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B3C37FD-1633-4332-9C91-E5646D3A3D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ЕНПФ суд</Template>
  <TotalTime>0</TotalTime>
  <Pages>3</Pages>
  <Words>1174</Words>
  <Characters>8314</Characters>
  <Application>Microsoft Office Word</Application>
  <DocSecurity>0</DocSecurity>
  <Lines>139</Lines>
  <Paragraphs>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9462</CharactersWithSpaces>
  <SharedDoc>false</SharedDoc>
  <HLinks>
    <vt:vector size="30" baseType="variant">
      <vt:variant>
        <vt:i4>6946867</vt:i4>
      </vt:variant>
      <vt:variant>
        <vt:i4>0</vt:i4>
      </vt:variant>
      <vt:variant>
        <vt:i4>0</vt:i4>
      </vt:variant>
      <vt:variant>
        <vt:i4>5</vt:i4>
      </vt:variant>
      <vt:variant>
        <vt:lpwstr>http://www.enpf.kz/</vt:lpwstr>
      </vt:variant>
      <vt:variant>
        <vt:lpwstr/>
      </vt:variant>
      <vt:variant>
        <vt:i4>6946867</vt:i4>
      </vt:variant>
      <vt:variant>
        <vt:i4>9</vt:i4>
      </vt:variant>
      <vt:variant>
        <vt:i4>0</vt:i4>
      </vt:variant>
      <vt:variant>
        <vt:i4>5</vt:i4>
      </vt:variant>
      <vt:variant>
        <vt:lpwstr>http://www.enpf.kz/</vt:lpwstr>
      </vt:variant>
      <vt:variant>
        <vt:lpwstr/>
      </vt:variant>
      <vt:variant>
        <vt:i4>4522088</vt:i4>
      </vt:variant>
      <vt:variant>
        <vt:i4>6</vt:i4>
      </vt:variant>
      <vt:variant>
        <vt:i4>0</vt:i4>
      </vt:variant>
      <vt:variant>
        <vt:i4>5</vt:i4>
      </vt:variant>
      <vt:variant>
        <vt:lpwstr>mailto:press@enpf.kz</vt:lpwstr>
      </vt:variant>
      <vt:variant>
        <vt:lpwstr/>
      </vt:variant>
      <vt:variant>
        <vt:i4>6946867</vt:i4>
      </vt:variant>
      <vt:variant>
        <vt:i4>3</vt:i4>
      </vt:variant>
      <vt:variant>
        <vt:i4>0</vt:i4>
      </vt:variant>
      <vt:variant>
        <vt:i4>5</vt:i4>
      </vt:variant>
      <vt:variant>
        <vt:lpwstr>http://www.enpf.kz/</vt:lpwstr>
      </vt:variant>
      <vt:variant>
        <vt:lpwstr/>
      </vt:variant>
      <vt:variant>
        <vt:i4>4522088</vt:i4>
      </vt:variant>
      <vt:variant>
        <vt:i4>0</vt:i4>
      </vt:variant>
      <vt:variant>
        <vt:i4>0</vt:i4>
      </vt:variant>
      <vt:variant>
        <vt:i4>5</vt:i4>
      </vt:variant>
      <vt:variant>
        <vt:lpwstr>mailto:press@enpf.kz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Темиртасов Алмат Ануарбекулы</dc:creator>
  <cp:keywords/>
  <dc:description/>
  <cp:lastModifiedBy>Теплых Марина Геннадьевна</cp:lastModifiedBy>
  <cp:revision>2</cp:revision>
  <cp:lastPrinted>2026-07-29T10:27:00Z</cp:lastPrinted>
  <dcterms:created xsi:type="dcterms:W3CDTF">2026-08-05T09:22:00Z</dcterms:created>
  <dcterms:modified xsi:type="dcterms:W3CDTF">2026-08-05T09:22:00Z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8ba6e1203b97beb9dc1b1847411a27f3d2dfea121ada100be6e12353632dd356</vt:lpwstr>
  </property>
</Properties>
</file>