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3C283" w14:textId="77777777" w:rsidR="00FB2A2B" w:rsidRDefault="00FB2A2B" w:rsidP="005E4B51">
      <w:pPr>
        <w:spacing w:after="0" w:line="240" w:lineRule="auto"/>
      </w:pPr>
      <w:r>
        <w:separator/>
      </w:r>
    </w:p>
  </w:endnote>
  <w:endnote w:type="continuationSeparator" w:id="0">
    <w:p w14:paraId="1199BC5D" w14:textId="77777777" w:rsidR="00FB2A2B" w:rsidRDefault="00FB2A2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748D8" w14:textId="77777777" w:rsidR="00FB2A2B" w:rsidRDefault="00FB2A2B" w:rsidP="005E4B51">
      <w:pPr>
        <w:spacing w:after="0" w:line="240" w:lineRule="auto"/>
      </w:pPr>
      <w:r>
        <w:separator/>
      </w:r>
    </w:p>
  </w:footnote>
  <w:footnote w:type="continuationSeparator" w:id="0">
    <w:p w14:paraId="18E02A0E" w14:textId="77777777" w:rsidR="00FB2A2B" w:rsidRDefault="00FB2A2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065F"/>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A2B"/>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6B151-1761-4074-A4F5-8E94CBC9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2026-09-16T07:07:00Z</cp:lastPrinted>
  <dcterms:created xsi:type="dcterms:W3CDTF">2026-09-28T12:11:00Z</dcterms:created>
  <dcterms:modified xsi:type="dcterms:W3CDTF">2026-09-28T12:11:00Z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