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78BEF" w14:textId="6E91CF95"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bookmarkStart w:id="0" w:name="_GoBack"/>
      <w:bookmarkEnd w:id="0"/>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орташа айлық жалақыға дейінгі 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2026 </w:t>
      </w:r>
      <w:r w:rsidRPr="003D4847">
        <w:rPr>
          <w:rFonts w:ascii="Times New Roman" w:hAnsi="Times New Roman"/>
          <w:color w:val="000000"/>
          <w:sz w:val="24"/>
          <w:szCs w:val="24"/>
          <w:lang w:val="kk-KZ"/>
        </w:rPr>
        <w:lastRenderedPageBreak/>
        <w:t>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4758F" w14:textId="77777777" w:rsidR="001E657D" w:rsidRDefault="001E657D" w:rsidP="005E4B51">
      <w:pPr>
        <w:spacing w:after="0" w:line="240" w:lineRule="auto"/>
      </w:pPr>
      <w:r>
        <w:separator/>
      </w:r>
    </w:p>
  </w:endnote>
  <w:endnote w:type="continuationSeparator" w:id="0">
    <w:p w14:paraId="69B75B90" w14:textId="77777777" w:rsidR="001E657D" w:rsidRDefault="001E657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0C46B" w14:textId="77777777" w:rsidR="001E657D" w:rsidRDefault="001E657D" w:rsidP="005E4B51">
      <w:pPr>
        <w:spacing w:after="0" w:line="240" w:lineRule="auto"/>
      </w:pPr>
      <w:r>
        <w:separator/>
      </w:r>
    </w:p>
  </w:footnote>
  <w:footnote w:type="continuationSeparator" w:id="0">
    <w:p w14:paraId="5E01E1F2" w14:textId="77777777" w:rsidR="001E657D" w:rsidRDefault="001E657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43EB"/>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E657D"/>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30A48-F2FC-42FF-8C15-2CFFD345C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3</cp:revision>
  <cp:lastPrinted>2026-07-29T10:27:00Z</cp:lastPrinted>
  <dcterms:created xsi:type="dcterms:W3CDTF">2026-08-05T04:47:00Z</dcterms:created>
  <dcterms:modified xsi:type="dcterms:W3CDTF">2026-08-05T06:32:00Z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