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5EB06" w14:textId="77777777" w:rsidR="00405390" w:rsidRDefault="00405390" w:rsidP="005E4B51">
      <w:pPr>
        <w:spacing w:after="0" w:line="240" w:lineRule="auto"/>
      </w:pPr>
      <w:r>
        <w:separator/>
      </w:r>
    </w:p>
  </w:endnote>
  <w:endnote w:type="continuationSeparator" w:id="0">
    <w:p w14:paraId="6A75CB3B" w14:textId="77777777" w:rsidR="00405390" w:rsidRDefault="0040539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D72D0" w14:textId="77777777" w:rsidR="00405390" w:rsidRDefault="00405390" w:rsidP="005E4B51">
      <w:pPr>
        <w:spacing w:after="0" w:line="240" w:lineRule="auto"/>
      </w:pPr>
      <w:r>
        <w:separator/>
      </w:r>
    </w:p>
  </w:footnote>
  <w:footnote w:type="continuationSeparator" w:id="0">
    <w:p w14:paraId="148074E3" w14:textId="77777777" w:rsidR="00405390" w:rsidRDefault="00405390"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390"/>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5DAD"/>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EABF8-BDE7-4A6D-A48D-B5C6D080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884</Words>
  <Characters>7221</Characters>
  <Application>Microsoft Office Word</Application>
  <DocSecurity>0</DocSecurity>
  <Lines>118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2026-07-29T05:43:00Z</cp:lastPrinted>
  <dcterms:created xsi:type="dcterms:W3CDTF">2026-08-04T04:37:00Z</dcterms:created>
  <dcterms:modified xsi:type="dcterms:W3CDTF">2026-08-04T04:37:00Z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