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654A3" w14:textId="77777777" w:rsidR="005E2DF7" w:rsidRDefault="005E2DF7" w:rsidP="005E4B51">
      <w:pPr>
        <w:spacing w:after="0" w:line="240" w:lineRule="auto"/>
      </w:pPr>
      <w:r>
        <w:separator/>
      </w:r>
    </w:p>
  </w:endnote>
  <w:endnote w:type="continuationSeparator" w:id="0">
    <w:p w14:paraId="00046A98" w14:textId="77777777" w:rsidR="005E2DF7" w:rsidRDefault="005E2D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D57E" w14:textId="77777777" w:rsidR="005E2DF7" w:rsidRDefault="005E2DF7" w:rsidP="005E4B51">
      <w:pPr>
        <w:spacing w:after="0" w:line="240" w:lineRule="auto"/>
      </w:pPr>
      <w:r>
        <w:separator/>
      </w:r>
    </w:p>
  </w:footnote>
  <w:footnote w:type="continuationSeparator" w:id="0">
    <w:p w14:paraId="47AC0210" w14:textId="77777777" w:rsidR="005E2DF7" w:rsidRDefault="005E2D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4AC3"/>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dcterms:created xsi:type="dcterms:W3CDTF">2026-08-21T07:54:00Z</dcterms:created>
  <dcterms:modified xsi:type="dcterms:W3CDTF">2026-08-21T07:54:00Z</dcterms:modified>
</cp:coreProperties>
</file>